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24E" w:rsidRDefault="0024124E">
      <w:pPr>
        <w:ind w:left="4339" w:right="4315"/>
        <w:rPr>
          <w:sz w:val="24"/>
          <w:szCs w:val="24"/>
        </w:rPr>
      </w:pPr>
      <w:r w:rsidRPr="007159A0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2.5pt;height:78.75pt;visibility:visible">
            <v:imagedata r:id="rId7" o:title=""/>
          </v:shape>
        </w:pict>
      </w:r>
    </w:p>
    <w:p w:rsidR="0024124E" w:rsidRPr="001D6E07" w:rsidRDefault="0024124E" w:rsidP="001D6E07">
      <w:pPr>
        <w:pStyle w:val="NoSpacing"/>
        <w:jc w:val="center"/>
        <w:rPr>
          <w:sz w:val="28"/>
          <w:szCs w:val="28"/>
        </w:rPr>
      </w:pPr>
      <w:r w:rsidRPr="001D6E07">
        <w:rPr>
          <w:sz w:val="28"/>
          <w:szCs w:val="28"/>
        </w:rPr>
        <w:t>Российская Федерация</w:t>
      </w:r>
    </w:p>
    <w:p w:rsidR="0024124E" w:rsidRPr="001D6E07" w:rsidRDefault="0024124E" w:rsidP="001D6E07">
      <w:pPr>
        <w:pStyle w:val="NoSpacing"/>
        <w:jc w:val="center"/>
        <w:rPr>
          <w:sz w:val="28"/>
          <w:szCs w:val="28"/>
        </w:rPr>
      </w:pPr>
      <w:r w:rsidRPr="001D6E07">
        <w:rPr>
          <w:sz w:val="28"/>
          <w:szCs w:val="28"/>
        </w:rPr>
        <w:t>Ростовской области</w:t>
      </w:r>
    </w:p>
    <w:p w:rsidR="0024124E" w:rsidRPr="001D6E07" w:rsidRDefault="0024124E" w:rsidP="001D6E07">
      <w:pPr>
        <w:pStyle w:val="NoSpacing"/>
        <w:jc w:val="center"/>
        <w:rPr>
          <w:sz w:val="28"/>
          <w:szCs w:val="28"/>
        </w:rPr>
      </w:pPr>
      <w:r w:rsidRPr="001D6E07">
        <w:rPr>
          <w:sz w:val="28"/>
          <w:szCs w:val="28"/>
        </w:rPr>
        <w:t>Октябрьский район</w:t>
      </w:r>
    </w:p>
    <w:p w:rsidR="0024124E" w:rsidRPr="001D6E07" w:rsidRDefault="0024124E" w:rsidP="001D6E07">
      <w:pPr>
        <w:pStyle w:val="NoSpacing"/>
        <w:jc w:val="center"/>
        <w:rPr>
          <w:sz w:val="28"/>
          <w:szCs w:val="28"/>
        </w:rPr>
      </w:pPr>
      <w:r w:rsidRPr="001D6E07">
        <w:rPr>
          <w:sz w:val="28"/>
          <w:szCs w:val="28"/>
        </w:rPr>
        <w:t>Муниципальное образование «Коммунарское сельское поселение»</w:t>
      </w:r>
    </w:p>
    <w:p w:rsidR="0024124E" w:rsidRPr="001D6E07" w:rsidRDefault="0024124E" w:rsidP="001D6E07">
      <w:pPr>
        <w:pStyle w:val="NoSpacing"/>
        <w:jc w:val="center"/>
        <w:rPr>
          <w:sz w:val="28"/>
          <w:szCs w:val="28"/>
        </w:rPr>
      </w:pPr>
      <w:r w:rsidRPr="001D6E07">
        <w:rPr>
          <w:sz w:val="28"/>
          <w:szCs w:val="28"/>
        </w:rPr>
        <w:t>Администрация Коммунарского сельского поселения</w:t>
      </w:r>
    </w:p>
    <w:p w:rsidR="0024124E" w:rsidRDefault="0024124E" w:rsidP="001D6E07">
      <w:pPr>
        <w:pStyle w:val="NoSpacing"/>
        <w:jc w:val="center"/>
        <w:rPr>
          <w:sz w:val="28"/>
          <w:szCs w:val="28"/>
        </w:rPr>
      </w:pPr>
    </w:p>
    <w:p w:rsidR="0024124E" w:rsidRPr="0046241F" w:rsidRDefault="0024124E" w:rsidP="001D6E07">
      <w:pPr>
        <w:pStyle w:val="NoSpacing"/>
        <w:jc w:val="center"/>
        <w:rPr>
          <w:b/>
          <w:sz w:val="28"/>
          <w:szCs w:val="28"/>
        </w:rPr>
      </w:pPr>
      <w:r w:rsidRPr="0046241F">
        <w:rPr>
          <w:b/>
          <w:sz w:val="28"/>
          <w:szCs w:val="28"/>
        </w:rPr>
        <w:t>ПОСТАНОВЛЕНИЕ</w:t>
      </w:r>
    </w:p>
    <w:p w:rsidR="0024124E" w:rsidRPr="0046241F" w:rsidRDefault="0024124E" w:rsidP="001D6E07">
      <w:pPr>
        <w:pStyle w:val="NoSpacing"/>
        <w:rPr>
          <w:b/>
          <w:sz w:val="28"/>
          <w:szCs w:val="28"/>
        </w:rPr>
      </w:pPr>
    </w:p>
    <w:p w:rsidR="0024124E" w:rsidRPr="00496078" w:rsidRDefault="0024124E" w:rsidP="001D6E07">
      <w:pPr>
        <w:pStyle w:val="NoSpacing"/>
        <w:rPr>
          <w:sz w:val="16"/>
          <w:szCs w:val="16"/>
        </w:rPr>
        <w:sectPr w:rsidR="0024124E" w:rsidRPr="00496078" w:rsidSect="00496078">
          <w:type w:val="continuous"/>
          <w:pgSz w:w="11909" w:h="16834"/>
          <w:pgMar w:top="567" w:right="567" w:bottom="567" w:left="1418" w:header="720" w:footer="720" w:gutter="0"/>
          <w:cols w:space="60"/>
          <w:noEndnote/>
        </w:sectPr>
      </w:pPr>
    </w:p>
    <w:p w:rsidR="0024124E" w:rsidRPr="001D6E07" w:rsidRDefault="0024124E" w:rsidP="001D6E07">
      <w:pPr>
        <w:pStyle w:val="NoSpacing"/>
        <w:rPr>
          <w:sz w:val="28"/>
          <w:szCs w:val="28"/>
        </w:rPr>
      </w:pPr>
      <w:smartTag w:uri="urn:schemas-microsoft-com:office:smarttags" w:element="date">
        <w:smartTagPr>
          <w:attr w:name="Year" w:val="2014"/>
          <w:attr w:name="Day" w:val="27"/>
          <w:attr w:name="Month" w:val="06"/>
          <w:attr w:name="ls" w:val="trans"/>
        </w:smartTagPr>
        <w:r>
          <w:rPr>
            <w:sz w:val="28"/>
            <w:szCs w:val="28"/>
          </w:rPr>
          <w:t>27</w:t>
        </w:r>
        <w:r w:rsidRPr="001D6E07">
          <w:rPr>
            <w:sz w:val="28"/>
            <w:szCs w:val="28"/>
          </w:rPr>
          <w:t>.0</w:t>
        </w:r>
        <w:r>
          <w:rPr>
            <w:sz w:val="28"/>
            <w:szCs w:val="28"/>
          </w:rPr>
          <w:t>6</w:t>
        </w:r>
        <w:r w:rsidRPr="001D6E07">
          <w:rPr>
            <w:sz w:val="28"/>
            <w:szCs w:val="28"/>
          </w:rPr>
          <w:t>.201</w:t>
        </w:r>
        <w:r w:rsidRPr="00985D19">
          <w:rPr>
            <w:sz w:val="28"/>
            <w:szCs w:val="28"/>
          </w:rPr>
          <w:t>4</w:t>
        </w:r>
      </w:smartTag>
      <w:r>
        <w:rPr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№208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D6E07">
        <w:rPr>
          <w:spacing w:val="-3"/>
          <w:sz w:val="28"/>
          <w:szCs w:val="28"/>
        </w:rPr>
        <w:t>п. Новосветловский</w:t>
      </w:r>
    </w:p>
    <w:p w:rsidR="0024124E" w:rsidRPr="001D6E07" w:rsidRDefault="0024124E" w:rsidP="001D6E07">
      <w:pPr>
        <w:pStyle w:val="NoSpacing"/>
        <w:rPr>
          <w:sz w:val="28"/>
          <w:szCs w:val="28"/>
        </w:rPr>
        <w:sectPr w:rsidR="0024124E" w:rsidRPr="001D6E07" w:rsidSect="001D6E07">
          <w:type w:val="continuous"/>
          <w:pgSz w:w="11909" w:h="16834"/>
          <w:pgMar w:top="1440" w:right="1183" w:bottom="720" w:left="1510" w:header="720" w:footer="720" w:gutter="0"/>
          <w:cols w:space="3019"/>
          <w:noEndnote/>
        </w:sectPr>
      </w:pPr>
    </w:p>
    <w:p w:rsidR="0024124E" w:rsidRPr="00496078" w:rsidRDefault="0024124E" w:rsidP="001D6E07">
      <w:pPr>
        <w:pStyle w:val="NoSpacing"/>
        <w:rPr>
          <w:sz w:val="16"/>
          <w:szCs w:val="16"/>
        </w:rPr>
      </w:pPr>
    </w:p>
    <w:p w:rsidR="0024124E" w:rsidRPr="00496078" w:rsidRDefault="0024124E" w:rsidP="00496078">
      <w:pPr>
        <w:pStyle w:val="NoSpacing"/>
        <w:ind w:right="4912" w:firstLine="720"/>
        <w:jc w:val="both"/>
        <w:rPr>
          <w:rStyle w:val="BodyTextChar"/>
          <w:color w:val="000000"/>
          <w:sz w:val="28"/>
          <w:szCs w:val="28"/>
        </w:rPr>
      </w:pPr>
      <w:r w:rsidRPr="00496078">
        <w:rPr>
          <w:rStyle w:val="BodyTextChar"/>
          <w:color w:val="000000"/>
          <w:sz w:val="28"/>
          <w:szCs w:val="28"/>
        </w:rPr>
        <w:t>Об утверждении Регламента ре</w:t>
      </w:r>
      <w:r w:rsidRPr="00496078">
        <w:rPr>
          <w:rStyle w:val="BodyTextChar"/>
          <w:color w:val="000000"/>
          <w:sz w:val="28"/>
          <w:szCs w:val="28"/>
        </w:rPr>
        <w:t>а</w:t>
      </w:r>
      <w:r w:rsidRPr="00496078">
        <w:rPr>
          <w:rStyle w:val="BodyTextChar"/>
          <w:color w:val="000000"/>
          <w:sz w:val="28"/>
          <w:szCs w:val="28"/>
        </w:rPr>
        <w:t>лизации порядка взаимодействия гос</w:t>
      </w:r>
      <w:r w:rsidRPr="00496078">
        <w:rPr>
          <w:rStyle w:val="BodyTextChar"/>
          <w:color w:val="000000"/>
          <w:sz w:val="28"/>
          <w:szCs w:val="28"/>
        </w:rPr>
        <w:t>у</w:t>
      </w:r>
      <w:r w:rsidRPr="00496078">
        <w:rPr>
          <w:rStyle w:val="BodyTextChar"/>
          <w:color w:val="000000"/>
          <w:sz w:val="28"/>
          <w:szCs w:val="28"/>
        </w:rPr>
        <w:t>дарственной жилищной инспекции Ро</w:t>
      </w:r>
      <w:r w:rsidRPr="00496078">
        <w:rPr>
          <w:rStyle w:val="BodyTextChar"/>
          <w:color w:val="000000"/>
          <w:sz w:val="28"/>
          <w:szCs w:val="28"/>
        </w:rPr>
        <w:t>с</w:t>
      </w:r>
      <w:r w:rsidRPr="00496078">
        <w:rPr>
          <w:rStyle w:val="BodyTextChar"/>
          <w:color w:val="000000"/>
          <w:sz w:val="28"/>
          <w:szCs w:val="28"/>
        </w:rPr>
        <w:t>товской области и органов муниципал</w:t>
      </w:r>
      <w:r w:rsidRPr="00496078">
        <w:rPr>
          <w:rStyle w:val="BodyTextChar"/>
          <w:color w:val="000000"/>
          <w:sz w:val="28"/>
          <w:szCs w:val="28"/>
        </w:rPr>
        <w:t>ь</w:t>
      </w:r>
      <w:r w:rsidRPr="00496078">
        <w:rPr>
          <w:rStyle w:val="BodyTextChar"/>
          <w:color w:val="000000"/>
          <w:sz w:val="28"/>
          <w:szCs w:val="28"/>
        </w:rPr>
        <w:t>ного жилищного контроля при осущес</w:t>
      </w:r>
      <w:r w:rsidRPr="00496078">
        <w:rPr>
          <w:rStyle w:val="BodyTextChar"/>
          <w:color w:val="000000"/>
          <w:sz w:val="28"/>
          <w:szCs w:val="28"/>
        </w:rPr>
        <w:t>т</w:t>
      </w:r>
      <w:r w:rsidRPr="00496078">
        <w:rPr>
          <w:rStyle w:val="BodyTextChar"/>
          <w:color w:val="000000"/>
          <w:sz w:val="28"/>
          <w:szCs w:val="28"/>
        </w:rPr>
        <w:t>влении регионального государственного жилищного надзора на территории Ро</w:t>
      </w:r>
      <w:r w:rsidRPr="00496078">
        <w:rPr>
          <w:rStyle w:val="BodyTextChar"/>
          <w:color w:val="000000"/>
          <w:sz w:val="28"/>
          <w:szCs w:val="28"/>
        </w:rPr>
        <w:t>с</w:t>
      </w:r>
      <w:r w:rsidRPr="00496078">
        <w:rPr>
          <w:rStyle w:val="BodyTextChar"/>
          <w:color w:val="000000"/>
          <w:sz w:val="28"/>
          <w:szCs w:val="28"/>
        </w:rPr>
        <w:t>товской области и муниципального ж</w:t>
      </w:r>
      <w:r w:rsidRPr="00496078">
        <w:rPr>
          <w:rStyle w:val="BodyTextChar"/>
          <w:color w:val="000000"/>
          <w:sz w:val="28"/>
          <w:szCs w:val="28"/>
        </w:rPr>
        <w:t>и</w:t>
      </w:r>
      <w:r w:rsidRPr="00496078">
        <w:rPr>
          <w:rStyle w:val="BodyTextChar"/>
          <w:color w:val="000000"/>
          <w:sz w:val="28"/>
          <w:szCs w:val="28"/>
        </w:rPr>
        <w:t>лищного контроля</w:t>
      </w:r>
    </w:p>
    <w:p w:rsidR="0024124E" w:rsidRPr="00496078" w:rsidRDefault="0024124E" w:rsidP="00496078">
      <w:pPr>
        <w:pStyle w:val="NoSpacing"/>
        <w:ind w:right="4912" w:firstLine="280"/>
        <w:jc w:val="both"/>
        <w:rPr>
          <w:sz w:val="16"/>
          <w:szCs w:val="16"/>
        </w:rPr>
      </w:pPr>
    </w:p>
    <w:p w:rsidR="0024124E" w:rsidRDefault="0024124E" w:rsidP="00496078">
      <w:pPr>
        <w:pStyle w:val="NoSpacing"/>
        <w:ind w:firstLine="720"/>
        <w:rPr>
          <w:rStyle w:val="BodyTextChar"/>
          <w:color w:val="000000"/>
          <w:sz w:val="28"/>
          <w:szCs w:val="28"/>
        </w:rPr>
      </w:pPr>
      <w:r w:rsidRPr="00496078">
        <w:rPr>
          <w:rStyle w:val="BodyTextChar"/>
          <w:color w:val="000000"/>
          <w:sz w:val="28"/>
          <w:szCs w:val="28"/>
        </w:rPr>
        <w:t>В соответствии со статьями 13 и 20 Жилищного кодекса Российской Фед</w:t>
      </w:r>
      <w:r w:rsidRPr="00496078">
        <w:rPr>
          <w:rStyle w:val="BodyTextChar"/>
          <w:color w:val="000000"/>
          <w:sz w:val="28"/>
          <w:szCs w:val="28"/>
        </w:rPr>
        <w:t>е</w:t>
      </w:r>
      <w:r w:rsidRPr="00496078">
        <w:rPr>
          <w:rStyle w:val="BodyTextChar"/>
          <w:color w:val="000000"/>
          <w:sz w:val="28"/>
          <w:szCs w:val="28"/>
        </w:rPr>
        <w:t xml:space="preserve">рации, статьей 26.3 Федерального закона от </w:t>
      </w:r>
      <w:smartTag w:uri="urn:schemas-microsoft-com:office:smarttags" w:element="date">
        <w:smartTagPr>
          <w:attr w:name="Year" w:val="1999"/>
          <w:attr w:name="Day" w:val="06"/>
          <w:attr w:name="Month" w:val="10"/>
          <w:attr w:name="ls" w:val="trans"/>
        </w:smartTagPr>
        <w:r w:rsidRPr="00496078">
          <w:rPr>
            <w:rStyle w:val="BodyTextChar"/>
            <w:color w:val="000000"/>
            <w:sz w:val="28"/>
            <w:szCs w:val="28"/>
          </w:rPr>
          <w:t>06.10.1999</w:t>
        </w:r>
      </w:smartTag>
      <w:r w:rsidRPr="00496078">
        <w:rPr>
          <w:rStyle w:val="BodyTextChar"/>
          <w:color w:val="000000"/>
          <w:sz w:val="28"/>
          <w:szCs w:val="28"/>
        </w:rPr>
        <w:t xml:space="preserve">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Федерал</w:t>
      </w:r>
      <w:r w:rsidRPr="00496078">
        <w:rPr>
          <w:rStyle w:val="BodyTextChar"/>
          <w:color w:val="000000"/>
          <w:sz w:val="28"/>
          <w:szCs w:val="28"/>
        </w:rPr>
        <w:t>ь</w:t>
      </w:r>
      <w:r w:rsidRPr="00496078">
        <w:rPr>
          <w:rStyle w:val="BodyTextChar"/>
          <w:color w:val="000000"/>
          <w:sz w:val="28"/>
          <w:szCs w:val="28"/>
        </w:rPr>
        <w:t xml:space="preserve">ным законом от </w:t>
      </w:r>
      <w:smartTag w:uri="urn:schemas-microsoft-com:office:smarttags" w:element="date">
        <w:smartTagPr>
          <w:attr w:name="Year" w:val="2008"/>
          <w:attr w:name="Day" w:val="26"/>
          <w:attr w:name="Month" w:val="12"/>
          <w:attr w:name="ls" w:val="trans"/>
        </w:smartTagPr>
        <w:r w:rsidRPr="00496078">
          <w:rPr>
            <w:rStyle w:val="BodyTextChar"/>
            <w:color w:val="000000"/>
            <w:sz w:val="28"/>
            <w:szCs w:val="28"/>
          </w:rPr>
          <w:t>26.12.2008</w:t>
        </w:r>
      </w:smartTag>
      <w:r w:rsidRPr="00496078">
        <w:rPr>
          <w:rStyle w:val="BodyTextChar"/>
          <w:color w:val="000000"/>
          <w:sz w:val="28"/>
          <w:szCs w:val="28"/>
        </w:rPr>
        <w:t xml:space="preserve"> № 294-ФЗ «О защите прав юридических лиц и инд</w:t>
      </w:r>
      <w:r w:rsidRPr="00496078">
        <w:rPr>
          <w:rStyle w:val="BodyTextChar"/>
          <w:color w:val="000000"/>
          <w:sz w:val="28"/>
          <w:szCs w:val="28"/>
        </w:rPr>
        <w:t>и</w:t>
      </w:r>
      <w:r w:rsidRPr="00496078">
        <w:rPr>
          <w:rStyle w:val="BodyTextChar"/>
          <w:color w:val="000000"/>
          <w:sz w:val="28"/>
          <w:szCs w:val="28"/>
        </w:rPr>
        <w:t>видуальных предпринимателей при осуществлении государственного контроля (надзора) и муниципального контроля», постановлением Правительства Росси</w:t>
      </w:r>
      <w:r w:rsidRPr="00496078">
        <w:rPr>
          <w:rStyle w:val="BodyTextChar"/>
          <w:color w:val="000000"/>
          <w:sz w:val="28"/>
          <w:szCs w:val="28"/>
        </w:rPr>
        <w:t>й</w:t>
      </w:r>
      <w:r w:rsidRPr="00496078">
        <w:rPr>
          <w:rStyle w:val="BodyTextChar"/>
          <w:color w:val="000000"/>
          <w:sz w:val="28"/>
          <w:szCs w:val="28"/>
        </w:rPr>
        <w:t xml:space="preserve">ской Федерации от </w:t>
      </w:r>
      <w:smartTag w:uri="urn:schemas-microsoft-com:office:smarttags" w:element="date">
        <w:smartTagPr>
          <w:attr w:name="Year" w:val="2013"/>
          <w:attr w:name="Day" w:val="11"/>
          <w:attr w:name="Month" w:val="06"/>
          <w:attr w:name="ls" w:val="trans"/>
        </w:smartTagPr>
        <w:r w:rsidRPr="00496078">
          <w:rPr>
            <w:rStyle w:val="BodyTextChar"/>
            <w:color w:val="000000"/>
            <w:sz w:val="28"/>
            <w:szCs w:val="28"/>
          </w:rPr>
          <w:t>11.06.2013</w:t>
        </w:r>
      </w:smartTag>
      <w:r w:rsidRPr="00496078">
        <w:rPr>
          <w:rStyle w:val="BodyTextChar"/>
          <w:color w:val="000000"/>
          <w:sz w:val="28"/>
          <w:szCs w:val="28"/>
        </w:rPr>
        <w:t xml:space="preserve"> № 493 «О государственном жилищном надзоре», руководствуясь Уставом муниципального образования «</w:t>
      </w:r>
      <w:r>
        <w:rPr>
          <w:rStyle w:val="BodyTextChar"/>
          <w:color w:val="000000"/>
          <w:sz w:val="28"/>
          <w:szCs w:val="28"/>
        </w:rPr>
        <w:t>Коммунарское</w:t>
      </w:r>
      <w:r w:rsidRPr="00496078">
        <w:rPr>
          <w:rStyle w:val="BodyTextChar"/>
          <w:color w:val="000000"/>
          <w:sz w:val="28"/>
          <w:szCs w:val="28"/>
        </w:rPr>
        <w:t xml:space="preserve"> сельское поселение»</w:t>
      </w:r>
    </w:p>
    <w:p w:rsidR="0024124E" w:rsidRDefault="0024124E" w:rsidP="00496078">
      <w:pPr>
        <w:pStyle w:val="NoSpacing"/>
        <w:jc w:val="center"/>
        <w:rPr>
          <w:rStyle w:val="BodyTextChar"/>
          <w:color w:val="000000"/>
          <w:sz w:val="28"/>
          <w:szCs w:val="28"/>
        </w:rPr>
      </w:pPr>
      <w:r w:rsidRPr="00496078">
        <w:rPr>
          <w:rStyle w:val="BodyTextChar"/>
          <w:color w:val="000000"/>
          <w:sz w:val="28"/>
          <w:szCs w:val="28"/>
        </w:rPr>
        <w:t>ПОСТАНОВЛЯЮ:</w:t>
      </w:r>
    </w:p>
    <w:p w:rsidR="0024124E" w:rsidRPr="00496078" w:rsidRDefault="0024124E" w:rsidP="00496078">
      <w:pPr>
        <w:pStyle w:val="NoSpacing"/>
        <w:jc w:val="center"/>
      </w:pPr>
    </w:p>
    <w:p w:rsidR="0024124E" w:rsidRDefault="0024124E" w:rsidP="00496078">
      <w:pPr>
        <w:pStyle w:val="BodyText"/>
        <w:numPr>
          <w:ilvl w:val="0"/>
          <w:numId w:val="17"/>
        </w:numPr>
        <w:shd w:val="clear" w:color="auto" w:fill="auto"/>
        <w:spacing w:before="0"/>
        <w:ind w:left="782" w:right="23"/>
        <w:rPr>
          <w:rStyle w:val="BodyTextChar"/>
          <w:color w:val="000000"/>
          <w:sz w:val="28"/>
          <w:szCs w:val="28"/>
        </w:rPr>
      </w:pPr>
      <w:r w:rsidRPr="00496078">
        <w:rPr>
          <w:rStyle w:val="BodyTextChar"/>
          <w:color w:val="000000"/>
          <w:sz w:val="28"/>
          <w:szCs w:val="28"/>
        </w:rPr>
        <w:t>Утвердить Регламент реализации порядка взаимодействия государственной жилищной инспекции Ростовской области и органов муниципального ж</w:t>
      </w:r>
      <w:r w:rsidRPr="00496078">
        <w:rPr>
          <w:rStyle w:val="BodyTextChar"/>
          <w:color w:val="000000"/>
          <w:sz w:val="28"/>
          <w:szCs w:val="28"/>
        </w:rPr>
        <w:t>и</w:t>
      </w:r>
      <w:r w:rsidRPr="00496078">
        <w:rPr>
          <w:rStyle w:val="BodyTextChar"/>
          <w:color w:val="000000"/>
          <w:sz w:val="28"/>
          <w:szCs w:val="28"/>
        </w:rPr>
        <w:t>лищного контроля при осуществлении регионального государственного жилищного надзора на территории Ростовской области и муниципального жилищного контроля согласно (приложению№1)</w:t>
      </w:r>
    </w:p>
    <w:p w:rsidR="0024124E" w:rsidRPr="00496078" w:rsidRDefault="0024124E" w:rsidP="00496078">
      <w:pPr>
        <w:pStyle w:val="BodyText"/>
        <w:widowControl/>
        <w:numPr>
          <w:ilvl w:val="0"/>
          <w:numId w:val="17"/>
        </w:numPr>
        <w:shd w:val="clear" w:color="auto" w:fill="auto"/>
        <w:spacing w:before="0"/>
        <w:ind w:left="782" w:right="23"/>
        <w:rPr>
          <w:bCs/>
          <w:sz w:val="28"/>
          <w:szCs w:val="28"/>
        </w:rPr>
      </w:pPr>
      <w:r w:rsidRPr="00496078">
        <w:rPr>
          <w:rStyle w:val="BodyTextChar"/>
          <w:color w:val="000000"/>
          <w:sz w:val="28"/>
          <w:szCs w:val="28"/>
        </w:rPr>
        <w:t>Настоящее постановление вступает в силу с момента его официального</w:t>
      </w:r>
      <w:r>
        <w:rPr>
          <w:rStyle w:val="BodyTextChar"/>
          <w:color w:val="000000"/>
          <w:sz w:val="28"/>
          <w:szCs w:val="28"/>
        </w:rPr>
        <w:t xml:space="preserve"> </w:t>
      </w:r>
      <w:r w:rsidRPr="00496078">
        <w:rPr>
          <w:sz w:val="28"/>
          <w:szCs w:val="28"/>
        </w:rPr>
        <w:t>о</w:t>
      </w:r>
      <w:r w:rsidRPr="00496078">
        <w:rPr>
          <w:sz w:val="28"/>
          <w:szCs w:val="28"/>
        </w:rPr>
        <w:t>б</w:t>
      </w:r>
      <w:r w:rsidRPr="00496078">
        <w:rPr>
          <w:sz w:val="28"/>
          <w:szCs w:val="28"/>
        </w:rPr>
        <w:t>народования</w:t>
      </w:r>
      <w:r>
        <w:rPr>
          <w:sz w:val="28"/>
          <w:szCs w:val="28"/>
        </w:rPr>
        <w:t xml:space="preserve"> и подлежит размещению на сайте администрации в сети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тернет</w:t>
      </w:r>
    </w:p>
    <w:p w:rsidR="0024124E" w:rsidRPr="00496078" w:rsidRDefault="0024124E" w:rsidP="00496078">
      <w:pPr>
        <w:pStyle w:val="BodyText"/>
        <w:widowControl/>
        <w:numPr>
          <w:ilvl w:val="0"/>
          <w:numId w:val="17"/>
        </w:numPr>
        <w:shd w:val="clear" w:color="auto" w:fill="auto"/>
        <w:spacing w:before="0"/>
        <w:ind w:left="782" w:right="23"/>
        <w:rPr>
          <w:bCs/>
          <w:sz w:val="28"/>
          <w:szCs w:val="28"/>
        </w:rPr>
      </w:pPr>
      <w:r w:rsidRPr="00496078">
        <w:rPr>
          <w:bCs/>
          <w:sz w:val="28"/>
          <w:szCs w:val="28"/>
        </w:rPr>
        <w:t>Контроль за исполнением постановления возложить на заместителя Точ</w:t>
      </w:r>
      <w:r w:rsidRPr="00496078">
        <w:rPr>
          <w:bCs/>
          <w:sz w:val="28"/>
          <w:szCs w:val="28"/>
        </w:rPr>
        <w:t>е</w:t>
      </w:r>
      <w:r w:rsidRPr="00496078">
        <w:rPr>
          <w:bCs/>
          <w:sz w:val="28"/>
          <w:szCs w:val="28"/>
        </w:rPr>
        <w:t xml:space="preserve">ного А.Ю. </w:t>
      </w:r>
    </w:p>
    <w:p w:rsidR="0024124E" w:rsidRPr="00496078" w:rsidRDefault="0024124E" w:rsidP="00496078">
      <w:pPr>
        <w:ind w:left="784"/>
        <w:jc w:val="center"/>
        <w:rPr>
          <w:bCs/>
          <w:sz w:val="28"/>
          <w:szCs w:val="28"/>
        </w:rPr>
      </w:pPr>
    </w:p>
    <w:p w:rsidR="0024124E" w:rsidRPr="00B50A24" w:rsidRDefault="0024124E" w:rsidP="00B50A24">
      <w:pPr>
        <w:rPr>
          <w:bCs/>
          <w:sz w:val="28"/>
          <w:szCs w:val="28"/>
        </w:rPr>
      </w:pPr>
      <w:r w:rsidRPr="00B50A24">
        <w:rPr>
          <w:bCs/>
          <w:sz w:val="28"/>
          <w:szCs w:val="28"/>
        </w:rPr>
        <w:t>Глава Коммунарского</w:t>
      </w:r>
    </w:p>
    <w:p w:rsidR="0024124E" w:rsidRPr="00B50A24" w:rsidRDefault="0024124E" w:rsidP="00EF3726">
      <w:pPr>
        <w:rPr>
          <w:bCs/>
          <w:sz w:val="28"/>
          <w:szCs w:val="28"/>
        </w:rPr>
      </w:pPr>
      <w:r w:rsidRPr="00B50A24">
        <w:rPr>
          <w:bCs/>
          <w:sz w:val="28"/>
          <w:szCs w:val="28"/>
        </w:rPr>
        <w:t>сельского поселения</w:t>
      </w:r>
      <w:r w:rsidRPr="00B50A24">
        <w:rPr>
          <w:bCs/>
          <w:sz w:val="28"/>
          <w:szCs w:val="28"/>
        </w:rPr>
        <w:tab/>
      </w:r>
      <w:r w:rsidRPr="00B50A24">
        <w:rPr>
          <w:bCs/>
          <w:sz w:val="28"/>
          <w:szCs w:val="28"/>
        </w:rPr>
        <w:tab/>
      </w:r>
      <w:r w:rsidRPr="00B50A24">
        <w:rPr>
          <w:bCs/>
          <w:sz w:val="28"/>
          <w:szCs w:val="28"/>
        </w:rPr>
        <w:tab/>
      </w:r>
      <w:r w:rsidRPr="00B50A24">
        <w:rPr>
          <w:bCs/>
          <w:sz w:val="28"/>
          <w:szCs w:val="28"/>
        </w:rPr>
        <w:tab/>
      </w:r>
      <w:r w:rsidRPr="00B50A24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B50A24">
        <w:rPr>
          <w:bCs/>
          <w:sz w:val="28"/>
          <w:szCs w:val="28"/>
        </w:rPr>
        <w:t>О.В. Безрукавая</w:t>
      </w:r>
    </w:p>
    <w:p w:rsidR="0024124E" w:rsidRPr="00553B71" w:rsidRDefault="0024124E" w:rsidP="0046241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ind w:left="6237"/>
        <w:jc w:val="both"/>
      </w:pPr>
      <w:r w:rsidRPr="00553B71">
        <w:t>Приложение № 1к постановлению Адм</w:t>
      </w:r>
      <w:r w:rsidRPr="00553B71">
        <w:t>и</w:t>
      </w:r>
      <w:r w:rsidRPr="00553B71">
        <w:t>нистрации Коммунарского сельского п</w:t>
      </w:r>
      <w:r w:rsidRPr="00553B71">
        <w:t>о</w:t>
      </w:r>
      <w:r w:rsidRPr="00553B71">
        <w:t xml:space="preserve">селения № 208 от </w:t>
      </w:r>
      <w:smartTag w:uri="urn:schemas-microsoft-com:office:smarttags" w:element="date">
        <w:smartTagPr>
          <w:attr w:name="Year" w:val="2014"/>
          <w:attr w:name="Day" w:val="27"/>
          <w:attr w:name="Month" w:val="06"/>
          <w:attr w:name="ls" w:val="trans"/>
        </w:smartTagPr>
        <w:r w:rsidRPr="00553B71">
          <w:t>27.06</w:t>
        </w:r>
        <w:bookmarkStart w:id="0" w:name="_GoBack"/>
        <w:bookmarkEnd w:id="0"/>
        <w:r w:rsidRPr="00553B71">
          <w:t>.2014</w:t>
        </w:r>
      </w:smartTag>
      <w:r w:rsidRPr="00553B71">
        <w:t xml:space="preserve"> г.</w:t>
      </w:r>
    </w:p>
    <w:p w:rsidR="0024124E" w:rsidRPr="0099081E" w:rsidRDefault="0024124E" w:rsidP="00985D19">
      <w:pPr>
        <w:widowControl/>
        <w:shd w:val="clear" w:color="auto" w:fill="FFFFFF"/>
        <w:autoSpaceDE/>
        <w:autoSpaceDN/>
        <w:adjustRightInd/>
        <w:ind w:left="389"/>
        <w:jc w:val="center"/>
        <w:rPr>
          <w:sz w:val="28"/>
          <w:szCs w:val="28"/>
        </w:rPr>
      </w:pPr>
    </w:p>
    <w:p w:rsidR="0024124E" w:rsidRDefault="0024124E" w:rsidP="00496078">
      <w:pPr>
        <w:jc w:val="center"/>
        <w:rPr>
          <w:b/>
          <w:bCs/>
          <w:sz w:val="28"/>
          <w:szCs w:val="28"/>
        </w:rPr>
      </w:pPr>
    </w:p>
    <w:p w:rsidR="0024124E" w:rsidRPr="00553B71" w:rsidRDefault="0024124E" w:rsidP="00496078">
      <w:pPr>
        <w:jc w:val="center"/>
        <w:rPr>
          <w:b/>
          <w:bCs/>
        </w:rPr>
      </w:pPr>
      <w:r w:rsidRPr="00553B71">
        <w:rPr>
          <w:b/>
          <w:bCs/>
        </w:rPr>
        <w:t xml:space="preserve">РЕГЛАМЕНТ </w:t>
      </w:r>
    </w:p>
    <w:p w:rsidR="0024124E" w:rsidRPr="00553B71" w:rsidRDefault="0024124E" w:rsidP="00496078">
      <w:pPr>
        <w:jc w:val="center"/>
        <w:rPr>
          <w:b/>
          <w:bCs/>
        </w:rPr>
      </w:pPr>
      <w:r w:rsidRPr="00553B71">
        <w:rPr>
          <w:b/>
          <w:bCs/>
        </w:rPr>
        <w:t>РЕАЛИЗАЦИИ ПОРЯДКА ВЗАИМОДЕЙСТВИЯ ГОСУДАРСТВЕННОЙ ЖИЛИЩНОЙ ИНСПЕКЦИИ РОСТОВСКОЙ ОБЛАСТИ И ОРГАНОВ МУНИЦИПАЛЬНОГО ЖИЛИЩНОГОКОНТРОЛЯ ПРИ ОС</w:t>
      </w:r>
      <w:r w:rsidRPr="00553B71">
        <w:rPr>
          <w:b/>
          <w:bCs/>
        </w:rPr>
        <w:t>У</w:t>
      </w:r>
      <w:r w:rsidRPr="00553B71">
        <w:rPr>
          <w:b/>
          <w:bCs/>
        </w:rPr>
        <w:t>ЩЕСТВЛЕНИИ РЕГИОНАЛЬНОГО ГОСУДАРСТВЕННОГОЖИЛИЩНОГО НАДЗОРАНА ТЕРРИТ</w:t>
      </w:r>
      <w:r w:rsidRPr="00553B71">
        <w:rPr>
          <w:b/>
          <w:bCs/>
        </w:rPr>
        <w:t>О</w:t>
      </w:r>
      <w:r w:rsidRPr="00553B71">
        <w:rPr>
          <w:b/>
          <w:bCs/>
        </w:rPr>
        <w:t>РИИ РОСТОВСКОЙ ОБЛАСТИ ИМУНИЦИПАЛЬНОГО ЖИЛИЩНОГО КОНТРОЛЯ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553B71">
      <w:pPr>
        <w:jc w:val="center"/>
        <w:outlineLvl w:val="1"/>
        <w:rPr>
          <w:sz w:val="24"/>
          <w:szCs w:val="24"/>
          <w:u w:val="single"/>
        </w:rPr>
      </w:pPr>
      <w:bookmarkStart w:id="1" w:name="Par40"/>
      <w:bookmarkEnd w:id="1"/>
      <w:smartTag w:uri="urn:schemas-microsoft-com:office:smarttags" w:element="place">
        <w:r w:rsidRPr="00553B71">
          <w:rPr>
            <w:sz w:val="24"/>
            <w:szCs w:val="24"/>
            <w:u w:val="single"/>
            <w:lang w:val="en-US"/>
          </w:rPr>
          <w:t>I</w:t>
        </w:r>
        <w:r w:rsidRPr="00553B71">
          <w:rPr>
            <w:sz w:val="24"/>
            <w:szCs w:val="24"/>
            <w:u w:val="single"/>
          </w:rPr>
          <w:t>.</w:t>
        </w:r>
      </w:smartTag>
      <w:r w:rsidRPr="00553B71">
        <w:rPr>
          <w:sz w:val="24"/>
          <w:szCs w:val="24"/>
          <w:u w:val="single"/>
        </w:rPr>
        <w:t xml:space="preserve"> Общие положения</w:t>
      </w:r>
    </w:p>
    <w:p w:rsidR="0024124E" w:rsidRPr="00553B71" w:rsidRDefault="0024124E" w:rsidP="00496078">
      <w:pPr>
        <w:pStyle w:val="a"/>
        <w:ind w:firstLine="709"/>
        <w:jc w:val="both"/>
        <w:rPr>
          <w:rFonts w:ascii="Times New Roman" w:hAnsi="Times New Roman" w:cs="Times New Roman"/>
          <w:lang w:eastAsia="ru-RU"/>
        </w:rPr>
      </w:pPr>
      <w:r w:rsidRPr="00553B71">
        <w:rPr>
          <w:rFonts w:ascii="Times New Roman" w:hAnsi="Times New Roman" w:cs="Times New Roman"/>
        </w:rPr>
        <w:t xml:space="preserve">1. </w:t>
      </w:r>
      <w:r w:rsidRPr="00553B71">
        <w:rPr>
          <w:rFonts w:ascii="Times New Roman" w:hAnsi="Times New Roman" w:cs="Times New Roman"/>
          <w:lang w:eastAsia="ru-RU"/>
        </w:rPr>
        <w:t>Порядок взаимодействия Инспекции с органами муниципального жилищного контр</w:t>
      </w:r>
      <w:r w:rsidRPr="00553B71">
        <w:rPr>
          <w:rFonts w:ascii="Times New Roman" w:hAnsi="Times New Roman" w:cs="Times New Roman"/>
          <w:lang w:eastAsia="ru-RU"/>
        </w:rPr>
        <w:t>о</w:t>
      </w:r>
      <w:r w:rsidRPr="00553B71">
        <w:rPr>
          <w:rFonts w:ascii="Times New Roman" w:hAnsi="Times New Roman" w:cs="Times New Roman"/>
          <w:lang w:eastAsia="ru-RU"/>
        </w:rPr>
        <w:t>ля установлен Областным законом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553B71">
        <w:rPr>
          <w:rFonts w:ascii="Times New Roman" w:hAnsi="Times New Roman" w:cs="Times New Roman"/>
          <w:lang w:eastAsia="ru-RU"/>
        </w:rPr>
        <w:t xml:space="preserve">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12"/>
            <w:attr w:name="Day" w:val="20"/>
            <w:attr w:name="Month" w:val="09"/>
            <w:attr w:name="ls" w:val="trans"/>
          </w:smartTagPr>
          <w:r w:rsidRPr="00553B71">
            <w:rPr>
              <w:rFonts w:ascii="Times New Roman" w:hAnsi="Times New Roman" w:cs="Times New Roman"/>
              <w:lang w:eastAsia="ru-RU"/>
            </w:rPr>
            <w:t>20.09.2012</w:t>
          </w:r>
        </w:smartTag>
      </w:smartTag>
      <w:r w:rsidRPr="00553B71">
        <w:rPr>
          <w:rFonts w:ascii="Times New Roman" w:hAnsi="Times New Roman" w:cs="Times New Roman"/>
          <w:lang w:eastAsia="ru-RU"/>
        </w:rPr>
        <w:t xml:space="preserve"> № 941-ЗС «О порядке взаимодействия органов муниципального жилищного контроля с органом регионального государственного жилищного надзора в Ростовской области».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Настоящий Регламент предусматривает реализацию порядка взаимодействия Государс</w:t>
      </w:r>
      <w:r w:rsidRPr="00553B71">
        <w:rPr>
          <w:sz w:val="24"/>
          <w:szCs w:val="24"/>
        </w:rPr>
        <w:t>т</w:t>
      </w:r>
      <w:r w:rsidRPr="00553B71">
        <w:rPr>
          <w:sz w:val="24"/>
          <w:szCs w:val="24"/>
        </w:rPr>
        <w:t>венной жилищной инспекции Ростовской области и органов муниципального жилищного ко</w:t>
      </w:r>
      <w:r w:rsidRPr="00553B71">
        <w:rPr>
          <w:sz w:val="24"/>
          <w:szCs w:val="24"/>
        </w:rPr>
        <w:t>н</w:t>
      </w:r>
      <w:r w:rsidRPr="00553B71">
        <w:rPr>
          <w:sz w:val="24"/>
          <w:szCs w:val="24"/>
        </w:rPr>
        <w:t xml:space="preserve">троля при осуществлении государственного жилищного надзора и муниципального жилищного контроля на территории Ростовской области (далее - Регламент) при организации и проведении проверок юридических лиц, индивидуальных предпринимателей и граждан, предмет которых относится к компетенции Государственной жилищной инспекции Ростовской области (далее - Инспекция) и органов муниципального жилищного контроля, а при совместном упоминании именуемые далее - Участники взаимодействия, а также по следующим направлениям: 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1) информирование о нормативных правовых актах и методических документах по вопр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сам организации и осуществления государственного жилищного надзора, муниципального ж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лищного контроля;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2) планирование проверок;</w:t>
      </w:r>
    </w:p>
    <w:p w:rsidR="0024124E" w:rsidRPr="00553B71" w:rsidRDefault="0024124E" w:rsidP="00496078">
      <w:pPr>
        <w:ind w:firstLine="540"/>
        <w:jc w:val="both"/>
        <w:rPr>
          <w:b/>
          <w:bCs/>
          <w:sz w:val="24"/>
          <w:szCs w:val="24"/>
        </w:rPr>
      </w:pPr>
      <w:r w:rsidRPr="00553B71">
        <w:rPr>
          <w:sz w:val="24"/>
          <w:szCs w:val="24"/>
        </w:rPr>
        <w:t>3) информирование о результатах проводимых проверок, о состоянии соблюдения обяз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тельных требований  законодательства Российской Федерации в жилищной сфере и об эффе</w:t>
      </w:r>
      <w:r w:rsidRPr="00553B71">
        <w:rPr>
          <w:sz w:val="24"/>
          <w:szCs w:val="24"/>
        </w:rPr>
        <w:t>к</w:t>
      </w:r>
      <w:r w:rsidRPr="00553B71">
        <w:rPr>
          <w:sz w:val="24"/>
          <w:szCs w:val="24"/>
        </w:rPr>
        <w:t>тивности регионального государственного жилищного надзора, муниципального жилищного контроля;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4) подготовка в установленном порядке предложений о совершенствовании законодател</w:t>
      </w:r>
      <w:r w:rsidRPr="00553B71">
        <w:rPr>
          <w:sz w:val="24"/>
          <w:szCs w:val="24"/>
        </w:rPr>
        <w:t>ь</w:t>
      </w:r>
      <w:r w:rsidRPr="00553B71">
        <w:rPr>
          <w:sz w:val="24"/>
          <w:szCs w:val="24"/>
        </w:rPr>
        <w:t>ства Российской Федерации и законодательства Ростовской области в части организации и осуществления государственного жилищного надзора, муниципального жилищного контроля;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5) повышение квалификации специалистов, осуществляющих государственный жили</w:t>
      </w:r>
      <w:r w:rsidRPr="00553B71">
        <w:rPr>
          <w:sz w:val="24"/>
          <w:szCs w:val="24"/>
        </w:rPr>
        <w:t>щ</w:t>
      </w:r>
      <w:r w:rsidRPr="00553B71">
        <w:rPr>
          <w:sz w:val="24"/>
          <w:szCs w:val="24"/>
        </w:rPr>
        <w:t>ный надзор, муниципальный жилищный контроль.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2. При организации и осуществлении проверок Участники взаимодействия руководств</w:t>
      </w:r>
      <w:r w:rsidRPr="00553B71">
        <w:rPr>
          <w:sz w:val="24"/>
          <w:szCs w:val="24"/>
        </w:rPr>
        <w:t>у</w:t>
      </w:r>
      <w:r w:rsidRPr="00553B71">
        <w:rPr>
          <w:sz w:val="24"/>
          <w:szCs w:val="24"/>
        </w:rPr>
        <w:t>ются: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Жилищным </w:t>
      </w:r>
      <w:hyperlink r:id="rId8" w:history="1">
        <w:r w:rsidRPr="00553B71">
          <w:rPr>
            <w:color w:val="0000FF"/>
            <w:sz w:val="24"/>
            <w:szCs w:val="24"/>
          </w:rPr>
          <w:t>кодексом</w:t>
        </w:r>
      </w:hyperlink>
      <w:r w:rsidRPr="00553B71">
        <w:rPr>
          <w:sz w:val="24"/>
          <w:szCs w:val="24"/>
        </w:rPr>
        <w:t xml:space="preserve"> Российской Федерации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4"/>
            <w:attr w:name="Day" w:val="29"/>
            <w:attr w:name="Month" w:val="12"/>
            <w:attr w:name="ls" w:val="trans"/>
          </w:smartTagPr>
          <w:r w:rsidRPr="00553B71">
            <w:rPr>
              <w:sz w:val="24"/>
              <w:szCs w:val="24"/>
            </w:rPr>
            <w:t>29 декабря 2004 года</w:t>
          </w:r>
        </w:smartTag>
      </w:smartTag>
      <w:r w:rsidRPr="00553B71">
        <w:rPr>
          <w:sz w:val="24"/>
          <w:szCs w:val="24"/>
        </w:rPr>
        <w:t xml:space="preserve"> N 188-ФЗ (Собрание законодательства РФ,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5"/>
            <w:attr w:name="Day" w:val="03"/>
            <w:attr w:name="Month" w:val="01"/>
            <w:attr w:name="ls" w:val="trans"/>
          </w:smartTagPr>
          <w:r w:rsidRPr="00553B71">
            <w:rPr>
              <w:sz w:val="24"/>
              <w:szCs w:val="24"/>
            </w:rPr>
            <w:t>03.01.2005</w:t>
          </w:r>
        </w:smartTag>
      </w:smartTag>
      <w:r w:rsidRPr="00553B71">
        <w:rPr>
          <w:sz w:val="24"/>
          <w:szCs w:val="24"/>
        </w:rPr>
        <w:t xml:space="preserve">, N 1 (часть 1), ст. 14, "Российская газета", N 1,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5"/>
            <w:attr w:name="Day" w:val="12"/>
            <w:attr w:name="Month" w:val="01"/>
            <w:attr w:name="ls" w:val="trans"/>
          </w:smartTagPr>
          <w:r w:rsidRPr="00553B71">
            <w:rPr>
              <w:sz w:val="24"/>
              <w:szCs w:val="24"/>
            </w:rPr>
            <w:t>12.01.2005</w:t>
          </w:r>
        </w:smartTag>
      </w:smartTag>
      <w:r w:rsidRPr="00553B71">
        <w:rPr>
          <w:sz w:val="24"/>
          <w:szCs w:val="24"/>
        </w:rPr>
        <w:t xml:space="preserve">, "Парламентская газета", N 7 - 8,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5"/>
            <w:attr w:name="Day" w:val="15"/>
            <w:attr w:name="Month" w:val="01"/>
            <w:attr w:name="ls" w:val="trans"/>
          </w:smartTagPr>
          <w:r w:rsidRPr="00553B71">
            <w:rPr>
              <w:sz w:val="24"/>
              <w:szCs w:val="24"/>
            </w:rPr>
            <w:t>15.01.2005</w:t>
          </w:r>
        </w:smartTag>
      </w:smartTag>
      <w:r w:rsidRPr="00553B71">
        <w:rPr>
          <w:sz w:val="24"/>
          <w:szCs w:val="24"/>
        </w:rPr>
        <w:t>);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hyperlink r:id="rId9" w:history="1">
        <w:r w:rsidRPr="00553B71">
          <w:rPr>
            <w:color w:val="0000FF"/>
            <w:sz w:val="24"/>
            <w:szCs w:val="24"/>
          </w:rPr>
          <w:t>Кодексом</w:t>
        </w:r>
      </w:hyperlink>
      <w:r w:rsidRPr="00553B71">
        <w:rPr>
          <w:sz w:val="24"/>
          <w:szCs w:val="24"/>
        </w:rPr>
        <w:t xml:space="preserve"> Российской Федерации об административных правонарушениях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1"/>
            <w:attr w:name="Day" w:val="30"/>
            <w:attr w:name="Month" w:val="12"/>
            <w:attr w:name="ls" w:val="trans"/>
          </w:smartTagPr>
          <w:r w:rsidRPr="00553B71">
            <w:rPr>
              <w:sz w:val="24"/>
              <w:szCs w:val="24"/>
            </w:rPr>
            <w:t>30 декабря 2001 года</w:t>
          </w:r>
        </w:smartTag>
      </w:smartTag>
      <w:r w:rsidRPr="00553B71">
        <w:rPr>
          <w:sz w:val="24"/>
          <w:szCs w:val="24"/>
        </w:rPr>
        <w:t xml:space="preserve"> N 195-ФЗ ("Российская газета", N 256,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1"/>
            <w:attr w:name="Day" w:val="31"/>
            <w:attr w:name="Month" w:val="12"/>
            <w:attr w:name="ls" w:val="trans"/>
          </w:smartTagPr>
          <w:r w:rsidRPr="00553B71">
            <w:rPr>
              <w:sz w:val="24"/>
              <w:szCs w:val="24"/>
            </w:rPr>
            <w:t>31.12.2001</w:t>
          </w:r>
        </w:smartTag>
      </w:smartTag>
      <w:r w:rsidRPr="00553B71">
        <w:rPr>
          <w:sz w:val="24"/>
          <w:szCs w:val="24"/>
        </w:rPr>
        <w:t xml:space="preserve">, "Парламентская газета", N 2 - 5,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2"/>
            <w:attr w:name="Day" w:val="05"/>
            <w:attr w:name="Month" w:val="01"/>
            <w:attr w:name="ls" w:val="trans"/>
          </w:smartTagPr>
          <w:r w:rsidRPr="00553B71">
            <w:rPr>
              <w:sz w:val="24"/>
              <w:szCs w:val="24"/>
            </w:rPr>
            <w:t>05.01.2002</w:t>
          </w:r>
        </w:smartTag>
      </w:smartTag>
      <w:r w:rsidRPr="00553B71">
        <w:rPr>
          <w:sz w:val="24"/>
          <w:szCs w:val="24"/>
        </w:rPr>
        <w:t xml:space="preserve">, Собрание законодательства РФ,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2"/>
            <w:attr w:name="Day" w:val="07"/>
            <w:attr w:name="Month" w:val="01"/>
            <w:attr w:name="ls" w:val="trans"/>
          </w:smartTagPr>
          <w:r w:rsidRPr="00553B71">
            <w:rPr>
              <w:sz w:val="24"/>
              <w:szCs w:val="24"/>
            </w:rPr>
            <w:t>07.01.2002</w:t>
          </w:r>
        </w:smartTag>
      </w:smartTag>
      <w:r w:rsidRPr="00553B71">
        <w:rPr>
          <w:sz w:val="24"/>
          <w:szCs w:val="24"/>
        </w:rPr>
        <w:t>, N 1 (ч. 1), ст. 1);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Федеральным законом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1999"/>
            <w:attr w:name="Day" w:val="6"/>
            <w:attr w:name="Month" w:val="10"/>
            <w:attr w:name="ls" w:val="trans"/>
          </w:smartTagPr>
          <w:r w:rsidRPr="00553B71">
            <w:rPr>
              <w:sz w:val="24"/>
              <w:szCs w:val="24"/>
            </w:rPr>
            <w:t xml:space="preserve">6 октября </w:t>
          </w:r>
          <w:smartTag w:uri="urn:schemas-microsoft-com:office:smarttags" w:element="metricconverter">
            <w:smartTagPr>
              <w:attr w:name="ProductID" w:val="13,4 кв. м"/>
            </w:smartTagPr>
            <w:r w:rsidRPr="00553B71">
              <w:rPr>
                <w:sz w:val="24"/>
                <w:szCs w:val="24"/>
              </w:rPr>
              <w:t>1999 г</w:t>
            </w:r>
          </w:smartTag>
          <w:r w:rsidRPr="00553B71">
            <w:rPr>
              <w:sz w:val="24"/>
              <w:szCs w:val="24"/>
            </w:rPr>
            <w:t>.</w:t>
          </w:r>
        </w:smartTag>
      </w:smartTag>
      <w:r w:rsidRPr="00553B71">
        <w:rPr>
          <w:sz w:val="24"/>
          <w:szCs w:val="24"/>
        </w:rPr>
        <w:t xml:space="preserve"> № 184-ФЗ «Об общих принципах организации законодательных (представительных)  и исполнительных органов государственной власти субъектов Российской Федерации» ("Российская газета"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1999"/>
            <w:attr w:name="Day" w:val="19"/>
            <w:attr w:name="Month" w:val="10"/>
            <w:attr w:name="ls" w:val="trans"/>
          </w:smartTagPr>
          <w:r w:rsidRPr="00553B71">
            <w:rPr>
              <w:sz w:val="24"/>
              <w:szCs w:val="24"/>
            </w:rPr>
            <w:t>19.10.1999</w:t>
          </w:r>
        </w:smartTag>
      </w:smartTag>
      <w:r w:rsidRPr="00553B71">
        <w:rPr>
          <w:sz w:val="24"/>
          <w:szCs w:val="24"/>
        </w:rPr>
        <w:t xml:space="preserve"> г. N 206, Собрание зак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 xml:space="preserve">нодательства Российской Федерации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1999"/>
            <w:attr w:name="Day" w:val="18"/>
            <w:attr w:name="Month" w:val="10"/>
            <w:attr w:name="ls" w:val="trans"/>
          </w:smartTagPr>
          <w:r w:rsidRPr="00553B71">
            <w:rPr>
              <w:sz w:val="24"/>
              <w:szCs w:val="24"/>
            </w:rPr>
            <w:t>18.10.1999</w:t>
          </w:r>
        </w:smartTag>
      </w:smartTag>
      <w:r w:rsidRPr="00553B71">
        <w:rPr>
          <w:sz w:val="24"/>
          <w:szCs w:val="24"/>
        </w:rPr>
        <w:t xml:space="preserve"> г. N 42 ст. 5005);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Федеральным </w:t>
      </w:r>
      <w:hyperlink r:id="rId10" w:history="1">
        <w:r w:rsidRPr="00553B71">
          <w:rPr>
            <w:color w:val="0000FF"/>
            <w:sz w:val="24"/>
            <w:szCs w:val="24"/>
          </w:rPr>
          <w:t>законом</w:t>
        </w:r>
      </w:hyperlink>
      <w:r w:rsidRPr="00553B71">
        <w:rPr>
          <w:sz w:val="24"/>
          <w:szCs w:val="24"/>
        </w:rPr>
        <w:t xml:space="preserve">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3"/>
            <w:attr w:name="Day" w:val="6"/>
            <w:attr w:name="Month" w:val="10"/>
            <w:attr w:name="ls" w:val="trans"/>
          </w:smartTagPr>
          <w:r w:rsidRPr="00553B71">
            <w:rPr>
              <w:sz w:val="24"/>
              <w:szCs w:val="24"/>
            </w:rPr>
            <w:t xml:space="preserve">6 октября </w:t>
          </w:r>
          <w:smartTag w:uri="urn:schemas-microsoft-com:office:smarttags" w:element="metricconverter">
            <w:smartTagPr>
              <w:attr w:name="ProductID" w:val="13,4 кв. м"/>
            </w:smartTagPr>
            <w:r w:rsidRPr="00553B71">
              <w:rPr>
                <w:sz w:val="24"/>
                <w:szCs w:val="24"/>
              </w:rPr>
              <w:t>2003 г</w:t>
            </w:r>
          </w:smartTag>
          <w:r w:rsidRPr="00553B71">
            <w:rPr>
              <w:sz w:val="24"/>
              <w:szCs w:val="24"/>
            </w:rPr>
            <w:t>.</w:t>
          </w:r>
        </w:smartTag>
      </w:smartTag>
      <w:r w:rsidRPr="00553B71">
        <w:rPr>
          <w:sz w:val="24"/>
          <w:szCs w:val="24"/>
        </w:rPr>
        <w:t xml:space="preserve"> N 131-ФЗ "Об общих принципах организации местного самоуправления в Российской Федерации" (Собрание законодательства Российской Федерации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3"/>
            <w:attr w:name="Day" w:val="06"/>
            <w:attr w:name="Month" w:val="10"/>
            <w:attr w:name="ls" w:val="trans"/>
          </w:smartTagPr>
          <w:r w:rsidRPr="00553B71">
            <w:rPr>
              <w:sz w:val="24"/>
              <w:szCs w:val="24"/>
            </w:rPr>
            <w:t>06.10.2003</w:t>
          </w:r>
        </w:smartTag>
      </w:smartTag>
      <w:r w:rsidRPr="00553B71">
        <w:rPr>
          <w:sz w:val="24"/>
          <w:szCs w:val="24"/>
        </w:rPr>
        <w:t xml:space="preserve">, N 40, ст. 3822; "Российская газета"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3"/>
            <w:attr w:name="Day" w:val="08"/>
            <w:attr w:name="Month" w:val="10"/>
            <w:attr w:name="ls" w:val="trans"/>
          </w:smartTagPr>
          <w:r w:rsidRPr="00553B71">
            <w:rPr>
              <w:sz w:val="24"/>
              <w:szCs w:val="24"/>
            </w:rPr>
            <w:t>08.10.2003</w:t>
          </w:r>
        </w:smartTag>
      </w:smartTag>
      <w:r w:rsidRPr="00553B71">
        <w:rPr>
          <w:sz w:val="24"/>
          <w:szCs w:val="24"/>
        </w:rPr>
        <w:t>, N 202; "Парламен</w:t>
      </w:r>
      <w:r w:rsidRPr="00553B71">
        <w:rPr>
          <w:sz w:val="24"/>
          <w:szCs w:val="24"/>
        </w:rPr>
        <w:t>т</w:t>
      </w:r>
      <w:r w:rsidRPr="00553B71">
        <w:rPr>
          <w:sz w:val="24"/>
          <w:szCs w:val="24"/>
        </w:rPr>
        <w:t xml:space="preserve">ская газета"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3"/>
            <w:attr w:name="Day" w:val="08"/>
            <w:attr w:name="Month" w:val="10"/>
            <w:attr w:name="ls" w:val="trans"/>
          </w:smartTagPr>
          <w:r w:rsidRPr="00553B71">
            <w:rPr>
              <w:sz w:val="24"/>
              <w:szCs w:val="24"/>
            </w:rPr>
            <w:t>08.10.2003</w:t>
          </w:r>
        </w:smartTag>
      </w:smartTag>
      <w:r w:rsidRPr="00553B71">
        <w:rPr>
          <w:sz w:val="24"/>
          <w:szCs w:val="24"/>
        </w:rPr>
        <w:t>, N 186);</w:t>
      </w:r>
    </w:p>
    <w:p w:rsidR="0024124E" w:rsidRPr="00553B71" w:rsidRDefault="0024124E" w:rsidP="00496078">
      <w:pPr>
        <w:pStyle w:val="s16"/>
        <w:ind w:firstLine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3B71">
        <w:rPr>
          <w:rFonts w:ascii="Times New Roman" w:hAnsi="Times New Roman" w:cs="Times New Roman"/>
          <w:color w:val="000000"/>
          <w:sz w:val="24"/>
          <w:szCs w:val="24"/>
        </w:rPr>
        <w:t xml:space="preserve">        Федеральным </w:t>
      </w:r>
      <w:hyperlink r:id="rId11" w:history="1">
        <w:r w:rsidRPr="00553B71">
          <w:rPr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553B71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6"/>
            <w:attr w:name="Day" w:val="2"/>
            <w:attr w:name="Month" w:val="5"/>
            <w:attr w:name="ls" w:val="trans"/>
          </w:smartTagPr>
          <w:r w:rsidRPr="00553B7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2 мая </w:t>
          </w:r>
          <w:smartTag w:uri="urn:schemas-microsoft-com:office:smarttags" w:element="metricconverter">
            <w:smartTagPr>
              <w:attr w:name="ProductID" w:val="13,4 кв. м"/>
            </w:smartTagPr>
            <w:r w:rsidRPr="00553B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 г</w:t>
            </w:r>
          </w:smartTag>
          <w:r w:rsidRPr="00553B71">
            <w:rPr>
              <w:rFonts w:ascii="Times New Roman" w:hAnsi="Times New Roman" w:cs="Times New Roman"/>
              <w:color w:val="000000"/>
              <w:sz w:val="24"/>
              <w:szCs w:val="24"/>
            </w:rPr>
            <w:t>.</w:t>
          </w:r>
        </w:smartTag>
      </w:smartTag>
      <w:r w:rsidRPr="00553B71">
        <w:rPr>
          <w:rFonts w:ascii="Times New Roman" w:hAnsi="Times New Roman" w:cs="Times New Roman"/>
          <w:color w:val="000000"/>
          <w:sz w:val="24"/>
          <w:szCs w:val="24"/>
        </w:rPr>
        <w:t xml:space="preserve"> № 59-ФЗ «О порядке рассмотрения обращений граждан Российской Федерации» (</w:t>
      </w:r>
      <w:r w:rsidRPr="00553B71">
        <w:rPr>
          <w:rFonts w:ascii="Times New Roman" w:hAnsi="Times New Roman" w:cs="Times New Roman"/>
          <w:sz w:val="24"/>
          <w:szCs w:val="24"/>
        </w:rPr>
        <w:t xml:space="preserve">"Парламентская газета"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6"/>
            <w:attr w:name="Day" w:val="11"/>
            <w:attr w:name="Month" w:val="05"/>
            <w:attr w:name="ls" w:val="trans"/>
          </w:smartTagPr>
          <w:r w:rsidRPr="00553B71">
            <w:rPr>
              <w:rFonts w:ascii="Times New Roman" w:hAnsi="Times New Roman" w:cs="Times New Roman"/>
              <w:sz w:val="24"/>
              <w:szCs w:val="24"/>
            </w:rPr>
            <w:t>11.05.2006</w:t>
          </w:r>
        </w:smartTag>
      </w:smartTag>
      <w:r w:rsidRPr="00553B71">
        <w:rPr>
          <w:rFonts w:ascii="Times New Roman" w:hAnsi="Times New Roman" w:cs="Times New Roman"/>
          <w:sz w:val="24"/>
          <w:szCs w:val="24"/>
        </w:rPr>
        <w:t xml:space="preserve"> г. N 70-71,  "Росси</w:t>
      </w:r>
      <w:r w:rsidRPr="00553B71">
        <w:rPr>
          <w:rFonts w:ascii="Times New Roman" w:hAnsi="Times New Roman" w:cs="Times New Roman"/>
          <w:sz w:val="24"/>
          <w:szCs w:val="24"/>
        </w:rPr>
        <w:t>й</w:t>
      </w:r>
      <w:r w:rsidRPr="00553B71">
        <w:rPr>
          <w:rFonts w:ascii="Times New Roman" w:hAnsi="Times New Roman" w:cs="Times New Roman"/>
          <w:sz w:val="24"/>
          <w:szCs w:val="24"/>
        </w:rPr>
        <w:t xml:space="preserve">ская газета"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6"/>
            <w:attr w:name="Day" w:val="05"/>
            <w:attr w:name="Month" w:val="05"/>
            <w:attr w:name="ls" w:val="trans"/>
          </w:smartTagPr>
          <w:r w:rsidRPr="00553B71">
            <w:rPr>
              <w:rFonts w:ascii="Times New Roman" w:hAnsi="Times New Roman" w:cs="Times New Roman"/>
              <w:sz w:val="24"/>
              <w:szCs w:val="24"/>
            </w:rPr>
            <w:t>05.05.2006</w:t>
          </w:r>
        </w:smartTag>
      </w:smartTag>
      <w:r w:rsidRPr="00553B71">
        <w:rPr>
          <w:rFonts w:ascii="Times New Roman" w:hAnsi="Times New Roman" w:cs="Times New Roman"/>
          <w:sz w:val="24"/>
          <w:szCs w:val="24"/>
        </w:rPr>
        <w:t xml:space="preserve"> г. N 95, Собрание законодательства Российской Федерации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6"/>
            <w:attr w:name="Day" w:val="08"/>
            <w:attr w:name="Month" w:val="05"/>
            <w:attr w:name="ls" w:val="trans"/>
          </w:smartTagPr>
          <w:r w:rsidRPr="00553B71">
            <w:rPr>
              <w:rFonts w:ascii="Times New Roman" w:hAnsi="Times New Roman" w:cs="Times New Roman"/>
              <w:sz w:val="24"/>
              <w:szCs w:val="24"/>
            </w:rPr>
            <w:t>08.05.2006</w:t>
          </w:r>
        </w:smartTag>
      </w:smartTag>
      <w:r w:rsidRPr="00553B71">
        <w:rPr>
          <w:rFonts w:ascii="Times New Roman" w:hAnsi="Times New Roman" w:cs="Times New Roman"/>
          <w:sz w:val="24"/>
          <w:szCs w:val="24"/>
        </w:rPr>
        <w:t xml:space="preserve"> г. N 19 ст. 2060);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Федеральным </w:t>
      </w:r>
      <w:hyperlink r:id="rId12" w:history="1">
        <w:r w:rsidRPr="00553B71">
          <w:rPr>
            <w:color w:val="0000FF"/>
            <w:sz w:val="24"/>
            <w:szCs w:val="24"/>
          </w:rPr>
          <w:t>законом</w:t>
        </w:r>
      </w:hyperlink>
      <w:r w:rsidRPr="00553B71">
        <w:rPr>
          <w:sz w:val="24"/>
          <w:szCs w:val="24"/>
        </w:rPr>
        <w:t xml:space="preserve">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8"/>
            <w:attr w:name="Day" w:val="26"/>
            <w:attr w:name="Month" w:val="12"/>
            <w:attr w:name="ls" w:val="trans"/>
          </w:smartTagPr>
          <w:r w:rsidRPr="00553B71">
            <w:rPr>
              <w:sz w:val="24"/>
              <w:szCs w:val="24"/>
            </w:rPr>
            <w:t>26 декабря 2008 года</w:t>
          </w:r>
        </w:smartTag>
      </w:smartTag>
      <w:r w:rsidRPr="00553B71">
        <w:rPr>
          <w:sz w:val="24"/>
          <w:szCs w:val="24"/>
        </w:rPr>
        <w:t xml:space="preserve">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("Российская газета", N 266,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8"/>
            <w:attr w:name="Day" w:val="30"/>
            <w:attr w:name="Month" w:val="12"/>
            <w:attr w:name="ls" w:val="trans"/>
          </w:smartTagPr>
          <w:r w:rsidRPr="00553B71">
            <w:rPr>
              <w:sz w:val="24"/>
              <w:szCs w:val="24"/>
            </w:rPr>
            <w:t>30.12.2008</w:t>
          </w:r>
        </w:smartTag>
      </w:smartTag>
      <w:r w:rsidRPr="00553B71">
        <w:rPr>
          <w:sz w:val="24"/>
          <w:szCs w:val="24"/>
        </w:rPr>
        <w:t>, Собрание законодател</w:t>
      </w:r>
      <w:r w:rsidRPr="00553B71">
        <w:rPr>
          <w:sz w:val="24"/>
          <w:szCs w:val="24"/>
        </w:rPr>
        <w:t>ь</w:t>
      </w:r>
      <w:r w:rsidRPr="00553B71">
        <w:rPr>
          <w:sz w:val="24"/>
          <w:szCs w:val="24"/>
        </w:rPr>
        <w:t xml:space="preserve">ства РФ,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8"/>
            <w:attr w:name="Day" w:val="29"/>
            <w:attr w:name="Month" w:val="12"/>
            <w:attr w:name="ls" w:val="trans"/>
          </w:smartTagPr>
          <w:r w:rsidRPr="00553B71">
            <w:rPr>
              <w:sz w:val="24"/>
              <w:szCs w:val="24"/>
            </w:rPr>
            <w:t>29.12.2008</w:t>
          </w:r>
        </w:smartTag>
      </w:smartTag>
      <w:r w:rsidRPr="00553B71">
        <w:rPr>
          <w:sz w:val="24"/>
          <w:szCs w:val="24"/>
        </w:rPr>
        <w:t xml:space="preserve">, N 52 (ч. 1), ст. 6249, "Парламентская газета", N 90,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08"/>
            <w:attr w:name="Day" w:val="31"/>
            <w:attr w:name="Month" w:val="12"/>
            <w:attr w:name="ls" w:val="trans"/>
          </w:smartTagPr>
          <w:r w:rsidRPr="00553B71">
            <w:rPr>
              <w:sz w:val="24"/>
              <w:szCs w:val="24"/>
            </w:rPr>
            <w:t>31.12.2008</w:t>
          </w:r>
        </w:smartTag>
      </w:smartTag>
      <w:r w:rsidRPr="00553B71">
        <w:rPr>
          <w:sz w:val="24"/>
          <w:szCs w:val="24"/>
        </w:rPr>
        <w:t>);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hyperlink r:id="rId13" w:history="1">
        <w:r w:rsidRPr="00553B71">
          <w:rPr>
            <w:color w:val="0000FF"/>
            <w:sz w:val="24"/>
            <w:szCs w:val="24"/>
          </w:rPr>
          <w:t>Законом</w:t>
        </w:r>
      </w:hyperlink>
      <w:r w:rsidRPr="00553B71">
        <w:rPr>
          <w:sz w:val="24"/>
          <w:szCs w:val="24"/>
        </w:rPr>
        <w:t xml:space="preserve"> Ростовской области "О порядке взаимодействия органов муниципального ж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лищного контроля с органом регионального государственного жилищного надзора на террит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 xml:space="preserve">рии Ростовской области"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12"/>
            <w:attr w:name="Day" w:val="20"/>
            <w:attr w:name="Month" w:val="09"/>
            <w:attr w:name="ls" w:val="trans"/>
          </w:smartTagPr>
          <w:r w:rsidRPr="00553B71">
            <w:rPr>
              <w:sz w:val="24"/>
              <w:szCs w:val="24"/>
            </w:rPr>
            <w:t>20.09.2012</w:t>
          </w:r>
        </w:smartTag>
      </w:smartTag>
      <w:r w:rsidRPr="00553B71">
        <w:rPr>
          <w:sz w:val="24"/>
          <w:szCs w:val="24"/>
        </w:rPr>
        <w:t xml:space="preserve"> N 941-ЗС ( «Собрание правовых актов Ростовской о</w:t>
      </w:r>
      <w:r w:rsidRPr="00553B71">
        <w:rPr>
          <w:sz w:val="24"/>
          <w:szCs w:val="24"/>
        </w:rPr>
        <w:t>б</w:t>
      </w:r>
      <w:r w:rsidRPr="00553B71">
        <w:rPr>
          <w:sz w:val="24"/>
          <w:szCs w:val="24"/>
        </w:rPr>
        <w:t xml:space="preserve">ласти» сентябрь 2012г. №9, газета «Наше время»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12"/>
            <w:attr w:name="Day" w:val="25"/>
            <w:attr w:name="Month" w:val="09"/>
            <w:attr w:name="ls" w:val="trans"/>
          </w:smartTagPr>
          <w:r w:rsidRPr="00553B71">
            <w:rPr>
              <w:sz w:val="24"/>
              <w:szCs w:val="24"/>
            </w:rPr>
            <w:t>25.09.2012</w:t>
          </w:r>
        </w:smartTag>
      </w:smartTag>
      <w:r w:rsidRPr="00553B71">
        <w:rPr>
          <w:sz w:val="24"/>
          <w:szCs w:val="24"/>
        </w:rPr>
        <w:t>г. №537(21193);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постановлением Правительства Ростовской области «Об утверждении Положения о Гос</w:t>
      </w:r>
      <w:r w:rsidRPr="00553B71">
        <w:rPr>
          <w:sz w:val="24"/>
          <w:szCs w:val="24"/>
        </w:rPr>
        <w:t>у</w:t>
      </w:r>
      <w:r w:rsidRPr="00553B71">
        <w:rPr>
          <w:sz w:val="24"/>
          <w:szCs w:val="24"/>
        </w:rPr>
        <w:t xml:space="preserve">дарственной жилищной инспекции Ростовской области»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12"/>
            <w:attr w:name="Day" w:val="27"/>
            <w:attr w:name="Month" w:val="2"/>
            <w:attr w:name="ls" w:val="trans"/>
          </w:smartTagPr>
          <w:r w:rsidRPr="00553B71">
            <w:rPr>
              <w:sz w:val="24"/>
              <w:szCs w:val="24"/>
            </w:rPr>
            <w:t>27.02.2012</w:t>
          </w:r>
        </w:smartTag>
      </w:smartTag>
      <w:r w:rsidRPr="00553B71">
        <w:rPr>
          <w:sz w:val="24"/>
          <w:szCs w:val="24"/>
        </w:rPr>
        <w:t xml:space="preserve">г. № 125 ( газета «Наше время»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12"/>
            <w:attr w:name="Day" w:val="06"/>
            <w:attr w:name="Month" w:val="03"/>
            <w:attr w:name="ls" w:val="trans"/>
          </w:smartTagPr>
          <w:r w:rsidRPr="00553B71">
            <w:rPr>
              <w:sz w:val="24"/>
              <w:szCs w:val="24"/>
            </w:rPr>
            <w:t>06.03.2012</w:t>
          </w:r>
        </w:smartTag>
      </w:smartTag>
      <w:r w:rsidRPr="00553B71">
        <w:rPr>
          <w:sz w:val="24"/>
          <w:szCs w:val="24"/>
        </w:rPr>
        <w:t>г. №100-102(20756-20758);</w:t>
      </w:r>
    </w:p>
    <w:p w:rsidR="0024124E" w:rsidRPr="00553B71" w:rsidRDefault="0024124E" w:rsidP="00496078">
      <w:pPr>
        <w:pStyle w:val="NormalWeb"/>
        <w:ind w:firstLine="540"/>
      </w:pPr>
      <w:r w:rsidRPr="00553B71">
        <w:t>постановлением Правительства Ростовской области «Об утверждении Порядка осущест</w:t>
      </w:r>
      <w:r w:rsidRPr="00553B71">
        <w:t>в</w:t>
      </w:r>
      <w:r w:rsidRPr="00553B71">
        <w:t xml:space="preserve">ления регионального государственного жилищного надзора на территории Ростовской области»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13"/>
            <w:attr w:name="Day" w:val="26"/>
            <w:attr w:name="Month" w:val="09"/>
            <w:attr w:name="ls" w:val="trans"/>
          </w:smartTagPr>
          <w:r w:rsidRPr="00553B71">
            <w:t>26.09.2013</w:t>
          </w:r>
        </w:smartTag>
      </w:smartTag>
      <w:r w:rsidRPr="00553B71">
        <w:t xml:space="preserve"> г. №609 </w:t>
      </w:r>
      <w:r w:rsidRPr="00553B71">
        <w:rPr>
          <w:color w:val="000000"/>
        </w:rPr>
        <w:t xml:space="preserve">(газета «Наше время» № 494 - 499 от </w:t>
      </w:r>
      <w:smartTag w:uri="urn:schemas-microsoft-com:office:smarttags" w:element="metricconverter">
        <w:smartTagPr>
          <w:attr w:name="ProductID" w:val="13,4 кв. м"/>
        </w:smartTagPr>
        <w:smartTag w:uri="urn:schemas-microsoft-com:office:smarttags" w:element="date">
          <w:smartTagPr>
            <w:attr w:name="Year" w:val="2013"/>
            <w:attr w:name="Day" w:val="08"/>
            <w:attr w:name="Month" w:val="10"/>
            <w:attr w:name="ls" w:val="trans"/>
          </w:smartTagPr>
          <w:r w:rsidRPr="00553B71">
            <w:rPr>
              <w:color w:val="000000"/>
            </w:rPr>
            <w:t>08.10.2013</w:t>
          </w:r>
        </w:smartTag>
      </w:smartTag>
      <w:r w:rsidRPr="00553B71">
        <w:rPr>
          <w:color w:val="000000"/>
        </w:rPr>
        <w:t>«Собрание правовых а</w:t>
      </w:r>
      <w:r w:rsidRPr="00553B71">
        <w:rPr>
          <w:color w:val="000000"/>
        </w:rPr>
        <w:t>к</w:t>
      </w:r>
      <w:r w:rsidRPr="00553B71">
        <w:rPr>
          <w:color w:val="000000"/>
        </w:rPr>
        <w:t xml:space="preserve">тов Ростовской области» № 9, сентябрь </w:t>
      </w:r>
      <w:smartTag w:uri="urn:schemas-microsoft-com:office:smarttags" w:element="metricconverter">
        <w:smartTagPr>
          <w:attr w:name="ProductID" w:val="13,4 кв. м"/>
        </w:smartTagPr>
        <w:r w:rsidRPr="00553B71">
          <w:rPr>
            <w:color w:val="000000"/>
          </w:rPr>
          <w:t>2013 г</w:t>
        </w:r>
      </w:smartTag>
      <w:r w:rsidRPr="00553B71">
        <w:rPr>
          <w:color w:val="000000"/>
        </w:rPr>
        <w:t xml:space="preserve">.); </w:t>
      </w:r>
    </w:p>
    <w:p w:rsidR="0024124E" w:rsidRPr="00553B71" w:rsidRDefault="0024124E" w:rsidP="00553B71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иными нормативными правовыми актами Российской Федерации и Ростовской области, регулирующими осуществление взаимодействия.</w:t>
      </w:r>
    </w:p>
    <w:p w:rsidR="0024124E" w:rsidRPr="00553B71" w:rsidRDefault="0024124E" w:rsidP="00553B71">
      <w:pPr>
        <w:ind w:firstLine="540"/>
        <w:jc w:val="center"/>
        <w:rPr>
          <w:sz w:val="24"/>
          <w:szCs w:val="24"/>
          <w:u w:val="single"/>
        </w:rPr>
      </w:pPr>
      <w:r w:rsidRPr="00553B71">
        <w:rPr>
          <w:sz w:val="24"/>
          <w:szCs w:val="24"/>
          <w:u w:val="single"/>
          <w:lang w:val="en-US"/>
        </w:rPr>
        <w:t>II</w:t>
      </w:r>
      <w:r w:rsidRPr="00553B71">
        <w:rPr>
          <w:sz w:val="24"/>
          <w:szCs w:val="24"/>
          <w:u w:val="single"/>
        </w:rPr>
        <w:t>. Принципы и организация взаимодействия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3. Инспекция  взаимодействует с органами муниципального жилищного контроля, созда</w:t>
      </w:r>
      <w:r w:rsidRPr="00553B71">
        <w:rPr>
          <w:sz w:val="24"/>
          <w:szCs w:val="24"/>
        </w:rPr>
        <w:t>н</w:t>
      </w:r>
      <w:r w:rsidRPr="00553B71">
        <w:rPr>
          <w:sz w:val="24"/>
          <w:szCs w:val="24"/>
        </w:rPr>
        <w:t>ными в муниципальных образованиях Ростовской области.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4. Основными принципами взаимодействия Участников взаимодействия при организации и проведении проверок юридических лиц, индивидуальных предпринимателей и граждан явл</w:t>
      </w:r>
      <w:r w:rsidRPr="00553B71">
        <w:rPr>
          <w:sz w:val="24"/>
          <w:szCs w:val="24"/>
        </w:rPr>
        <w:t>я</w:t>
      </w:r>
      <w:r w:rsidRPr="00553B71">
        <w:rPr>
          <w:sz w:val="24"/>
          <w:szCs w:val="24"/>
        </w:rPr>
        <w:t>ются: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1) соблюдение прав и законных интересов юридических лиц, индивидуальных предпр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нимателей и граждан;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2) законность;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3) открытость и доступность для юридических лиц, индивидуальных предпринимателей и граждан нормативных правовых актов Российской Федерации, муниципальных правовых актов, соблюдение которых проверяется при осуществлении государственного жилищного надзора, муниципального жилищного контроля, а также информации об организации и осуществлении государственного жилищного надзора, муниципального жилищного контроля, о правах и об обязанностях государственного жилищного надзора, муниципального жилищного контроля, их должностных лиц, за исключением информации, свободное распространение которой запрещ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>но или ограничено в соответствии с законодательством Российской Федерации;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4) проведение проверок в строгом соответствии с компетенцией Государственной жили</w:t>
      </w:r>
      <w:r w:rsidRPr="00553B71">
        <w:rPr>
          <w:sz w:val="24"/>
          <w:szCs w:val="24"/>
        </w:rPr>
        <w:t>щ</w:t>
      </w:r>
      <w:r w:rsidRPr="00553B71">
        <w:rPr>
          <w:sz w:val="24"/>
          <w:szCs w:val="24"/>
        </w:rPr>
        <w:t>ной инспекции Ростовской области и органов муниципального жилищного контроля;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5) независимость, самостоятельность в реализации собственных функций и полномочий, а также в выработке форм и методов осуществления мероприятий по контролю (надзору), вход</w:t>
      </w:r>
      <w:r w:rsidRPr="00553B71">
        <w:rPr>
          <w:sz w:val="24"/>
          <w:szCs w:val="24"/>
        </w:rPr>
        <w:t>я</w:t>
      </w:r>
      <w:r w:rsidRPr="00553B71">
        <w:rPr>
          <w:sz w:val="24"/>
          <w:szCs w:val="24"/>
        </w:rPr>
        <w:t>щих в компетенцию Участников взаимодействия;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6) недопустимость проводимых в отношении одного юридического лица или одного инд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видуального предпринимателя одновременно органом государственного жилищного надзора и муниципального жилищного контроля проверок исполнения одних и тех же обязательных тр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>бований и требований, установленных муниципальными правовыми актами.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5. В целях организации взаимодействия Государственной жилищной инспекции Росто</w:t>
      </w:r>
      <w:r w:rsidRPr="00553B71">
        <w:rPr>
          <w:sz w:val="24"/>
          <w:szCs w:val="24"/>
        </w:rPr>
        <w:t>в</w:t>
      </w:r>
      <w:r w:rsidRPr="00553B71">
        <w:rPr>
          <w:sz w:val="24"/>
          <w:szCs w:val="24"/>
        </w:rPr>
        <w:t>ской области и органов муниципального жилищного контроля руководитель Государственной жилищной инспекции Ростовской области определяет должностных лиц, ответственных за о</w:t>
      </w:r>
      <w:r w:rsidRPr="00553B71">
        <w:rPr>
          <w:sz w:val="24"/>
          <w:szCs w:val="24"/>
        </w:rPr>
        <w:t>р</w:t>
      </w:r>
      <w:r w:rsidRPr="00553B71">
        <w:rPr>
          <w:sz w:val="24"/>
          <w:szCs w:val="24"/>
        </w:rPr>
        <w:t>ганизацию взаимодействия Государственной жилищной инспекции Ростовской области с орг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нами муниципального жилищного контроля и координацию вопросов, связанных с обеспечен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ем согласованных действий Государственной жилищной инспекции Ростовской области и о</w:t>
      </w:r>
      <w:r w:rsidRPr="00553B71">
        <w:rPr>
          <w:sz w:val="24"/>
          <w:szCs w:val="24"/>
        </w:rPr>
        <w:t>р</w:t>
      </w:r>
      <w:r w:rsidRPr="00553B71">
        <w:rPr>
          <w:sz w:val="24"/>
          <w:szCs w:val="24"/>
        </w:rPr>
        <w:t>ганов муниципального жилищного контроля.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6. В целях недопущения проведения в отношении одного юридического лица или одного индивидуального предпринимателя одновременно Инспекцией и органом муниципального ж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лищного контроля проверок исполнения одних и тех же обязательных требований: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6.1. Участники взаимодействия осуществляют планирование и проведение плановых пр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верок юридических лиц и индивидуальных предпринимателей в порядке, предусмотренном разделом 4 настоящего Регламента.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bookmarkStart w:id="2" w:name="Par85"/>
      <w:bookmarkEnd w:id="2"/>
      <w:r w:rsidRPr="00553B71">
        <w:rPr>
          <w:sz w:val="24"/>
          <w:szCs w:val="24"/>
        </w:rPr>
        <w:t>6.2. Органы муниципального жилищного контроля обеспечивают проведение на террит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рии муниципального образования внеплановых проверок соблюдения юридическими лицами, индивидуальными предпринимателями и гражданами требований к использованию и сохранн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сти муниципального жилищного фонда, установленных федеральными законами в сфере ж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лищных отношений, а также муниципальными правовыми актами (далее - обязательные треб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вания), в том числе требований: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1) к использованию и содержанию помещений муниципального жилищного фонда;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2) к использованию и содержанию общего имущества собственников помещений в мног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квартирном доме, в случае, если все жилые помещения в многоквартирном доме, либо их часть находятся в муниципальной собственности а также в жилых домах, находящихся в муниц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пальной собственности;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3) к предоставлению коммунальных услуг собственникам и пользователям помещений в многоквартирных домах, в случае, если все жилые помещения в многоквартирном доме, либо их часть находятся в муниципальной собственности а также в жилых домах, находящихся в м</w:t>
      </w:r>
      <w:r w:rsidRPr="00553B71">
        <w:rPr>
          <w:sz w:val="24"/>
          <w:szCs w:val="24"/>
        </w:rPr>
        <w:t>у</w:t>
      </w:r>
      <w:r w:rsidRPr="00553B71">
        <w:rPr>
          <w:sz w:val="24"/>
          <w:szCs w:val="24"/>
        </w:rPr>
        <w:t>ниципальной собственности;</w:t>
      </w:r>
    </w:p>
    <w:p w:rsidR="0024124E" w:rsidRPr="00553B71" w:rsidRDefault="0024124E" w:rsidP="00496078">
      <w:pPr>
        <w:ind w:firstLine="540"/>
        <w:jc w:val="both"/>
        <w:rPr>
          <w:color w:val="000000"/>
          <w:sz w:val="24"/>
          <w:szCs w:val="24"/>
        </w:rPr>
      </w:pPr>
      <w:r w:rsidRPr="00553B71">
        <w:rPr>
          <w:color w:val="000000"/>
          <w:sz w:val="24"/>
          <w:szCs w:val="24"/>
        </w:rPr>
        <w:t xml:space="preserve">4) энергетической эффективности и оснащенности помещений </w:t>
      </w:r>
      <w:bookmarkStart w:id="3" w:name="Par89"/>
      <w:bookmarkEnd w:id="3"/>
      <w:r w:rsidRPr="00553B71">
        <w:rPr>
          <w:color w:val="000000"/>
          <w:sz w:val="24"/>
          <w:szCs w:val="24"/>
        </w:rPr>
        <w:t>в многоквартирных домах, в случае, если все жилые в многоквартирном доме, либо их часть находятся в муниципальной собственности а также в жилых домах, находящихся в муниципальной собственности;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color w:val="000000"/>
          <w:sz w:val="24"/>
          <w:szCs w:val="24"/>
        </w:rPr>
        <w:t xml:space="preserve">5) к </w:t>
      </w:r>
      <w:r w:rsidRPr="00553B71">
        <w:rPr>
          <w:sz w:val="24"/>
          <w:szCs w:val="24"/>
        </w:rPr>
        <w:t>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</w:t>
      </w:r>
      <w:r w:rsidRPr="00553B71">
        <w:rPr>
          <w:sz w:val="24"/>
          <w:szCs w:val="24"/>
        </w:rPr>
        <w:t>л</w:t>
      </w:r>
      <w:r w:rsidRPr="00553B71">
        <w:rPr>
          <w:sz w:val="24"/>
          <w:szCs w:val="24"/>
        </w:rPr>
        <w:t>няющих работы по содержанию и ремонту общего имущества в многоквартирных домах, в сл</w:t>
      </w:r>
      <w:r w:rsidRPr="00553B71">
        <w:rPr>
          <w:sz w:val="24"/>
          <w:szCs w:val="24"/>
        </w:rPr>
        <w:t>у</w:t>
      </w:r>
      <w:r w:rsidRPr="00553B71">
        <w:rPr>
          <w:sz w:val="24"/>
          <w:szCs w:val="24"/>
        </w:rPr>
        <w:t>чае, если все жилые помещения в многоквартирном доме, либо их часть находятся в муниц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пальной собственности, а также в жилых домах, находящихся в муниципальной собственности.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6.3. Инспекция обеспечивает проведение внеплановых проверок соблюдения юридич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 xml:space="preserve">скими лицами, индивидуальными предпринимателями и гражданами обязательных требований, предусмотренных </w:t>
      </w:r>
      <w:hyperlink w:anchor="Par85" w:history="1">
        <w:r w:rsidRPr="00553B71">
          <w:rPr>
            <w:sz w:val="24"/>
            <w:szCs w:val="24"/>
          </w:rPr>
          <w:t>пунктом 6.2.</w:t>
        </w:r>
      </w:hyperlink>
      <w:r w:rsidRPr="00553B71">
        <w:rPr>
          <w:sz w:val="24"/>
          <w:szCs w:val="24"/>
        </w:rPr>
        <w:t>настоящего Регламента, на основании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содержащих информацию о ненадлежащем рассмотрении обращения (заявления, информации) органом муниципального жилищного контроля или о бездействии последнего.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bookmarkStart w:id="4" w:name="Par90"/>
      <w:bookmarkEnd w:id="4"/>
      <w:r w:rsidRPr="00553B71">
        <w:rPr>
          <w:sz w:val="24"/>
          <w:szCs w:val="24"/>
        </w:rPr>
        <w:t>6.4. Органы муниципального жилищного контроля обеспечивают проведение проверок обязательных требований, установленных в соответствии с жилищным законодательством, к созданию и деятельности юридических лиц, индивидуальных предпринимателей, осущест</w:t>
      </w:r>
      <w:r w:rsidRPr="00553B71">
        <w:rPr>
          <w:sz w:val="24"/>
          <w:szCs w:val="24"/>
        </w:rPr>
        <w:t>в</w:t>
      </w:r>
      <w:r w:rsidRPr="00553B71">
        <w:rPr>
          <w:sz w:val="24"/>
          <w:szCs w:val="24"/>
        </w:rPr>
        <w:t>ляющих управление многоквартирными домами, в которых имеются помещения муниципал</w:t>
      </w:r>
      <w:r w:rsidRPr="00553B71">
        <w:rPr>
          <w:sz w:val="24"/>
          <w:szCs w:val="24"/>
        </w:rPr>
        <w:t>ь</w:t>
      </w:r>
      <w:r w:rsidRPr="00553B71">
        <w:rPr>
          <w:sz w:val="24"/>
          <w:szCs w:val="24"/>
        </w:rPr>
        <w:t>ного жилищного фонда, в том числе проверяют: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1) на основании поступивших в адрес органа муниципального жилищного контроля обр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 о фа</w:t>
      </w:r>
      <w:r w:rsidRPr="00553B71">
        <w:rPr>
          <w:sz w:val="24"/>
          <w:szCs w:val="24"/>
        </w:rPr>
        <w:t>к</w:t>
      </w:r>
      <w:r w:rsidRPr="00553B71">
        <w:rPr>
          <w:sz w:val="24"/>
          <w:szCs w:val="24"/>
        </w:rPr>
        <w:t xml:space="preserve">тах нарушения обязательных требований – 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соответствие устава товарищества собственников жилья, внесенных в устав изменений требованиям законодательства Российской Федерации;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2) по заявлениям собственников помещений в многоквартирном доме, поступившим в а</w:t>
      </w:r>
      <w:r w:rsidRPr="00553B71">
        <w:rPr>
          <w:sz w:val="24"/>
          <w:szCs w:val="24"/>
        </w:rPr>
        <w:t>д</w:t>
      </w:r>
      <w:r w:rsidRPr="00553B71">
        <w:rPr>
          <w:sz w:val="24"/>
          <w:szCs w:val="24"/>
        </w:rPr>
        <w:t xml:space="preserve">рес органа муниципального жилищного контроля - 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правомерность принятия общим собранием собственников помещений в многоквартирном доме решения о создании товарищества собственников жилья, соответствие устава товарищес</w:t>
      </w:r>
      <w:r w:rsidRPr="00553B71">
        <w:rPr>
          <w:sz w:val="24"/>
          <w:szCs w:val="24"/>
        </w:rPr>
        <w:t>т</w:t>
      </w:r>
      <w:r w:rsidRPr="00553B71">
        <w:rPr>
          <w:sz w:val="24"/>
          <w:szCs w:val="24"/>
        </w:rPr>
        <w:t>ва собственников жилья, внесенных в устав изменений требованиям законодательства Росси</w:t>
      </w:r>
      <w:r w:rsidRPr="00553B71">
        <w:rPr>
          <w:sz w:val="24"/>
          <w:szCs w:val="24"/>
        </w:rPr>
        <w:t>й</w:t>
      </w:r>
      <w:r w:rsidRPr="00553B71">
        <w:rPr>
          <w:sz w:val="24"/>
          <w:szCs w:val="24"/>
        </w:rPr>
        <w:t>ской Федерации, правомерность избрания общим собранием членов товарищества собственн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ков жилья председателя правления товарищества и других членов правления товарищества, правомерность принятия собственниками помещений в многоквартирном доме на общем со</w:t>
      </w:r>
      <w:r w:rsidRPr="00553B71">
        <w:rPr>
          <w:sz w:val="24"/>
          <w:szCs w:val="24"/>
        </w:rPr>
        <w:t>б</w:t>
      </w:r>
      <w:r w:rsidRPr="00553B71">
        <w:rPr>
          <w:sz w:val="24"/>
          <w:szCs w:val="24"/>
        </w:rPr>
        <w:t>рании таких собственников решения о выборе юридического лица независимо от организац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онно-правовой формы или индивидуального предпринимателя, осуществляющих деятельность по управлению многоквартирным домом (далее - управляющая организация), в целях заключ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>ния с управляющей организацией договора управления многоквартирным домом в соответс</w:t>
      </w:r>
      <w:r w:rsidRPr="00553B71">
        <w:rPr>
          <w:sz w:val="24"/>
          <w:szCs w:val="24"/>
        </w:rPr>
        <w:t>т</w:t>
      </w:r>
      <w:r w:rsidRPr="00553B71">
        <w:rPr>
          <w:sz w:val="24"/>
          <w:szCs w:val="24"/>
        </w:rPr>
        <w:t xml:space="preserve">вии со </w:t>
      </w:r>
      <w:hyperlink r:id="rId14" w:history="1">
        <w:r w:rsidRPr="00553B71">
          <w:rPr>
            <w:sz w:val="24"/>
            <w:szCs w:val="24"/>
          </w:rPr>
          <w:t>статьей 162</w:t>
        </w:r>
      </w:hyperlink>
      <w:r w:rsidRPr="00553B71">
        <w:rPr>
          <w:sz w:val="24"/>
          <w:szCs w:val="24"/>
        </w:rPr>
        <w:t xml:space="preserve"> Жилищного кодекса Российской Федерации, правомерность утверждения условий этого договора и его заключения.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bookmarkStart w:id="5" w:name="Par93"/>
      <w:bookmarkEnd w:id="5"/>
      <w:r w:rsidRPr="00553B71">
        <w:rPr>
          <w:sz w:val="24"/>
          <w:szCs w:val="24"/>
        </w:rPr>
        <w:t>6.5. Инспекция обеспечивает проведение проверок обязательных требований, установле</w:t>
      </w:r>
      <w:r w:rsidRPr="00553B71">
        <w:rPr>
          <w:sz w:val="24"/>
          <w:szCs w:val="24"/>
        </w:rPr>
        <w:t>н</w:t>
      </w:r>
      <w:r w:rsidRPr="00553B71">
        <w:rPr>
          <w:sz w:val="24"/>
          <w:szCs w:val="24"/>
        </w:rPr>
        <w:t>ных в соответствии с жилищным законодательством, к созданию и деятельности юридических лиц, индивидуальных предпринимателей, осуществляющих управление многоквартирными д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мами, в которых имеются помещения муниципального жилищного фонда, в том числе провер</w:t>
      </w:r>
      <w:r w:rsidRPr="00553B71">
        <w:rPr>
          <w:sz w:val="24"/>
          <w:szCs w:val="24"/>
        </w:rPr>
        <w:t>я</w:t>
      </w:r>
      <w:r w:rsidRPr="00553B71">
        <w:rPr>
          <w:sz w:val="24"/>
          <w:szCs w:val="24"/>
        </w:rPr>
        <w:t>ет: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1) соответствие устава товарищества собственников жилья, внесенных в устав изменений требованиям законодательства Российской Федерации - на основании поступивших в адрес И</w:t>
      </w:r>
      <w:r w:rsidRPr="00553B71">
        <w:rPr>
          <w:sz w:val="24"/>
          <w:szCs w:val="24"/>
        </w:rPr>
        <w:t>н</w:t>
      </w:r>
      <w:r w:rsidRPr="00553B71">
        <w:rPr>
          <w:sz w:val="24"/>
          <w:szCs w:val="24"/>
        </w:rPr>
        <w:t>спекции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управления о фактах нарушения обязательных требований;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2) правомерность принятия общим собранием собственников помещений в многокварти</w:t>
      </w:r>
      <w:r w:rsidRPr="00553B71">
        <w:rPr>
          <w:sz w:val="24"/>
          <w:szCs w:val="24"/>
        </w:rPr>
        <w:t>р</w:t>
      </w:r>
      <w:r w:rsidRPr="00553B71">
        <w:rPr>
          <w:sz w:val="24"/>
          <w:szCs w:val="24"/>
        </w:rPr>
        <w:t>ном доме решения о создании товарищества собственников жилья, соответствие устава тов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рищества собственников жилья, внесенных в устав изменений требованиям законодательства Российской Федерации, правомерность избрания общим собранием членов товарищества со</w:t>
      </w:r>
      <w:r w:rsidRPr="00553B71">
        <w:rPr>
          <w:sz w:val="24"/>
          <w:szCs w:val="24"/>
        </w:rPr>
        <w:t>б</w:t>
      </w:r>
      <w:r w:rsidRPr="00553B71">
        <w:rPr>
          <w:sz w:val="24"/>
          <w:szCs w:val="24"/>
        </w:rPr>
        <w:t>ственников жилья председателя правления товарищества и других членов правления товарищ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>ства, правомерность принятия собственниками помещений в многоквартирном доме на общем собрании таких собственников решения о выбореюридического лица независимо от организ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ционно-правовой формы или индивидуального предпринимателя, осуществляющих деятел</w:t>
      </w:r>
      <w:r w:rsidRPr="00553B71">
        <w:rPr>
          <w:sz w:val="24"/>
          <w:szCs w:val="24"/>
        </w:rPr>
        <w:t>ь</w:t>
      </w:r>
      <w:r w:rsidRPr="00553B71">
        <w:rPr>
          <w:sz w:val="24"/>
          <w:szCs w:val="24"/>
        </w:rPr>
        <w:t>ность по управлению многоквартирным домом (далее - управляющая организация), в целях з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ключения с управляющей организацией договора управления многоквартирным домом в соо</w:t>
      </w:r>
      <w:r w:rsidRPr="00553B71">
        <w:rPr>
          <w:sz w:val="24"/>
          <w:szCs w:val="24"/>
        </w:rPr>
        <w:t>т</w:t>
      </w:r>
      <w:r w:rsidRPr="00553B71">
        <w:rPr>
          <w:sz w:val="24"/>
          <w:szCs w:val="24"/>
        </w:rPr>
        <w:t xml:space="preserve">ветствии со </w:t>
      </w:r>
      <w:hyperlink r:id="rId15" w:history="1">
        <w:r w:rsidRPr="00553B71">
          <w:rPr>
            <w:sz w:val="24"/>
            <w:szCs w:val="24"/>
          </w:rPr>
          <w:t>статьей 162</w:t>
        </w:r>
      </w:hyperlink>
      <w:r w:rsidRPr="00553B71">
        <w:rPr>
          <w:sz w:val="24"/>
          <w:szCs w:val="24"/>
        </w:rPr>
        <w:t xml:space="preserve"> Жилищного кодекса Российской Федерации, правомерность утвержд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>ния условий этого договора и его заключения - по заявлениям собственников помещений в многоквартирном доме, поступившим в адрес Инспекции.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6.6. В случае поступления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 по вопросам, указанным в </w:t>
      </w:r>
      <w:hyperlink w:anchor="Par90" w:history="1">
        <w:r w:rsidRPr="00553B71">
          <w:rPr>
            <w:sz w:val="24"/>
            <w:szCs w:val="24"/>
          </w:rPr>
          <w:t>пунктах 6.4.</w:t>
        </w:r>
      </w:hyperlink>
      <w:r w:rsidRPr="00553B71">
        <w:rPr>
          <w:sz w:val="24"/>
          <w:szCs w:val="24"/>
        </w:rPr>
        <w:t xml:space="preserve"> и 6</w:t>
      </w:r>
      <w:hyperlink w:anchor="Par93" w:history="1">
        <w:r w:rsidRPr="00553B71">
          <w:rPr>
            <w:rStyle w:val="Hyperlink"/>
            <w:sz w:val="24"/>
            <w:szCs w:val="24"/>
          </w:rPr>
          <w:t>Par93</w:t>
        </w:r>
      </w:hyperlink>
      <w:r w:rsidRPr="00553B71">
        <w:rPr>
          <w:sz w:val="24"/>
          <w:szCs w:val="24"/>
        </w:rPr>
        <w:t>.5. одновременно в адрес Инспекции и в адрес органа муниципального жилищного контроля, проверка проводится Инспекцией.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bookmarkStart w:id="6" w:name="Par97"/>
      <w:bookmarkEnd w:id="6"/>
      <w:r w:rsidRPr="00553B71">
        <w:rPr>
          <w:sz w:val="24"/>
          <w:szCs w:val="24"/>
        </w:rPr>
        <w:t>6.7. Инспекция и органы муниципального жилищного контроля не проводят повторную проверку в отношении товарищества собственников жилья на предмет соответствия устава т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варищества собственников жилья, внесенных в устав изменений требованиям законодательства Российской Федерации, а также правомерности избрания общим собранием членов товарищ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>ства собственников жилья председателя правления товарищества и других членов правления товарищества требований, если ранее данные вопросы уже являлись предметом проверки И</w:t>
      </w:r>
      <w:r w:rsidRPr="00553B71">
        <w:rPr>
          <w:sz w:val="24"/>
          <w:szCs w:val="24"/>
        </w:rPr>
        <w:t>н</w:t>
      </w:r>
      <w:r w:rsidRPr="00553B71">
        <w:rPr>
          <w:sz w:val="24"/>
          <w:szCs w:val="24"/>
        </w:rPr>
        <w:t>спекции или органа муниципального жилищного контроля.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6.8. Обмен информацией между Инспекцией или органом муниципального жилищного контроля о проведенных проверках производится в порядке, предусмотренном </w:t>
      </w:r>
      <w:hyperlink w:anchor="Par132" w:history="1">
        <w:r w:rsidRPr="00553B71">
          <w:rPr>
            <w:sz w:val="24"/>
            <w:szCs w:val="24"/>
          </w:rPr>
          <w:t>разделом 4</w:t>
        </w:r>
      </w:hyperlink>
      <w:r w:rsidRPr="00553B71">
        <w:rPr>
          <w:sz w:val="24"/>
          <w:szCs w:val="24"/>
        </w:rPr>
        <w:t xml:space="preserve"> н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стоящего Регламента.</w:t>
      </w:r>
    </w:p>
    <w:p w:rsidR="0024124E" w:rsidRPr="00553B71" w:rsidRDefault="0024124E" w:rsidP="00553B71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6.9. Должностные лица органов муниципального жилищного контроля направляют мат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 xml:space="preserve">риалы проверок, содержащие признаки правонарушений, предусмотренных статьями </w:t>
      </w:r>
      <w:hyperlink r:id="rId16" w:history="1">
        <w:r w:rsidRPr="00553B71">
          <w:rPr>
            <w:sz w:val="24"/>
            <w:szCs w:val="24"/>
          </w:rPr>
          <w:t xml:space="preserve"> 7.21</w:t>
        </w:r>
      </w:hyperlink>
      <w:r w:rsidRPr="00553B71">
        <w:rPr>
          <w:sz w:val="24"/>
          <w:szCs w:val="24"/>
        </w:rPr>
        <w:t xml:space="preserve">, 7.22, </w:t>
      </w:r>
      <w:hyperlink r:id="rId17" w:history="1">
        <w:r w:rsidRPr="00553B71">
          <w:rPr>
            <w:sz w:val="24"/>
            <w:szCs w:val="24"/>
          </w:rPr>
          <w:t>7.23</w:t>
        </w:r>
      </w:hyperlink>
      <w:r w:rsidRPr="00553B71">
        <w:rPr>
          <w:sz w:val="24"/>
          <w:szCs w:val="24"/>
        </w:rPr>
        <w:t>, 9.16 ч.4,5 Кодекса Российской Федерации об административных правонарушениях, в Инспекцию для возбуждения дела об административном правонарушении в течение трех суток с момента выявления нарушения, в порядке, установленном разделом 5  настоящего Регламе</w:t>
      </w:r>
      <w:r w:rsidRPr="00553B71">
        <w:rPr>
          <w:sz w:val="24"/>
          <w:szCs w:val="24"/>
        </w:rPr>
        <w:t>н</w:t>
      </w:r>
      <w:r w:rsidRPr="00553B71">
        <w:rPr>
          <w:sz w:val="24"/>
          <w:szCs w:val="24"/>
        </w:rPr>
        <w:t xml:space="preserve">та. </w:t>
      </w:r>
    </w:p>
    <w:p w:rsidR="0024124E" w:rsidRPr="00553B71" w:rsidRDefault="0024124E" w:rsidP="00553B71">
      <w:pPr>
        <w:jc w:val="center"/>
        <w:outlineLvl w:val="1"/>
        <w:rPr>
          <w:sz w:val="24"/>
          <w:szCs w:val="24"/>
          <w:u w:val="single"/>
        </w:rPr>
      </w:pPr>
      <w:r w:rsidRPr="00553B71">
        <w:rPr>
          <w:sz w:val="24"/>
          <w:szCs w:val="24"/>
          <w:u w:val="single"/>
          <w:lang w:val="en-US"/>
        </w:rPr>
        <w:t>III</w:t>
      </w:r>
      <w:r w:rsidRPr="00553B71">
        <w:rPr>
          <w:sz w:val="24"/>
          <w:szCs w:val="24"/>
          <w:u w:val="single"/>
        </w:rPr>
        <w:t>. Порядок информирования о нормативных правовых актах и методических документах по вопросам организации и осуществления регионального государственного жилищного</w:t>
      </w:r>
    </w:p>
    <w:p w:rsidR="0024124E" w:rsidRPr="00553B71" w:rsidRDefault="0024124E" w:rsidP="00553B71">
      <w:pPr>
        <w:jc w:val="center"/>
        <w:rPr>
          <w:sz w:val="24"/>
          <w:szCs w:val="24"/>
          <w:u w:val="single"/>
        </w:rPr>
      </w:pPr>
      <w:r w:rsidRPr="00553B71">
        <w:rPr>
          <w:sz w:val="24"/>
          <w:szCs w:val="24"/>
          <w:u w:val="single"/>
        </w:rPr>
        <w:t>надзора, муниципального жилищного контроля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8. Орган муниципального жилищного контроля направляет в Инспекцию информацию о принятых нормативных правовых актах и методических документах муниципального образов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ния по вопросам организации и осуществления муниципального жилищного контроля в срок не позднее десяти рабочих дней со дня их принятия с приложением копий нормативных правовых актов, методических документов и сведений об официальном опубликовании (обнародовании) нормативных правовых актов.</w:t>
      </w:r>
    </w:p>
    <w:p w:rsidR="0024124E" w:rsidRPr="00553B71" w:rsidRDefault="0024124E" w:rsidP="00553B71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9. Информирование о принятых нормативных правовых актах и методических документах Ростовской области по вопросам организации и осуществления регионального государственн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го жилищного надзора и муниципального жилищного контроля на территории Ростовской о</w:t>
      </w:r>
      <w:r w:rsidRPr="00553B71">
        <w:rPr>
          <w:sz w:val="24"/>
          <w:szCs w:val="24"/>
        </w:rPr>
        <w:t>б</w:t>
      </w:r>
      <w:r w:rsidRPr="00553B71">
        <w:rPr>
          <w:sz w:val="24"/>
          <w:szCs w:val="24"/>
        </w:rPr>
        <w:t>ласти осуществляется Инспекцией путем размещения соответствующей информации в инфо</w:t>
      </w:r>
      <w:r w:rsidRPr="00553B71">
        <w:rPr>
          <w:sz w:val="24"/>
          <w:szCs w:val="24"/>
        </w:rPr>
        <w:t>р</w:t>
      </w:r>
      <w:r w:rsidRPr="00553B71">
        <w:rPr>
          <w:sz w:val="24"/>
          <w:szCs w:val="24"/>
        </w:rPr>
        <w:t>мационно-телекоммуникационной сети "Интернет" на официальном сайте Инспекции на порт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ле gzhi.</w:t>
      </w:r>
      <w:r w:rsidRPr="00553B71">
        <w:rPr>
          <w:sz w:val="24"/>
          <w:szCs w:val="24"/>
          <w:lang w:val="en-US"/>
        </w:rPr>
        <w:t>donland</w:t>
      </w:r>
      <w:r w:rsidRPr="00553B71">
        <w:rPr>
          <w:sz w:val="24"/>
          <w:szCs w:val="24"/>
        </w:rPr>
        <w:t>.</w:t>
      </w:r>
      <w:r w:rsidRPr="00553B71">
        <w:rPr>
          <w:sz w:val="24"/>
          <w:szCs w:val="24"/>
          <w:lang w:val="en-US"/>
        </w:rPr>
        <w:t>r</w:t>
      </w:r>
      <w:r w:rsidRPr="00553B71">
        <w:rPr>
          <w:sz w:val="24"/>
          <w:szCs w:val="24"/>
        </w:rPr>
        <w:t>u в разделе "Муниципальный жилищный контроль".</w:t>
      </w:r>
    </w:p>
    <w:p w:rsidR="0024124E" w:rsidRPr="00553B71" w:rsidRDefault="0024124E" w:rsidP="00553B71">
      <w:pPr>
        <w:jc w:val="center"/>
        <w:outlineLvl w:val="1"/>
        <w:rPr>
          <w:sz w:val="24"/>
          <w:szCs w:val="24"/>
          <w:u w:val="single"/>
        </w:rPr>
      </w:pPr>
      <w:bookmarkStart w:id="7" w:name="Par101"/>
      <w:bookmarkStart w:id="8" w:name="Par109"/>
      <w:bookmarkEnd w:id="7"/>
      <w:bookmarkEnd w:id="8"/>
      <w:r w:rsidRPr="00553B71">
        <w:rPr>
          <w:sz w:val="24"/>
          <w:szCs w:val="24"/>
          <w:u w:val="single"/>
          <w:lang w:val="en-US"/>
        </w:rPr>
        <w:t>IV</w:t>
      </w:r>
      <w:r w:rsidRPr="00553B71">
        <w:rPr>
          <w:sz w:val="24"/>
          <w:szCs w:val="24"/>
          <w:u w:val="single"/>
        </w:rPr>
        <w:t>. Планирование проверок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10. Предметом плановой проверки органа муниципального жилищного контроля является соблюдение юридическими лицами, индивидуальными предпринимателями и гражданами тр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>бований к использованию и сохранности муниципального жилищного фонда, установленных федеральными законами и законами субъектов Российской Федерации в сфере жилищных о</w:t>
      </w:r>
      <w:r w:rsidRPr="00553B71">
        <w:rPr>
          <w:sz w:val="24"/>
          <w:szCs w:val="24"/>
        </w:rPr>
        <w:t>т</w:t>
      </w:r>
      <w:r w:rsidRPr="00553B71">
        <w:rPr>
          <w:sz w:val="24"/>
          <w:szCs w:val="24"/>
        </w:rPr>
        <w:t>ношений, а также муниципальными правовыми актами.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11. Основанием для включения плановой проверки юридического лица, индивидуального предпринимателя в ежегодный план проведения плановых проверок является истечение одного года со дня: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1) начала осуществления юридическим лицом, индивидуальным предпринимателем де</w:t>
      </w:r>
      <w:r w:rsidRPr="00553B71">
        <w:rPr>
          <w:sz w:val="24"/>
          <w:szCs w:val="24"/>
        </w:rPr>
        <w:t>я</w:t>
      </w:r>
      <w:r w:rsidRPr="00553B71">
        <w:rPr>
          <w:sz w:val="24"/>
          <w:szCs w:val="24"/>
        </w:rPr>
        <w:t>тельности по управлению многоквартирными домами и деятельности по оказанию услуг и (или)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2) окончания проведения последней плановой проверки юридического лица, индивид</w:t>
      </w:r>
      <w:r w:rsidRPr="00553B71">
        <w:rPr>
          <w:sz w:val="24"/>
          <w:szCs w:val="24"/>
        </w:rPr>
        <w:t>у</w:t>
      </w:r>
      <w:r w:rsidRPr="00553B71">
        <w:rPr>
          <w:sz w:val="24"/>
          <w:szCs w:val="24"/>
        </w:rPr>
        <w:t>ального предпринимателя.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12. Плановые проверки проводятся на основании ежегодных планов, разрабатываемых Участниками взаимодействия самостоятельно в соответствии с их полномочиями.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13. Орган муниципального жилищного контроля при определении целей, объема и сроков проведения плановых проверок учитывает предложения Инспекции. Инспекция при определ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>нии целей, объема и сроков проведения плановых проверок учитывает предложения органов муниципального жилищного контроля.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14. Орган муниципального жилищного контроля при разработке ежегодного плана пров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 xml:space="preserve">дения плановых проверок в срок до 1 июля года, предшествующего году проведения плановых проверок направляет в Инспекцию информацию о проведении плановых проверок. </w:t>
      </w:r>
    </w:p>
    <w:p w:rsidR="0024124E" w:rsidRPr="00553B71" w:rsidRDefault="0024124E" w:rsidP="00496078">
      <w:pPr>
        <w:ind w:firstLine="567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15. В информации о проведении плановых проверок указываются: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1) наименование юридических лиц (их филиалов, представительств, обособленных стру</w:t>
      </w:r>
      <w:r w:rsidRPr="00553B71">
        <w:rPr>
          <w:sz w:val="24"/>
          <w:szCs w:val="24"/>
        </w:rPr>
        <w:t>к</w:t>
      </w:r>
      <w:r w:rsidRPr="00553B71">
        <w:rPr>
          <w:sz w:val="24"/>
          <w:szCs w:val="24"/>
        </w:rPr>
        <w:t>турных подразделений), фамилии, имена, отчества индивидуальных предпринимателей, де</w:t>
      </w:r>
      <w:r w:rsidRPr="00553B71">
        <w:rPr>
          <w:sz w:val="24"/>
          <w:szCs w:val="24"/>
        </w:rPr>
        <w:t>я</w:t>
      </w:r>
      <w:r w:rsidRPr="00553B71">
        <w:rPr>
          <w:sz w:val="24"/>
          <w:szCs w:val="24"/>
        </w:rPr>
        <w:t>тельность которых подлежит плановой проверке, места нахождения юридических лиц (их ф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лиалов, представительств, обособленных структурных подразделений) или места жительства индивидуальных предпринимателей и места фактического осуществления ими своей деятел</w:t>
      </w:r>
      <w:r w:rsidRPr="00553B71">
        <w:rPr>
          <w:sz w:val="24"/>
          <w:szCs w:val="24"/>
        </w:rPr>
        <w:t>ь</w:t>
      </w:r>
      <w:r w:rsidRPr="00553B71">
        <w:rPr>
          <w:sz w:val="24"/>
          <w:szCs w:val="24"/>
        </w:rPr>
        <w:t>ности;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2) дата начала и сроки проведения плановой проверки;</w:t>
      </w:r>
    </w:p>
    <w:p w:rsidR="0024124E" w:rsidRPr="00553B71" w:rsidRDefault="0024124E" w:rsidP="00553B71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3) перечень объектов проверки.</w:t>
      </w:r>
    </w:p>
    <w:p w:rsidR="0024124E" w:rsidRPr="00553B71" w:rsidRDefault="0024124E" w:rsidP="00553B71">
      <w:pPr>
        <w:jc w:val="center"/>
        <w:outlineLvl w:val="1"/>
        <w:rPr>
          <w:sz w:val="24"/>
          <w:szCs w:val="24"/>
          <w:u w:val="single"/>
        </w:rPr>
      </w:pPr>
      <w:r w:rsidRPr="00553B71">
        <w:rPr>
          <w:sz w:val="24"/>
          <w:szCs w:val="24"/>
          <w:u w:val="single"/>
          <w:lang w:val="en-US"/>
        </w:rPr>
        <w:t>V</w:t>
      </w:r>
      <w:r w:rsidRPr="00553B71">
        <w:rPr>
          <w:sz w:val="24"/>
          <w:szCs w:val="24"/>
          <w:u w:val="single"/>
        </w:rPr>
        <w:t xml:space="preserve">. Информирование о результатах проведенных проверок, состоянии соблюдения </w:t>
      </w:r>
    </w:p>
    <w:p w:rsidR="0024124E" w:rsidRPr="00553B71" w:rsidRDefault="0024124E" w:rsidP="00553B71">
      <w:pPr>
        <w:jc w:val="center"/>
        <w:outlineLvl w:val="1"/>
        <w:rPr>
          <w:sz w:val="24"/>
          <w:szCs w:val="24"/>
          <w:u w:val="single"/>
        </w:rPr>
      </w:pPr>
      <w:r w:rsidRPr="00553B71">
        <w:rPr>
          <w:sz w:val="24"/>
          <w:szCs w:val="24"/>
          <w:u w:val="single"/>
        </w:rPr>
        <w:t xml:space="preserve">законодательства Российской Федерации в жилищной сфере  и об эффективности </w:t>
      </w:r>
    </w:p>
    <w:p w:rsidR="0024124E" w:rsidRPr="00553B71" w:rsidRDefault="0024124E" w:rsidP="00553B71">
      <w:pPr>
        <w:jc w:val="center"/>
        <w:outlineLvl w:val="1"/>
        <w:rPr>
          <w:sz w:val="24"/>
          <w:szCs w:val="24"/>
          <w:u w:val="single"/>
        </w:rPr>
      </w:pPr>
      <w:r w:rsidRPr="00553B71">
        <w:rPr>
          <w:sz w:val="24"/>
          <w:szCs w:val="24"/>
          <w:u w:val="single"/>
        </w:rPr>
        <w:t>регионального государственного  жилищного надзора, муниципального</w:t>
      </w:r>
    </w:p>
    <w:p w:rsidR="0024124E" w:rsidRPr="00553B71" w:rsidRDefault="0024124E" w:rsidP="00553B71">
      <w:pPr>
        <w:jc w:val="center"/>
        <w:outlineLvl w:val="1"/>
        <w:rPr>
          <w:sz w:val="24"/>
          <w:szCs w:val="24"/>
          <w:u w:val="single"/>
        </w:rPr>
      </w:pPr>
      <w:r w:rsidRPr="00553B71">
        <w:rPr>
          <w:sz w:val="24"/>
          <w:szCs w:val="24"/>
          <w:u w:val="single"/>
        </w:rPr>
        <w:t xml:space="preserve">жилищного контроля 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16. Органы муниципального жилищного контроля представляют в Инспекцию информ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цию: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1) о результатах проводимых проверок  (по форме согласно Приложению №1).;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2) о муниципальном жилищном фонде (по форме согласно Приложению №2);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3)о советах многоквартирных домов, созданных в многоквартирных домах, расположе</w:t>
      </w:r>
      <w:r w:rsidRPr="00553B71">
        <w:rPr>
          <w:sz w:val="24"/>
          <w:szCs w:val="24"/>
        </w:rPr>
        <w:t>н</w:t>
      </w:r>
      <w:r w:rsidRPr="00553B71">
        <w:rPr>
          <w:sz w:val="24"/>
          <w:szCs w:val="24"/>
        </w:rPr>
        <w:t>ных на территории муниципального образования, при наличии такой информации (по форме согласно Приложению №3);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4) об исковых заявлениях, направленных в суд органом муниципального жилищного ко</w:t>
      </w:r>
      <w:r w:rsidRPr="00553B71">
        <w:rPr>
          <w:sz w:val="24"/>
          <w:szCs w:val="24"/>
        </w:rPr>
        <w:t>н</w:t>
      </w:r>
      <w:r w:rsidRPr="00553B71">
        <w:rPr>
          <w:sz w:val="24"/>
          <w:szCs w:val="24"/>
        </w:rPr>
        <w:t>троля в соответствии с ч.6  ст.20 Жилищного кодекса РФ (по форме согласно Приложению №4);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5) о юридических лицах, индивидуальных предпринимателях, осуществляющих управл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>ние многоквартирными домами, оказывающих услуги и (или) выполняющих работы по соде</w:t>
      </w:r>
      <w:r w:rsidRPr="00553B71">
        <w:rPr>
          <w:sz w:val="24"/>
          <w:szCs w:val="24"/>
        </w:rPr>
        <w:t>р</w:t>
      </w:r>
      <w:r w:rsidRPr="00553B71">
        <w:rPr>
          <w:sz w:val="24"/>
          <w:szCs w:val="24"/>
        </w:rPr>
        <w:t>жанию и ремонту общего имущества в многоквартирных домах, в случае, если все жилые и (или) нежилые помещения в многоквартирном доме либо их часть находятся в муниципальной собственности.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17. Инспекция направляет в органы муниципального жилищного контроля информацию об исковых заявлениях, направленных Инспекцией в суд в соответствии с ч.6  ст.20 Жилищного кодекса РФ (по форме согласно Приложению №5).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18. В случае выявления при проведении проверок нарушений юридическим лицом, инд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видуальным предпринимателем и гражданином обязательных требований, являющихся соб</w:t>
      </w:r>
      <w:r w:rsidRPr="00553B71">
        <w:rPr>
          <w:sz w:val="24"/>
          <w:szCs w:val="24"/>
        </w:rPr>
        <w:t>ы</w:t>
      </w:r>
      <w:r w:rsidRPr="00553B71">
        <w:rPr>
          <w:sz w:val="24"/>
          <w:szCs w:val="24"/>
        </w:rPr>
        <w:t xml:space="preserve">тиями административных правонарушений, предусмотренных статьями </w:t>
      </w:r>
      <w:hyperlink r:id="rId18" w:history="1">
        <w:r w:rsidRPr="00553B71">
          <w:rPr>
            <w:sz w:val="24"/>
            <w:szCs w:val="24"/>
          </w:rPr>
          <w:t xml:space="preserve"> 7.21</w:t>
        </w:r>
      </w:hyperlink>
      <w:r w:rsidRPr="00553B71">
        <w:rPr>
          <w:sz w:val="24"/>
          <w:szCs w:val="24"/>
        </w:rPr>
        <w:t xml:space="preserve">, 7.22, </w:t>
      </w:r>
      <w:hyperlink r:id="rId19" w:history="1">
        <w:r w:rsidRPr="00553B71">
          <w:rPr>
            <w:sz w:val="24"/>
            <w:szCs w:val="24"/>
          </w:rPr>
          <w:t>7.23</w:t>
        </w:r>
      </w:hyperlink>
      <w:r w:rsidRPr="00553B71">
        <w:rPr>
          <w:sz w:val="24"/>
          <w:szCs w:val="24"/>
        </w:rPr>
        <w:t>, 9.16 ч.4,5 Кодекса Российской Федерации об административных правонарушениях, орган муниц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пального жилищного контроля, проводивший проверку, в течение 3 дней со дня ее завершения направляет в Инспекцию заверенные копии следующих документов: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обращение (заявление), поступившее в орган муниципального жилищного контроля;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распоряжение (приказ) о проведении проверки;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сведения о согласовании внеплановой выездной проверки с органами прокуратуры, пр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 xml:space="preserve">веденной по основаниям </w:t>
      </w:r>
      <w:hyperlink r:id="rId20" w:history="1">
        <w:r w:rsidRPr="00553B71">
          <w:rPr>
            <w:color w:val="000000"/>
            <w:sz w:val="24"/>
            <w:szCs w:val="24"/>
          </w:rPr>
          <w:t>подпунктов "а"</w:t>
        </w:r>
      </w:hyperlink>
      <w:r w:rsidRPr="00553B71">
        <w:rPr>
          <w:color w:val="000000"/>
          <w:sz w:val="24"/>
          <w:szCs w:val="24"/>
        </w:rPr>
        <w:t xml:space="preserve"> и </w:t>
      </w:r>
      <w:hyperlink r:id="rId21" w:history="1">
        <w:r w:rsidRPr="00553B71">
          <w:rPr>
            <w:color w:val="000000"/>
            <w:sz w:val="24"/>
            <w:szCs w:val="24"/>
          </w:rPr>
          <w:t>"б" пункта 2 части 2 статьи 10</w:t>
        </w:r>
      </w:hyperlink>
      <w:r w:rsidRPr="00553B71">
        <w:rPr>
          <w:sz w:val="24"/>
          <w:szCs w:val="24"/>
        </w:rPr>
        <w:t>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(при н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личии);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акт проверки, а также сведения о направлении акта проверки проверяемому лицу в сл</w:t>
      </w:r>
      <w:r w:rsidRPr="00553B71">
        <w:rPr>
          <w:sz w:val="24"/>
          <w:szCs w:val="24"/>
        </w:rPr>
        <w:t>у</w:t>
      </w:r>
      <w:r w:rsidRPr="00553B71">
        <w:rPr>
          <w:sz w:val="24"/>
          <w:szCs w:val="24"/>
        </w:rPr>
        <w:t>чае его направления почтовым отправлением;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предписание, а также сведения о направлении предписания проверяемому лицу в случае его направления почтовым отправлением;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протокол собрания собственников многоквартирного дома о выборе способа управления;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договор управления многоквартирным домом;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устав юридического лица;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сведения о лице, в отношении которого решается вопрос о возбуждении дела об админ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стративном правонарушении (для физического и должностного лица - фамилия, имя, отчество (последнее - при наличии), дата и место рождения, адрес места жительства, паспортные данные; для юридического лица - наименование, ИНН, ОГРН, адрес места регистрации и нахождения, фамилия, имя, отчество (последнее - при наличии) законного представителя (руководителя);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технический паспорт жилого помещения, в котором выявлены нарушения пользования жилым помещением;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договор социального найма муниципального жилого помещения,  в котором выявлены нарушения пользования жилым помещением;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документы, подтверждающие полномочия представителя юридического лица, индивид</w:t>
      </w:r>
      <w:r w:rsidRPr="00553B71">
        <w:rPr>
          <w:sz w:val="24"/>
          <w:szCs w:val="24"/>
        </w:rPr>
        <w:t>у</w:t>
      </w:r>
      <w:r w:rsidRPr="00553B71">
        <w:rPr>
          <w:sz w:val="24"/>
          <w:szCs w:val="24"/>
        </w:rPr>
        <w:t>ального предпринимателя, гражданина;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- иные документы, относящиеся к предмету проверки.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19. Инспекция при получении указанных материалов принимает решение о возбуждении или об отказе в возбуждении дела об административном правонарушении в порядке, устано</w:t>
      </w:r>
      <w:r w:rsidRPr="00553B71">
        <w:rPr>
          <w:sz w:val="24"/>
          <w:szCs w:val="24"/>
        </w:rPr>
        <w:t>в</w:t>
      </w:r>
      <w:r w:rsidRPr="00553B71">
        <w:rPr>
          <w:sz w:val="24"/>
          <w:szCs w:val="24"/>
        </w:rPr>
        <w:t xml:space="preserve">ленном </w:t>
      </w:r>
      <w:hyperlink r:id="rId22" w:history="1">
        <w:r w:rsidRPr="00553B71">
          <w:rPr>
            <w:color w:val="000000"/>
            <w:sz w:val="24"/>
            <w:szCs w:val="24"/>
          </w:rPr>
          <w:t>Кодексом</w:t>
        </w:r>
      </w:hyperlink>
      <w:r w:rsidRPr="00553B71">
        <w:rPr>
          <w:sz w:val="24"/>
          <w:szCs w:val="24"/>
        </w:rPr>
        <w:t xml:space="preserve"> Российской Федерации об административных правонарушениях. В случае принятия решения об отказе в возбуждении дела об административном правонарушении    И</w:t>
      </w:r>
      <w:r w:rsidRPr="00553B71">
        <w:rPr>
          <w:sz w:val="24"/>
          <w:szCs w:val="24"/>
        </w:rPr>
        <w:t>н</w:t>
      </w:r>
      <w:r w:rsidRPr="00553B71">
        <w:rPr>
          <w:sz w:val="24"/>
          <w:szCs w:val="24"/>
        </w:rPr>
        <w:t>спекция в течение 5 рабочих дней со дня принятия указанного решения направляет в орган м</w:t>
      </w:r>
      <w:r w:rsidRPr="00553B71">
        <w:rPr>
          <w:sz w:val="24"/>
          <w:szCs w:val="24"/>
        </w:rPr>
        <w:t>у</w:t>
      </w:r>
      <w:r w:rsidRPr="00553B71">
        <w:rPr>
          <w:sz w:val="24"/>
          <w:szCs w:val="24"/>
        </w:rPr>
        <w:t xml:space="preserve">ниципального жилищного контроля информацию о принятом решении. 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bookmarkStart w:id="9" w:name="Par132"/>
      <w:bookmarkEnd w:id="9"/>
      <w:r w:rsidRPr="00553B71">
        <w:rPr>
          <w:sz w:val="24"/>
          <w:szCs w:val="24"/>
        </w:rPr>
        <w:t>20. Информация о результатах проводимых плановых и внеплановых проверок предоста</w:t>
      </w:r>
      <w:r w:rsidRPr="00553B71">
        <w:rPr>
          <w:sz w:val="24"/>
          <w:szCs w:val="24"/>
        </w:rPr>
        <w:t>в</w:t>
      </w:r>
      <w:r w:rsidRPr="00553B71">
        <w:rPr>
          <w:sz w:val="24"/>
          <w:szCs w:val="24"/>
        </w:rPr>
        <w:t xml:space="preserve">ляется органами муниципального жилищного контроля в Инспекцию ежеквартальноне позднее 10 числа месяца, следующего за отчетным. 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21. </w:t>
      </w:r>
      <w:hyperlink w:anchor="Par316" w:history="1">
        <w:r w:rsidRPr="00553B71">
          <w:rPr>
            <w:sz w:val="24"/>
            <w:szCs w:val="24"/>
          </w:rPr>
          <w:t>Информация</w:t>
        </w:r>
      </w:hyperlink>
      <w:r w:rsidRPr="00553B71">
        <w:rPr>
          <w:sz w:val="24"/>
          <w:szCs w:val="24"/>
        </w:rPr>
        <w:t xml:space="preserve"> о муниципальном жилищном фонде, а также информация о юридических лицах, индивидуальных предпринимателях,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домах, в случае если все жилые и (или) нежилые помещения в многоквартирном доме либо их часть находятся в муниципальной собственности, предоставл</w:t>
      </w:r>
      <w:r w:rsidRPr="00553B71">
        <w:rPr>
          <w:sz w:val="24"/>
          <w:szCs w:val="24"/>
        </w:rPr>
        <w:t>я</w:t>
      </w:r>
      <w:r w:rsidRPr="00553B71">
        <w:rPr>
          <w:sz w:val="24"/>
          <w:szCs w:val="24"/>
        </w:rPr>
        <w:t>ется органами муниципального жилищного контроля в Инспекцию ежеквартально, не позднее 10 числа месяца, следующего за отчетным кварталом, информация об изменениях - ежемесячно.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22. Имеющаяся </w:t>
      </w:r>
      <w:hyperlink w:anchor="Par382" w:history="1">
        <w:r w:rsidRPr="00553B71">
          <w:rPr>
            <w:sz w:val="24"/>
            <w:szCs w:val="24"/>
          </w:rPr>
          <w:t>информация</w:t>
        </w:r>
      </w:hyperlink>
      <w:r w:rsidRPr="00553B71">
        <w:rPr>
          <w:sz w:val="24"/>
          <w:szCs w:val="24"/>
        </w:rPr>
        <w:t xml:space="preserve"> о советах многоквартирных домов, созданных в многоква</w:t>
      </w:r>
      <w:r w:rsidRPr="00553B71">
        <w:rPr>
          <w:sz w:val="24"/>
          <w:szCs w:val="24"/>
        </w:rPr>
        <w:t>р</w:t>
      </w:r>
      <w:r w:rsidRPr="00553B71">
        <w:rPr>
          <w:sz w:val="24"/>
          <w:szCs w:val="24"/>
        </w:rPr>
        <w:t>тирных домах, расположенных на территории муниципального образования, предоставляется органами муниципального жилищного контроля в Инспекцию один раз в полугодие - в сроки до 01 августа и 01 февраля каждого года.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23. </w:t>
      </w:r>
      <w:hyperlink w:anchor="Par417" w:history="1">
        <w:r w:rsidRPr="00553B71">
          <w:rPr>
            <w:sz w:val="24"/>
            <w:szCs w:val="24"/>
          </w:rPr>
          <w:t>Информация</w:t>
        </w:r>
      </w:hyperlink>
      <w:r w:rsidRPr="00553B71">
        <w:rPr>
          <w:sz w:val="24"/>
          <w:szCs w:val="24"/>
        </w:rPr>
        <w:t xml:space="preserve"> об исковых заявлениях, направленных в суд органом муниципального жилищного контроля в соответствии с ч.6  ст.20 Жилищного кодекса РФ, а именно о ликвид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ции товарищества собственников жилья, о признании недействительным решения, принятого общим собранием собственников помещений в многоквартирном доме с нарушением требов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 xml:space="preserve">ний Жилищного </w:t>
      </w:r>
      <w:hyperlink r:id="rId23" w:history="1">
        <w:r w:rsidRPr="00553B71">
          <w:rPr>
            <w:sz w:val="24"/>
            <w:szCs w:val="24"/>
          </w:rPr>
          <w:t>кодекса</w:t>
        </w:r>
      </w:hyperlink>
      <w:r w:rsidRPr="00553B71">
        <w:rPr>
          <w:sz w:val="24"/>
          <w:szCs w:val="24"/>
        </w:rPr>
        <w:t xml:space="preserve"> Российской Федерации, и о признании договора управления данным домом недействительным в случае неисполнения в установленныйсрок предписания об устр</w:t>
      </w:r>
      <w:r w:rsidRPr="00553B71">
        <w:rPr>
          <w:sz w:val="24"/>
          <w:szCs w:val="24"/>
        </w:rPr>
        <w:t>а</w:t>
      </w:r>
      <w:r w:rsidRPr="00553B71">
        <w:rPr>
          <w:sz w:val="24"/>
          <w:szCs w:val="24"/>
        </w:rPr>
        <w:t>нении несоответствия устава товарищества собственников жилья, внесенных в устав изменений обязательным требованиям или в случаях выявления нарушений порядка создания товарищес</w:t>
      </w:r>
      <w:r w:rsidRPr="00553B71">
        <w:rPr>
          <w:sz w:val="24"/>
          <w:szCs w:val="24"/>
        </w:rPr>
        <w:t>т</w:t>
      </w:r>
      <w:r w:rsidRPr="00553B71">
        <w:rPr>
          <w:sz w:val="24"/>
          <w:szCs w:val="24"/>
        </w:rPr>
        <w:t>ва собственников жилья, выбора управляющей организации, утверждения условий договора управления многоквартирным домом и его заключения предоставляется органами муниципал</w:t>
      </w:r>
      <w:r w:rsidRPr="00553B71">
        <w:rPr>
          <w:sz w:val="24"/>
          <w:szCs w:val="24"/>
        </w:rPr>
        <w:t>ь</w:t>
      </w:r>
      <w:r w:rsidRPr="00553B71">
        <w:rPr>
          <w:sz w:val="24"/>
          <w:szCs w:val="24"/>
        </w:rPr>
        <w:t>ного жилищного контроля в Инспекцию ежеквартально не позднее 10 числа месяца, следующ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>го за отчетным кварталом.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24. Информация о результатах рассмотрения заявлений, направленных в суд органом м</w:t>
      </w:r>
      <w:r w:rsidRPr="00553B71">
        <w:rPr>
          <w:sz w:val="24"/>
          <w:szCs w:val="24"/>
        </w:rPr>
        <w:t>у</w:t>
      </w:r>
      <w:r w:rsidRPr="00553B71">
        <w:rPr>
          <w:sz w:val="24"/>
          <w:szCs w:val="24"/>
        </w:rPr>
        <w:t>ниципального жилищного контроля в соответствии с ч.6 ст.20 Жилищного кодекса РФ напра</w:t>
      </w:r>
      <w:r w:rsidRPr="00553B71">
        <w:rPr>
          <w:sz w:val="24"/>
          <w:szCs w:val="24"/>
        </w:rPr>
        <w:t>в</w:t>
      </w:r>
      <w:r w:rsidRPr="00553B71">
        <w:rPr>
          <w:sz w:val="24"/>
          <w:szCs w:val="24"/>
        </w:rPr>
        <w:t>ляется в Инспекцию в течение 5 рабочих дней с момента вступления судебного акта в законную силу.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По запросу Инспекции орган муниципального жилищного контроля предоставляет нео</w:t>
      </w:r>
      <w:r w:rsidRPr="00553B71">
        <w:rPr>
          <w:sz w:val="24"/>
          <w:szCs w:val="24"/>
        </w:rPr>
        <w:t>б</w:t>
      </w:r>
      <w:r w:rsidRPr="00553B71">
        <w:rPr>
          <w:sz w:val="24"/>
          <w:szCs w:val="24"/>
        </w:rPr>
        <w:t>ходимую информацию в адрес Инспекции об исковых заявлениях, направленных в суд органом муниципального жилищного контроля в соответствии с  ч.6  ст.20 Жилищного кодекса РФ, в течение трех рабочих дней с момента получения запроса.</w:t>
      </w:r>
    </w:p>
    <w:p w:rsidR="0024124E" w:rsidRPr="00553B71" w:rsidRDefault="0024124E" w:rsidP="00496078">
      <w:pPr>
        <w:pStyle w:val="NormalWeb"/>
        <w:shd w:val="clear" w:color="auto" w:fill="FFFFFF"/>
        <w:ind w:firstLine="709"/>
        <w:jc w:val="both"/>
      </w:pPr>
      <w:r w:rsidRPr="00553B71">
        <w:t>25. Инспекция размещает на своем официальном сайте:</w:t>
      </w:r>
      <w:r w:rsidRPr="00553B71">
        <w:rPr>
          <w:lang w:val="en-US"/>
        </w:rPr>
        <w:t>gzhi</w:t>
      </w:r>
      <w:r w:rsidRPr="00553B71">
        <w:t>@</w:t>
      </w:r>
      <w:r w:rsidRPr="00553B71">
        <w:rPr>
          <w:lang w:val="en-US"/>
        </w:rPr>
        <w:t>donland</w:t>
      </w:r>
      <w:r w:rsidRPr="00553B71">
        <w:t>.</w:t>
      </w:r>
      <w:r w:rsidRPr="00553B71">
        <w:rPr>
          <w:lang w:val="en-US"/>
        </w:rPr>
        <w:t>ru</w:t>
      </w:r>
      <w:r w:rsidRPr="00553B71">
        <w:t xml:space="preserve"> –</w:t>
      </w:r>
      <w:r w:rsidRPr="00553B71">
        <w:br/>
        <w:t>всети «Интернет»:</w:t>
      </w:r>
    </w:p>
    <w:p w:rsidR="0024124E" w:rsidRPr="00553B71" w:rsidRDefault="0024124E" w:rsidP="00496078">
      <w:pPr>
        <w:pStyle w:val="NormalWeb"/>
        <w:shd w:val="clear" w:color="auto" w:fill="FFFFFF"/>
        <w:ind w:firstLine="709"/>
        <w:jc w:val="both"/>
      </w:pPr>
      <w:r w:rsidRPr="00553B71">
        <w:t xml:space="preserve">Ежегодный план проведения плановых проверок –в срок </w:t>
      </w:r>
      <w:r w:rsidRPr="00553B71">
        <w:br/>
        <w:t>до 15 декабря года, предшествующего году проведения проверок.</w:t>
      </w:r>
    </w:p>
    <w:p w:rsidR="0024124E" w:rsidRPr="00553B71" w:rsidRDefault="0024124E" w:rsidP="00496078">
      <w:pPr>
        <w:pStyle w:val="NormalWeb"/>
        <w:shd w:val="clear" w:color="auto" w:fill="FFFFFF"/>
        <w:ind w:firstLine="709"/>
        <w:jc w:val="both"/>
      </w:pPr>
      <w:r w:rsidRPr="00553B71">
        <w:t>Сведения о результатах плановых и внеплановых проверок (с учетом требований зак</w:t>
      </w:r>
      <w:r w:rsidRPr="00553B71">
        <w:t>о</w:t>
      </w:r>
      <w:r w:rsidRPr="00553B71">
        <w:t>нодательства Российской Федерации о защите персональных данных) – ежемесячно, в срок до 10-го числа месяца, следующего за отчетным.</w:t>
      </w:r>
    </w:p>
    <w:p w:rsidR="0024124E" w:rsidRPr="00553B71" w:rsidRDefault="0024124E" w:rsidP="00496078">
      <w:pPr>
        <w:pStyle w:val="NormalWeb"/>
        <w:shd w:val="clear" w:color="auto" w:fill="FFFFFF"/>
        <w:ind w:firstLine="709"/>
        <w:jc w:val="both"/>
      </w:pPr>
      <w:r w:rsidRPr="00553B71">
        <w:t>Ежегодные доклады об осуществлении регионального государственного жилищного надзора и эффективности такого надзора– в срок до 1 августа года, следующего за отчетным.</w:t>
      </w:r>
    </w:p>
    <w:p w:rsidR="0024124E" w:rsidRPr="00553B71" w:rsidRDefault="0024124E" w:rsidP="00496078">
      <w:pPr>
        <w:pStyle w:val="NormalWeb"/>
        <w:shd w:val="clear" w:color="auto" w:fill="FFFFFF"/>
        <w:ind w:firstLine="709"/>
        <w:jc w:val="both"/>
      </w:pPr>
      <w:r w:rsidRPr="00553B71">
        <w:t>Тексты рекомендаций и информацию, которые содействуют выполнению обязательных требований, – не реже одного раза в полугодие.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   26. Информирование органов муниципального жилищного контроля о результатах пр</w:t>
      </w:r>
      <w:r w:rsidRPr="00553B71">
        <w:rPr>
          <w:sz w:val="24"/>
          <w:szCs w:val="24"/>
        </w:rPr>
        <w:t>о</w:t>
      </w:r>
      <w:r w:rsidRPr="00553B71">
        <w:rPr>
          <w:sz w:val="24"/>
          <w:szCs w:val="24"/>
        </w:rPr>
        <w:t>веденных органом регионального государственного жилищного надзора проверок и состоянии соблюдения обязательных требований в разрезе по муниципальным образованиям осуществл</w:t>
      </w:r>
      <w:r w:rsidRPr="00553B71">
        <w:rPr>
          <w:sz w:val="24"/>
          <w:szCs w:val="24"/>
        </w:rPr>
        <w:t>я</w:t>
      </w:r>
      <w:r w:rsidRPr="00553B71">
        <w:rPr>
          <w:sz w:val="24"/>
          <w:szCs w:val="24"/>
        </w:rPr>
        <w:t>ется путем размещения информации  в информационно-телекоммуникационной сети "Инте</w:t>
      </w:r>
      <w:r w:rsidRPr="00553B71">
        <w:rPr>
          <w:sz w:val="24"/>
          <w:szCs w:val="24"/>
        </w:rPr>
        <w:t>р</w:t>
      </w:r>
      <w:r w:rsidRPr="00553B71">
        <w:rPr>
          <w:sz w:val="24"/>
          <w:szCs w:val="24"/>
        </w:rPr>
        <w:t>нет" на официальном сайте Инспекции gzhi.</w:t>
      </w:r>
      <w:r w:rsidRPr="00553B71">
        <w:rPr>
          <w:sz w:val="24"/>
          <w:szCs w:val="24"/>
          <w:lang w:val="en-US"/>
        </w:rPr>
        <w:t>donland</w:t>
      </w:r>
      <w:r w:rsidRPr="00553B71">
        <w:rPr>
          <w:sz w:val="24"/>
          <w:szCs w:val="24"/>
        </w:rPr>
        <w:t>.ru ежеквартально не позднее 10 числа м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 xml:space="preserve">сяца,  следующего за отчетным. </w:t>
      </w:r>
    </w:p>
    <w:p w:rsidR="0024124E" w:rsidRPr="00553B71" w:rsidRDefault="0024124E" w:rsidP="00553B71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 xml:space="preserve">   27. Инспекция обобщает и анализирует поступившую информацию от органов муниц</w:t>
      </w:r>
      <w:r w:rsidRPr="00553B71">
        <w:rPr>
          <w:sz w:val="24"/>
          <w:szCs w:val="24"/>
        </w:rPr>
        <w:t>и</w:t>
      </w:r>
      <w:r w:rsidRPr="00553B71">
        <w:rPr>
          <w:sz w:val="24"/>
          <w:szCs w:val="24"/>
        </w:rPr>
        <w:t>пального жилищного контроля, а также вырабатывает предложения, направленные на повыш</w:t>
      </w:r>
      <w:r w:rsidRPr="00553B71">
        <w:rPr>
          <w:sz w:val="24"/>
          <w:szCs w:val="24"/>
        </w:rPr>
        <w:t>е</w:t>
      </w:r>
      <w:r w:rsidRPr="00553B71">
        <w:rPr>
          <w:sz w:val="24"/>
          <w:szCs w:val="24"/>
        </w:rPr>
        <w:t>ние эффективности муниципального жилищного контроля и регионального государственного жилищного надзора.</w:t>
      </w:r>
    </w:p>
    <w:p w:rsidR="0024124E" w:rsidRPr="00553B71" w:rsidRDefault="0024124E" w:rsidP="00553B71">
      <w:pPr>
        <w:jc w:val="center"/>
        <w:outlineLvl w:val="1"/>
        <w:rPr>
          <w:sz w:val="24"/>
          <w:szCs w:val="24"/>
          <w:u w:val="single"/>
        </w:rPr>
      </w:pPr>
      <w:bookmarkStart w:id="10" w:name="Par163"/>
      <w:bookmarkEnd w:id="10"/>
      <w:r w:rsidRPr="00553B71">
        <w:rPr>
          <w:sz w:val="24"/>
          <w:szCs w:val="24"/>
          <w:u w:val="single"/>
          <w:lang w:val="en-US"/>
        </w:rPr>
        <w:t>VI</w:t>
      </w:r>
      <w:r w:rsidRPr="00553B71">
        <w:rPr>
          <w:sz w:val="24"/>
          <w:szCs w:val="24"/>
          <w:u w:val="single"/>
        </w:rPr>
        <w:t>. Повышение квалификации специалистов, осуществляющих региональный государственный жилищный надзор, муниципальный жилищный контроль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28. В целях повышения квалификации специалистов, осуществляющих муниципальный жилищный контроль, Инспекция организует проведение занятий и обучающих семинаров (в том числе выездных) с руководителями органов местного самоуправления, а также должнос</w:t>
      </w:r>
      <w:r w:rsidRPr="00553B71">
        <w:rPr>
          <w:sz w:val="24"/>
          <w:szCs w:val="24"/>
        </w:rPr>
        <w:t>т</w:t>
      </w:r>
      <w:r w:rsidRPr="00553B71">
        <w:rPr>
          <w:sz w:val="24"/>
          <w:szCs w:val="24"/>
        </w:rPr>
        <w:t>ными лицами, осуществляющими муниципальный жилищный контроль.</w:t>
      </w:r>
    </w:p>
    <w:p w:rsidR="0024124E" w:rsidRPr="00553B71" w:rsidRDefault="0024124E" w:rsidP="00496078">
      <w:pPr>
        <w:ind w:firstLine="540"/>
        <w:jc w:val="both"/>
        <w:rPr>
          <w:sz w:val="24"/>
          <w:szCs w:val="24"/>
        </w:rPr>
      </w:pPr>
      <w:r w:rsidRPr="00553B71">
        <w:rPr>
          <w:sz w:val="24"/>
          <w:szCs w:val="24"/>
        </w:rPr>
        <w:t>29. О проведении семинаров Инспекция направляет органам местного самоуправления, органам муниципального жилищного контроля информацию не позднее чем за 5 рабочих дней до дня их проведения.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162DF0">
      <w:pPr>
        <w:widowControl/>
        <w:autoSpaceDE/>
        <w:autoSpaceDN/>
        <w:adjustRightInd/>
        <w:rPr>
          <w:sz w:val="24"/>
          <w:szCs w:val="24"/>
        </w:rPr>
      </w:pPr>
      <w:bookmarkStart w:id="11" w:name="Par174"/>
      <w:bookmarkEnd w:id="11"/>
      <w:r w:rsidRPr="00553B71">
        <w:rPr>
          <w:sz w:val="24"/>
          <w:szCs w:val="24"/>
        </w:rPr>
        <w:t>Специалист Администрации</w:t>
      </w:r>
    </w:p>
    <w:p w:rsidR="0024124E" w:rsidRPr="00553B71" w:rsidRDefault="0024124E" w:rsidP="00162DF0">
      <w:pPr>
        <w:widowControl/>
        <w:autoSpaceDE/>
        <w:autoSpaceDN/>
        <w:adjustRightInd/>
        <w:rPr>
          <w:sz w:val="24"/>
          <w:szCs w:val="24"/>
        </w:rPr>
      </w:pPr>
      <w:r w:rsidRPr="00553B71">
        <w:rPr>
          <w:sz w:val="24"/>
          <w:szCs w:val="24"/>
        </w:rPr>
        <w:t xml:space="preserve"> сельского поселения</w:t>
      </w:r>
      <w:r w:rsidRPr="00553B71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</w:t>
      </w:r>
      <w:r w:rsidRPr="00553B71">
        <w:rPr>
          <w:sz w:val="24"/>
          <w:szCs w:val="24"/>
        </w:rPr>
        <w:tab/>
      </w:r>
      <w:r w:rsidRPr="00553B71">
        <w:rPr>
          <w:sz w:val="24"/>
          <w:szCs w:val="24"/>
        </w:rPr>
        <w:tab/>
      </w:r>
      <w:r w:rsidRPr="00553B71">
        <w:rPr>
          <w:sz w:val="24"/>
          <w:szCs w:val="24"/>
        </w:rPr>
        <w:tab/>
        <w:t xml:space="preserve"> Т.В. Толстолуцкая</w:t>
      </w:r>
    </w:p>
    <w:p w:rsidR="0024124E" w:rsidRDefault="0024124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</w:p>
    <w:p w:rsidR="0024124E" w:rsidRPr="00553B71" w:rsidRDefault="0024124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</w:p>
    <w:p w:rsidR="0024124E" w:rsidRPr="00553B71" w:rsidRDefault="0024124E" w:rsidP="00553B71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553B71">
        <w:rPr>
          <w:sz w:val="24"/>
          <w:szCs w:val="24"/>
        </w:rPr>
        <w:t>Приложение N 1</w:t>
      </w:r>
    </w:p>
    <w:p w:rsidR="0024124E" w:rsidRPr="00553B71" w:rsidRDefault="0024124E" w:rsidP="00553B71">
      <w:pPr>
        <w:jc w:val="right"/>
        <w:rPr>
          <w:sz w:val="24"/>
          <w:szCs w:val="24"/>
        </w:rPr>
      </w:pPr>
      <w:r w:rsidRPr="00553B71">
        <w:rPr>
          <w:sz w:val="24"/>
          <w:szCs w:val="24"/>
        </w:rPr>
        <w:t>к Регламенту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Par177"/>
      <w:bookmarkStart w:id="13" w:name="Par179"/>
      <w:bookmarkEnd w:id="12"/>
      <w:bookmarkEnd w:id="13"/>
      <w:r w:rsidRPr="00553B71">
        <w:rPr>
          <w:rFonts w:ascii="Times New Roman" w:hAnsi="Times New Roman" w:cs="Times New Roman"/>
          <w:sz w:val="24"/>
          <w:szCs w:val="24"/>
        </w:rPr>
        <w:t>Информация органа муниципального жилищного контроля</w:t>
      </w:r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о плановых и внеплановых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3B71">
        <w:rPr>
          <w:rFonts w:ascii="Times New Roman" w:hAnsi="Times New Roman" w:cs="Times New Roman"/>
          <w:sz w:val="24"/>
          <w:szCs w:val="24"/>
        </w:rPr>
        <w:t>проверках юридических лиц</w:t>
      </w:r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 xml:space="preserve">и индивидуальных предпринимателей </w:t>
      </w:r>
      <w:hyperlink w:anchor="Par210" w:history="1">
        <w:r w:rsidRPr="00553B71">
          <w:rPr>
            <w:rFonts w:ascii="Times New Roman" w:hAnsi="Times New Roman" w:cs="Times New Roman"/>
            <w:color w:val="0000FF"/>
            <w:sz w:val="24"/>
            <w:szCs w:val="24"/>
          </w:rPr>
          <w:t>*</w:t>
        </w:r>
      </w:hyperlink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за ______________ (период) _____________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Наименование МО __________________________________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tbl>
      <w:tblPr>
        <w:tblW w:w="10279" w:type="dxa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080"/>
        <w:gridCol w:w="1080"/>
        <w:gridCol w:w="2858"/>
        <w:gridCol w:w="2127"/>
        <w:gridCol w:w="1559"/>
        <w:gridCol w:w="1575"/>
      </w:tblGrid>
      <w:tr w:rsidR="0024124E" w:rsidRPr="00553B71" w:rsidTr="00162DF0">
        <w:trPr>
          <w:trHeight w:val="1800"/>
          <w:tblCellSpacing w:w="5" w:type="nil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Адрес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объекта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(МКД, кварт</w:t>
            </w:r>
            <w:r w:rsidRPr="00553B71">
              <w:rPr>
                <w:sz w:val="24"/>
                <w:szCs w:val="24"/>
              </w:rPr>
              <w:t>и</w:t>
            </w:r>
            <w:r w:rsidRPr="00553B71">
              <w:rPr>
                <w:sz w:val="24"/>
                <w:szCs w:val="24"/>
              </w:rPr>
              <w:t>ра)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Наиме-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нование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прове-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ряемого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лица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Задачи проверки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Краткое описание  выявленных н</w:t>
            </w:r>
            <w:r w:rsidRPr="00553B71">
              <w:rPr>
                <w:sz w:val="24"/>
                <w:szCs w:val="24"/>
              </w:rPr>
              <w:t>а</w:t>
            </w:r>
            <w:r w:rsidRPr="00553B71">
              <w:rPr>
                <w:sz w:val="24"/>
                <w:szCs w:val="24"/>
              </w:rPr>
              <w:t>рушений</w:t>
            </w:r>
          </w:p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(подтвердились/не подтвердились)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Принятые меры (выд</w:t>
            </w:r>
            <w:r w:rsidRPr="00553B71">
              <w:rPr>
                <w:sz w:val="24"/>
                <w:szCs w:val="24"/>
              </w:rPr>
              <w:t>а</w:t>
            </w:r>
            <w:r w:rsidRPr="00553B71">
              <w:rPr>
                <w:sz w:val="24"/>
                <w:szCs w:val="24"/>
              </w:rPr>
              <w:t>но предпис</w:t>
            </w:r>
            <w:r w:rsidRPr="00553B71">
              <w:rPr>
                <w:sz w:val="24"/>
                <w:szCs w:val="24"/>
              </w:rPr>
              <w:t>а</w:t>
            </w:r>
            <w:r w:rsidRPr="00553B71">
              <w:rPr>
                <w:sz w:val="24"/>
                <w:szCs w:val="24"/>
              </w:rPr>
              <w:t>ние,</w:t>
            </w:r>
          </w:p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направлен материал в Инспекцию для</w:t>
            </w:r>
          </w:p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принятия решения о возбуждении дела</w:t>
            </w:r>
          </w:p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об АПН (с указанием статьи)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Вид проверки (плановая или внепл</w:t>
            </w:r>
            <w:r w:rsidRPr="00553B71">
              <w:rPr>
                <w:sz w:val="24"/>
                <w:szCs w:val="24"/>
              </w:rPr>
              <w:t>а</w:t>
            </w:r>
            <w:r w:rsidRPr="00553B71">
              <w:rPr>
                <w:sz w:val="24"/>
                <w:szCs w:val="24"/>
              </w:rPr>
              <w:t xml:space="preserve">новая) </w:t>
            </w:r>
          </w:p>
        </w:tc>
      </w:tr>
      <w:tr w:rsidR="0024124E" w:rsidRPr="00553B71" w:rsidTr="00162DF0"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center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center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2</w:t>
            </w:r>
          </w:p>
        </w:tc>
        <w:tc>
          <w:tcPr>
            <w:tcW w:w="28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center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center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4</w:t>
            </w:r>
          </w:p>
        </w:tc>
        <w:tc>
          <w:tcPr>
            <w:tcW w:w="15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center"/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5</w:t>
            </w:r>
          </w:p>
        </w:tc>
      </w:tr>
    </w:tbl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ИТОГО: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tbl>
      <w:tblPr>
        <w:tblW w:w="0" w:type="auto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960"/>
        <w:gridCol w:w="2760"/>
      </w:tblGrid>
      <w:tr w:rsidR="0024124E" w:rsidRPr="00553B71" w:rsidTr="00496078">
        <w:trPr>
          <w:tblCellSpacing w:w="5" w:type="nil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Кол-во проверок                </w:t>
            </w: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</w:tr>
      <w:tr w:rsidR="0024124E" w:rsidRPr="00553B71" w:rsidTr="00496078">
        <w:trPr>
          <w:tblCellSpacing w:w="5" w:type="nil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Кол-во выданных предписаний    </w:t>
            </w:r>
          </w:p>
        </w:tc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</w:tr>
      <w:tr w:rsidR="0024124E" w:rsidRPr="00553B71" w:rsidTr="00496078">
        <w:trPr>
          <w:tblCellSpacing w:w="5" w:type="nil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Кол-во направленных материалов</w:t>
            </w:r>
          </w:p>
        </w:tc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</w:tr>
    </w:tbl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Руководитель (должностное лицо)</w:t>
      </w:r>
    </w:p>
    <w:p w:rsidR="0024124E" w:rsidRPr="00553B71" w:rsidRDefault="0024124E" w:rsidP="00162DF0">
      <w:pPr>
        <w:outlineLvl w:val="1"/>
        <w:rPr>
          <w:sz w:val="24"/>
          <w:szCs w:val="24"/>
        </w:rPr>
      </w:pPr>
      <w:r w:rsidRPr="00553B71">
        <w:rPr>
          <w:sz w:val="24"/>
          <w:szCs w:val="24"/>
        </w:rPr>
        <w:t>органа муниципального жилищного контроля            _________________</w:t>
      </w:r>
      <w:bookmarkStart w:id="14" w:name="Par222"/>
      <w:bookmarkStart w:id="15" w:name="Par267"/>
      <w:bookmarkStart w:id="16" w:name="Par313"/>
      <w:bookmarkEnd w:id="14"/>
      <w:bookmarkEnd w:id="15"/>
      <w:bookmarkEnd w:id="16"/>
    </w:p>
    <w:p w:rsidR="0024124E" w:rsidRPr="00553B71" w:rsidRDefault="0024124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r w:rsidRPr="00553B71">
        <w:rPr>
          <w:sz w:val="24"/>
          <w:szCs w:val="24"/>
        </w:rPr>
        <w:br w:type="page"/>
      </w:r>
    </w:p>
    <w:p w:rsidR="0024124E" w:rsidRPr="00553B71" w:rsidRDefault="0024124E" w:rsidP="00162DF0">
      <w:pPr>
        <w:jc w:val="right"/>
        <w:outlineLvl w:val="1"/>
        <w:rPr>
          <w:sz w:val="24"/>
          <w:szCs w:val="24"/>
        </w:rPr>
      </w:pPr>
      <w:r w:rsidRPr="00553B71">
        <w:rPr>
          <w:sz w:val="24"/>
          <w:szCs w:val="24"/>
        </w:rPr>
        <w:t>Приложение N 2</w:t>
      </w:r>
    </w:p>
    <w:p w:rsidR="0024124E" w:rsidRPr="00553B71" w:rsidRDefault="0024124E" w:rsidP="00496078">
      <w:pPr>
        <w:jc w:val="right"/>
        <w:rPr>
          <w:sz w:val="24"/>
          <w:szCs w:val="24"/>
        </w:rPr>
      </w:pPr>
      <w:r w:rsidRPr="00553B71">
        <w:rPr>
          <w:sz w:val="24"/>
          <w:szCs w:val="24"/>
        </w:rPr>
        <w:t>к Регламенту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7" w:name="Par316"/>
      <w:bookmarkEnd w:id="17"/>
      <w:r w:rsidRPr="00553B71">
        <w:rPr>
          <w:rFonts w:ascii="Times New Roman" w:hAnsi="Times New Roman" w:cs="Times New Roman"/>
          <w:sz w:val="24"/>
          <w:szCs w:val="24"/>
        </w:rPr>
        <w:t xml:space="preserve">                 Информация о муниципальном жилищном фонде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 xml:space="preserve">                    по состоянию на __________________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Наименование МО __________________________________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tbl>
      <w:tblPr>
        <w:tblW w:w="9854" w:type="dxa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1"/>
        <w:gridCol w:w="583"/>
        <w:gridCol w:w="567"/>
        <w:gridCol w:w="567"/>
        <w:gridCol w:w="950"/>
        <w:gridCol w:w="1417"/>
        <w:gridCol w:w="2736"/>
        <w:gridCol w:w="709"/>
        <w:gridCol w:w="567"/>
        <w:gridCol w:w="709"/>
        <w:gridCol w:w="708"/>
      </w:tblGrid>
      <w:tr w:rsidR="0024124E" w:rsidRPr="00553B71" w:rsidTr="00553B71">
        <w:trPr>
          <w:trHeight w:val="615"/>
          <w:tblCellSpacing w:w="5" w:type="nil"/>
        </w:trPr>
        <w:tc>
          <w:tcPr>
            <w:tcW w:w="34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N </w:t>
            </w:r>
          </w:p>
        </w:tc>
        <w:tc>
          <w:tcPr>
            <w:tcW w:w="58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Район </w:t>
            </w:r>
            <w:hyperlink w:anchor="Par341" w:history="1">
              <w:r w:rsidRPr="00553B71">
                <w:rPr>
                  <w:color w:val="0000FF"/>
                  <w:sz w:val="24"/>
                  <w:szCs w:val="24"/>
                </w:rPr>
                <w:t>*</w:t>
              </w:r>
            </w:hyperlink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Улица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Номер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д</w:t>
            </w:r>
            <w:r w:rsidRPr="00553B71">
              <w:rPr>
                <w:sz w:val="24"/>
                <w:szCs w:val="24"/>
              </w:rPr>
              <w:t>о</w:t>
            </w:r>
            <w:r w:rsidRPr="00553B71">
              <w:rPr>
                <w:sz w:val="24"/>
                <w:szCs w:val="24"/>
              </w:rPr>
              <w:t xml:space="preserve">ма </w:t>
            </w:r>
          </w:p>
        </w:tc>
        <w:tc>
          <w:tcPr>
            <w:tcW w:w="9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Номера 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мун</w:t>
            </w:r>
            <w:r w:rsidRPr="00553B71">
              <w:rPr>
                <w:sz w:val="24"/>
                <w:szCs w:val="24"/>
              </w:rPr>
              <w:t>и</w:t>
            </w:r>
            <w:r w:rsidRPr="00553B71">
              <w:rPr>
                <w:sz w:val="24"/>
                <w:szCs w:val="24"/>
              </w:rPr>
              <w:t>ц</w:t>
            </w:r>
            <w:r w:rsidRPr="00553B71">
              <w:rPr>
                <w:sz w:val="24"/>
                <w:szCs w:val="24"/>
              </w:rPr>
              <w:t>и</w:t>
            </w:r>
            <w:r w:rsidRPr="00553B71">
              <w:rPr>
                <w:sz w:val="24"/>
                <w:szCs w:val="24"/>
              </w:rPr>
              <w:t>пал</w:t>
            </w:r>
            <w:r w:rsidRPr="00553B71">
              <w:rPr>
                <w:sz w:val="24"/>
                <w:szCs w:val="24"/>
              </w:rPr>
              <w:t>ь</w:t>
            </w:r>
            <w:r w:rsidRPr="00553B71">
              <w:rPr>
                <w:sz w:val="24"/>
                <w:szCs w:val="24"/>
              </w:rPr>
              <w:t>ных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ква</w:t>
            </w:r>
            <w:r w:rsidRPr="00553B71">
              <w:rPr>
                <w:sz w:val="24"/>
                <w:szCs w:val="24"/>
              </w:rPr>
              <w:t>р</w:t>
            </w:r>
            <w:r w:rsidRPr="00553B71">
              <w:rPr>
                <w:sz w:val="24"/>
                <w:szCs w:val="24"/>
              </w:rPr>
              <w:t xml:space="preserve">тир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(ко</w:t>
            </w:r>
            <w:r w:rsidRPr="00553B71">
              <w:rPr>
                <w:sz w:val="24"/>
                <w:szCs w:val="24"/>
              </w:rPr>
              <w:t>м</w:t>
            </w:r>
            <w:r w:rsidRPr="00553B71">
              <w:rPr>
                <w:sz w:val="24"/>
                <w:szCs w:val="24"/>
              </w:rPr>
              <w:t xml:space="preserve">нат) 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Общая 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площадь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муниц</w:t>
            </w:r>
            <w:r w:rsidRPr="00553B71">
              <w:rPr>
                <w:sz w:val="24"/>
                <w:szCs w:val="24"/>
              </w:rPr>
              <w:t>и</w:t>
            </w:r>
            <w:r w:rsidRPr="00553B71">
              <w:rPr>
                <w:sz w:val="24"/>
                <w:szCs w:val="24"/>
              </w:rPr>
              <w:t>пальных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нежилых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помещений в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МКД (кв. м)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Наименование  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управляющей  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организации, ТСЖ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(ЖСК), иного ЮЛ или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ИП, оказывающего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услуги и (или) 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выполняющего работы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по содержанию и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ремонту ОИ в МКД,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предоставляющего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коммунальные услуги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hyperlink w:anchor="Par349" w:history="1">
              <w:r w:rsidRPr="00553B71">
                <w:rPr>
                  <w:color w:val="0000FF"/>
                  <w:sz w:val="24"/>
                  <w:szCs w:val="24"/>
                </w:rPr>
                <w:t>***</w:t>
              </w:r>
            </w:hyperlink>
          </w:p>
        </w:tc>
        <w:tc>
          <w:tcPr>
            <w:tcW w:w="269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Оснащение индивид.</w:t>
            </w:r>
            <w:r>
              <w:rPr>
                <w:sz w:val="24"/>
                <w:szCs w:val="24"/>
              </w:rPr>
              <w:t xml:space="preserve"> </w:t>
            </w:r>
            <w:r w:rsidRPr="00553B71">
              <w:rPr>
                <w:sz w:val="24"/>
                <w:szCs w:val="24"/>
              </w:rPr>
              <w:t>приборами учета по в</w:t>
            </w:r>
            <w:r w:rsidRPr="00553B71">
              <w:rPr>
                <w:sz w:val="24"/>
                <w:szCs w:val="24"/>
              </w:rPr>
              <w:t>и</w:t>
            </w:r>
            <w:r w:rsidRPr="00553B71">
              <w:rPr>
                <w:sz w:val="24"/>
                <w:szCs w:val="24"/>
              </w:rPr>
              <w:t>дам ком.услуг</w:t>
            </w:r>
          </w:p>
        </w:tc>
      </w:tr>
      <w:tr w:rsidR="0024124E" w:rsidRPr="00553B71" w:rsidTr="00553B71">
        <w:trPr>
          <w:trHeight w:val="2514"/>
          <w:tblCellSpacing w:w="5" w:type="nil"/>
        </w:trPr>
        <w:tc>
          <w:tcPr>
            <w:tcW w:w="34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58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9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Г</w:t>
            </w:r>
            <w:r w:rsidRPr="00553B71">
              <w:rPr>
                <w:sz w:val="24"/>
                <w:szCs w:val="24"/>
              </w:rPr>
              <w:t>о</w:t>
            </w:r>
            <w:r w:rsidRPr="00553B71">
              <w:rPr>
                <w:sz w:val="24"/>
                <w:szCs w:val="24"/>
              </w:rPr>
              <w:t>р</w:t>
            </w:r>
            <w:r w:rsidRPr="00553B71">
              <w:rPr>
                <w:sz w:val="24"/>
                <w:szCs w:val="24"/>
              </w:rPr>
              <w:t>я</w:t>
            </w:r>
            <w:r w:rsidRPr="00553B71">
              <w:rPr>
                <w:sz w:val="24"/>
                <w:szCs w:val="24"/>
              </w:rPr>
              <w:t>чее в</w:t>
            </w:r>
            <w:r w:rsidRPr="00553B71">
              <w:rPr>
                <w:sz w:val="24"/>
                <w:szCs w:val="24"/>
              </w:rPr>
              <w:t>о</w:t>
            </w:r>
            <w:r w:rsidRPr="00553B71">
              <w:rPr>
                <w:sz w:val="24"/>
                <w:szCs w:val="24"/>
              </w:rPr>
              <w:t>д</w:t>
            </w:r>
            <w:r w:rsidRPr="00553B71">
              <w:rPr>
                <w:sz w:val="24"/>
                <w:szCs w:val="24"/>
              </w:rPr>
              <w:t>о</w:t>
            </w:r>
            <w:r w:rsidRPr="00553B71">
              <w:rPr>
                <w:sz w:val="24"/>
                <w:szCs w:val="24"/>
              </w:rPr>
              <w:t>с</w:t>
            </w:r>
            <w:r w:rsidRPr="00553B71">
              <w:rPr>
                <w:sz w:val="24"/>
                <w:szCs w:val="24"/>
              </w:rPr>
              <w:t>е</w:t>
            </w:r>
            <w:r w:rsidRPr="00553B71">
              <w:rPr>
                <w:sz w:val="24"/>
                <w:szCs w:val="24"/>
              </w:rPr>
              <w:t>н</w:t>
            </w:r>
            <w:r w:rsidRPr="00553B71">
              <w:rPr>
                <w:sz w:val="24"/>
                <w:szCs w:val="24"/>
              </w:rPr>
              <w:t>а</w:t>
            </w:r>
            <w:r w:rsidRPr="00553B71">
              <w:rPr>
                <w:sz w:val="24"/>
                <w:szCs w:val="24"/>
              </w:rPr>
              <w:t>бж</w:t>
            </w:r>
            <w:r w:rsidRPr="00553B71">
              <w:rPr>
                <w:sz w:val="24"/>
                <w:szCs w:val="24"/>
              </w:rPr>
              <w:t>е</w:t>
            </w:r>
            <w:r w:rsidRPr="00553B71">
              <w:rPr>
                <w:sz w:val="24"/>
                <w:szCs w:val="24"/>
              </w:rPr>
              <w:t>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Х</w:t>
            </w:r>
            <w:r w:rsidRPr="00553B71">
              <w:rPr>
                <w:sz w:val="24"/>
                <w:szCs w:val="24"/>
              </w:rPr>
              <w:t>о</w:t>
            </w:r>
            <w:r w:rsidRPr="00553B71">
              <w:rPr>
                <w:sz w:val="24"/>
                <w:szCs w:val="24"/>
              </w:rPr>
              <w:t>лодное в</w:t>
            </w:r>
            <w:r w:rsidRPr="00553B71">
              <w:rPr>
                <w:sz w:val="24"/>
                <w:szCs w:val="24"/>
              </w:rPr>
              <w:t>о</w:t>
            </w:r>
            <w:r w:rsidRPr="00553B71">
              <w:rPr>
                <w:sz w:val="24"/>
                <w:szCs w:val="24"/>
              </w:rPr>
              <w:t>д</w:t>
            </w:r>
            <w:r w:rsidRPr="00553B71">
              <w:rPr>
                <w:sz w:val="24"/>
                <w:szCs w:val="24"/>
              </w:rPr>
              <w:t>о</w:t>
            </w:r>
            <w:r w:rsidRPr="00553B71">
              <w:rPr>
                <w:sz w:val="24"/>
                <w:szCs w:val="24"/>
              </w:rPr>
              <w:t>снабжение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эле</w:t>
            </w:r>
            <w:r w:rsidRPr="00553B71">
              <w:rPr>
                <w:sz w:val="24"/>
                <w:szCs w:val="24"/>
              </w:rPr>
              <w:t>к</w:t>
            </w:r>
            <w:r w:rsidRPr="00553B71">
              <w:rPr>
                <w:sz w:val="24"/>
                <w:szCs w:val="24"/>
              </w:rPr>
              <w:t>тр</w:t>
            </w:r>
            <w:r w:rsidRPr="00553B71">
              <w:rPr>
                <w:sz w:val="24"/>
                <w:szCs w:val="24"/>
              </w:rPr>
              <w:t>о</w:t>
            </w:r>
            <w:r w:rsidRPr="00553B71">
              <w:rPr>
                <w:sz w:val="24"/>
                <w:szCs w:val="24"/>
              </w:rPr>
              <w:t>снабж</w:t>
            </w:r>
            <w:r w:rsidRPr="00553B71">
              <w:rPr>
                <w:sz w:val="24"/>
                <w:szCs w:val="24"/>
              </w:rPr>
              <w:t>е</w:t>
            </w:r>
            <w:r w:rsidRPr="00553B71">
              <w:rPr>
                <w:sz w:val="24"/>
                <w:szCs w:val="24"/>
              </w:rPr>
              <w:t>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газ</w:t>
            </w:r>
            <w:r w:rsidRPr="00553B71">
              <w:rPr>
                <w:sz w:val="24"/>
                <w:szCs w:val="24"/>
              </w:rPr>
              <w:t>о</w:t>
            </w:r>
            <w:r w:rsidRPr="00553B71">
              <w:rPr>
                <w:sz w:val="24"/>
                <w:szCs w:val="24"/>
              </w:rPr>
              <w:t>снабж</w:t>
            </w:r>
            <w:r w:rsidRPr="00553B71">
              <w:rPr>
                <w:sz w:val="24"/>
                <w:szCs w:val="24"/>
              </w:rPr>
              <w:t>е</w:t>
            </w:r>
            <w:r w:rsidRPr="00553B71">
              <w:rPr>
                <w:sz w:val="24"/>
                <w:szCs w:val="24"/>
              </w:rPr>
              <w:t>ние</w:t>
            </w:r>
          </w:p>
        </w:tc>
      </w:tr>
      <w:tr w:rsidR="0024124E" w:rsidRPr="00553B71" w:rsidTr="00553B71">
        <w:trPr>
          <w:tblCellSpacing w:w="5" w:type="nil"/>
        </w:trPr>
        <w:tc>
          <w:tcPr>
            <w:tcW w:w="34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1 </w:t>
            </w:r>
          </w:p>
        </w:tc>
        <w:tc>
          <w:tcPr>
            <w:tcW w:w="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2   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3  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4  </w:t>
            </w:r>
          </w:p>
        </w:tc>
        <w:tc>
          <w:tcPr>
            <w:tcW w:w="9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5      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6      </w:t>
            </w:r>
          </w:p>
        </w:tc>
        <w:tc>
          <w:tcPr>
            <w:tcW w:w="27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    7          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</w:p>
        </w:tc>
      </w:tr>
      <w:tr w:rsidR="0024124E" w:rsidRPr="00553B71" w:rsidTr="00553B71">
        <w:trPr>
          <w:tblCellSpacing w:w="5" w:type="nil"/>
        </w:trPr>
        <w:tc>
          <w:tcPr>
            <w:tcW w:w="34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</w:tr>
    </w:tbl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Примечания.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ar341"/>
      <w:bookmarkEnd w:id="18"/>
      <w:r w:rsidRPr="00553B71">
        <w:rPr>
          <w:rFonts w:ascii="Times New Roman" w:hAnsi="Times New Roman" w:cs="Times New Roman"/>
          <w:sz w:val="24"/>
          <w:szCs w:val="24"/>
        </w:rPr>
        <w:t>* Заполняется только по г.Ростову-на-Дону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ar342"/>
      <w:bookmarkEnd w:id="19"/>
      <w:r w:rsidRPr="00553B71">
        <w:rPr>
          <w:rFonts w:ascii="Times New Roman" w:hAnsi="Times New Roman" w:cs="Times New Roman"/>
          <w:sz w:val="24"/>
          <w:szCs w:val="24"/>
        </w:rPr>
        <w:t>**  В  случае  наличия в муниципальной собственности комнаты в коммунальной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квартире  указывается  N  квартиры  и  в скобках жилая площадь комнаты (кв.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м). Пример 56 (13,4 кв. м).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ar349"/>
      <w:bookmarkEnd w:id="20"/>
      <w:r w:rsidRPr="00553B71">
        <w:rPr>
          <w:rFonts w:ascii="Times New Roman" w:hAnsi="Times New Roman" w:cs="Times New Roman"/>
          <w:sz w:val="24"/>
          <w:szCs w:val="24"/>
        </w:rPr>
        <w:t>*** В графе 7 указывается: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-   при   способе   управления   управляющей  организацией  -  наименование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управляющей организации;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-  при  способе  управления  ТСЖ  (ЖСК)  - наименование ТСЖ (ЖСК). В случае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заключения  ТСЖ  (ЖСК) договора управления МКД с управляющей организацией -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указывается  также  наименование  управляющей  организации. Пример ТСЖ "Мой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дом" (ООО "Наш дом");</w:t>
      </w:r>
    </w:p>
    <w:p w:rsidR="0024124E" w:rsidRPr="00553B71" w:rsidRDefault="0024124E" w:rsidP="004960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- при непосредственном способе управления МКД - наименование управляющей  организации,  с  которой заключен договороказания  услуг  и  (или)  выполнения  работ по содержанию и р</w:t>
      </w:r>
      <w:r w:rsidRPr="00553B71">
        <w:rPr>
          <w:rFonts w:ascii="Times New Roman" w:hAnsi="Times New Roman" w:cs="Times New Roman"/>
          <w:sz w:val="24"/>
          <w:szCs w:val="24"/>
        </w:rPr>
        <w:t>е</w:t>
      </w:r>
      <w:r w:rsidRPr="00553B71">
        <w:rPr>
          <w:rFonts w:ascii="Times New Roman" w:hAnsi="Times New Roman" w:cs="Times New Roman"/>
          <w:sz w:val="24"/>
          <w:szCs w:val="24"/>
        </w:rPr>
        <w:t>монту общегоимущества (</w:t>
      </w:r>
      <w:hyperlink r:id="rId24" w:history="1">
        <w:r w:rsidRPr="00553B71">
          <w:rPr>
            <w:rFonts w:ascii="Times New Roman" w:hAnsi="Times New Roman" w:cs="Times New Roman"/>
            <w:color w:val="0000FF"/>
            <w:sz w:val="24"/>
            <w:szCs w:val="24"/>
          </w:rPr>
          <w:t>ч. 1.1 ст. 164</w:t>
        </w:r>
      </w:hyperlink>
      <w:r w:rsidRPr="00553B71">
        <w:rPr>
          <w:rFonts w:ascii="Times New Roman" w:hAnsi="Times New Roman" w:cs="Times New Roman"/>
          <w:sz w:val="24"/>
          <w:szCs w:val="24"/>
        </w:rPr>
        <w:t xml:space="preserve"> Жилищного кодекса РФ);наименование  всех  организ</w:t>
      </w:r>
      <w:r w:rsidRPr="00553B71">
        <w:rPr>
          <w:rFonts w:ascii="Times New Roman" w:hAnsi="Times New Roman" w:cs="Times New Roman"/>
          <w:sz w:val="24"/>
          <w:szCs w:val="24"/>
        </w:rPr>
        <w:t>а</w:t>
      </w:r>
      <w:r w:rsidRPr="00553B71">
        <w:rPr>
          <w:rFonts w:ascii="Times New Roman" w:hAnsi="Times New Roman" w:cs="Times New Roman"/>
          <w:sz w:val="24"/>
          <w:szCs w:val="24"/>
        </w:rPr>
        <w:t>ций,  с  которыми  заключены договораоказания  услуг  и  (или)  выполнения  работ по соде</w:t>
      </w:r>
      <w:r w:rsidRPr="00553B71">
        <w:rPr>
          <w:rFonts w:ascii="Times New Roman" w:hAnsi="Times New Roman" w:cs="Times New Roman"/>
          <w:sz w:val="24"/>
          <w:szCs w:val="24"/>
        </w:rPr>
        <w:t>р</w:t>
      </w:r>
      <w:r w:rsidRPr="00553B71">
        <w:rPr>
          <w:rFonts w:ascii="Times New Roman" w:hAnsi="Times New Roman" w:cs="Times New Roman"/>
          <w:sz w:val="24"/>
          <w:szCs w:val="24"/>
        </w:rPr>
        <w:t>жанию и ремонту общегоимущества  (</w:t>
      </w:r>
      <w:hyperlink r:id="rId25" w:history="1">
        <w:r w:rsidRPr="00553B71">
          <w:rPr>
            <w:rFonts w:ascii="Times New Roman" w:hAnsi="Times New Roman" w:cs="Times New Roman"/>
            <w:color w:val="0000FF"/>
            <w:sz w:val="24"/>
            <w:szCs w:val="24"/>
          </w:rPr>
          <w:t>ч. 1  ст.  164</w:t>
        </w:r>
      </w:hyperlink>
      <w:r w:rsidRPr="00553B71">
        <w:rPr>
          <w:rFonts w:ascii="Times New Roman" w:hAnsi="Times New Roman" w:cs="Times New Roman"/>
          <w:sz w:val="24"/>
          <w:szCs w:val="24"/>
        </w:rPr>
        <w:t xml:space="preserve">  Жилищного  кодекса РФ). В этом случае в графе 7делается отметка о том, что в МКД квартир 12 или менее;наименование всехресурс</w:t>
      </w:r>
      <w:r w:rsidRPr="00553B71">
        <w:rPr>
          <w:rFonts w:ascii="Times New Roman" w:hAnsi="Times New Roman" w:cs="Times New Roman"/>
          <w:sz w:val="24"/>
          <w:szCs w:val="24"/>
        </w:rPr>
        <w:t>о</w:t>
      </w:r>
      <w:r w:rsidRPr="00553B71">
        <w:rPr>
          <w:rFonts w:ascii="Times New Roman" w:hAnsi="Times New Roman" w:cs="Times New Roman"/>
          <w:sz w:val="24"/>
          <w:szCs w:val="24"/>
        </w:rPr>
        <w:t>снабжающих   организаций,  предоставляющих  коммунальные  услуги  (суказанием вида усл</w:t>
      </w:r>
      <w:r w:rsidRPr="00553B71">
        <w:rPr>
          <w:rFonts w:ascii="Times New Roman" w:hAnsi="Times New Roman" w:cs="Times New Roman"/>
          <w:sz w:val="24"/>
          <w:szCs w:val="24"/>
        </w:rPr>
        <w:t>у</w:t>
      </w:r>
      <w:r w:rsidRPr="00553B71">
        <w:rPr>
          <w:rFonts w:ascii="Times New Roman" w:hAnsi="Times New Roman" w:cs="Times New Roman"/>
          <w:sz w:val="24"/>
          <w:szCs w:val="24"/>
        </w:rPr>
        <w:t>ги). Пример: МУП "Теплоснабжение" (тепло, ГВС).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Руководитель (должностное лицо)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органа муниципального жилищного контроля              _____________________</w:t>
      </w:r>
    </w:p>
    <w:p w:rsidR="0024124E" w:rsidRPr="00553B71" w:rsidRDefault="0024124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bookmarkStart w:id="21" w:name="Par379"/>
      <w:bookmarkEnd w:id="21"/>
    </w:p>
    <w:p w:rsidR="0024124E" w:rsidRDefault="0024124E" w:rsidP="00496078">
      <w:pPr>
        <w:jc w:val="right"/>
        <w:outlineLvl w:val="1"/>
        <w:rPr>
          <w:sz w:val="24"/>
          <w:szCs w:val="24"/>
        </w:rPr>
      </w:pPr>
    </w:p>
    <w:p w:rsidR="0024124E" w:rsidRDefault="0024124E" w:rsidP="00496078">
      <w:pPr>
        <w:jc w:val="right"/>
        <w:outlineLvl w:val="1"/>
        <w:rPr>
          <w:sz w:val="24"/>
          <w:szCs w:val="24"/>
        </w:rPr>
      </w:pPr>
    </w:p>
    <w:p w:rsidR="0024124E" w:rsidRDefault="0024124E" w:rsidP="00496078">
      <w:pPr>
        <w:jc w:val="right"/>
        <w:outlineLvl w:val="1"/>
        <w:rPr>
          <w:sz w:val="24"/>
          <w:szCs w:val="24"/>
        </w:rPr>
      </w:pPr>
    </w:p>
    <w:p w:rsidR="0024124E" w:rsidRDefault="0024124E" w:rsidP="00496078">
      <w:pPr>
        <w:jc w:val="right"/>
        <w:outlineLvl w:val="1"/>
        <w:rPr>
          <w:sz w:val="24"/>
          <w:szCs w:val="24"/>
        </w:rPr>
      </w:pPr>
    </w:p>
    <w:p w:rsidR="0024124E" w:rsidRDefault="0024124E" w:rsidP="00496078">
      <w:pPr>
        <w:jc w:val="right"/>
        <w:outlineLvl w:val="1"/>
        <w:rPr>
          <w:sz w:val="24"/>
          <w:szCs w:val="24"/>
        </w:rPr>
      </w:pPr>
    </w:p>
    <w:p w:rsidR="0024124E" w:rsidRDefault="0024124E" w:rsidP="00496078">
      <w:pPr>
        <w:jc w:val="right"/>
        <w:outlineLvl w:val="1"/>
        <w:rPr>
          <w:sz w:val="24"/>
          <w:szCs w:val="24"/>
        </w:rPr>
      </w:pPr>
    </w:p>
    <w:p w:rsidR="0024124E" w:rsidRPr="00553B71" w:rsidRDefault="0024124E" w:rsidP="00496078">
      <w:pPr>
        <w:jc w:val="right"/>
        <w:outlineLvl w:val="1"/>
        <w:rPr>
          <w:sz w:val="24"/>
          <w:szCs w:val="24"/>
        </w:rPr>
      </w:pPr>
      <w:r w:rsidRPr="00553B71">
        <w:rPr>
          <w:sz w:val="24"/>
          <w:szCs w:val="24"/>
        </w:rPr>
        <w:t>Приложение N 3</w:t>
      </w:r>
    </w:p>
    <w:p w:rsidR="0024124E" w:rsidRPr="00553B71" w:rsidRDefault="0024124E" w:rsidP="00496078">
      <w:pPr>
        <w:jc w:val="right"/>
        <w:rPr>
          <w:sz w:val="24"/>
          <w:szCs w:val="24"/>
        </w:rPr>
      </w:pPr>
      <w:r w:rsidRPr="00553B71">
        <w:rPr>
          <w:sz w:val="24"/>
          <w:szCs w:val="24"/>
        </w:rPr>
        <w:t>к Регламенту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2" w:name="Par382"/>
      <w:bookmarkEnd w:id="22"/>
      <w:r w:rsidRPr="00553B71">
        <w:rPr>
          <w:rFonts w:ascii="Times New Roman" w:hAnsi="Times New Roman" w:cs="Times New Roman"/>
          <w:sz w:val="24"/>
          <w:szCs w:val="24"/>
        </w:rPr>
        <w:t xml:space="preserve">                Информация о советах многоквартирных домов**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 xml:space="preserve">                    по состоянию на __________________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Наименование МО __________________________________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tbl>
      <w:tblPr>
        <w:tblW w:w="0" w:type="auto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80"/>
        <w:gridCol w:w="1320"/>
        <w:gridCol w:w="1800"/>
        <w:gridCol w:w="2640"/>
        <w:gridCol w:w="3240"/>
      </w:tblGrid>
      <w:tr w:rsidR="0024124E" w:rsidRPr="00553B71" w:rsidTr="00496078">
        <w:trPr>
          <w:trHeight w:val="400"/>
          <w:tblCellSpacing w:w="5" w:type="nil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N 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Район </w:t>
            </w:r>
            <w:hyperlink w:anchor="Par399" w:history="1">
              <w:r w:rsidRPr="00553B71">
                <w:rPr>
                  <w:color w:val="0000FF"/>
                  <w:sz w:val="24"/>
                  <w:szCs w:val="24"/>
                </w:rPr>
                <w:t>*</w:t>
              </w:r>
            </w:hyperlink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Адрес МКД  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Наличие совета МКД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(есть/нет)     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ФИО председателя совета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МКД, контакт.тел.    </w:t>
            </w:r>
          </w:p>
        </w:tc>
      </w:tr>
      <w:tr w:rsidR="0024124E" w:rsidRPr="00553B71" w:rsidTr="00496078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2   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3      </w:t>
            </w:r>
          </w:p>
        </w:tc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   4          </w:t>
            </w: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      5            </w:t>
            </w:r>
          </w:p>
        </w:tc>
      </w:tr>
      <w:tr w:rsidR="0024124E" w:rsidRPr="00553B71" w:rsidTr="00496078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</w:tr>
      <w:tr w:rsidR="0024124E" w:rsidRPr="00553B71" w:rsidTr="00496078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</w:tr>
    </w:tbl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Примечания.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3" w:name="Par399"/>
      <w:bookmarkEnd w:id="23"/>
      <w:r w:rsidRPr="00553B71">
        <w:rPr>
          <w:rFonts w:ascii="Times New Roman" w:hAnsi="Times New Roman" w:cs="Times New Roman"/>
          <w:sz w:val="24"/>
          <w:szCs w:val="24"/>
        </w:rPr>
        <w:t>* Заполняется только по г. Ростову-на-Дону.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**  Заполняется  по  всему  жилищному  фонду  на  территории муниципального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образования.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Руководитель (должностное лицо)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органа муниципального жилищного контроля              _____________________</w:t>
      </w:r>
    </w:p>
    <w:p w:rsidR="0024124E" w:rsidRPr="00553B71" w:rsidRDefault="0024124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bookmarkStart w:id="24" w:name="Par414"/>
      <w:bookmarkEnd w:id="24"/>
    </w:p>
    <w:p w:rsidR="0024124E" w:rsidRPr="00553B71" w:rsidRDefault="0024124E" w:rsidP="00553B71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553B71">
        <w:rPr>
          <w:sz w:val="24"/>
          <w:szCs w:val="24"/>
        </w:rPr>
        <w:t>Приложение N 4</w:t>
      </w:r>
    </w:p>
    <w:p w:rsidR="0024124E" w:rsidRPr="00553B71" w:rsidRDefault="0024124E" w:rsidP="00553B71">
      <w:pPr>
        <w:jc w:val="right"/>
        <w:rPr>
          <w:sz w:val="24"/>
          <w:szCs w:val="24"/>
        </w:rPr>
      </w:pPr>
      <w:r w:rsidRPr="00553B71">
        <w:rPr>
          <w:sz w:val="24"/>
          <w:szCs w:val="24"/>
        </w:rPr>
        <w:t>к Регламенту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5" w:name="Par417"/>
      <w:bookmarkEnd w:id="25"/>
      <w:r w:rsidRPr="00553B71">
        <w:rPr>
          <w:rFonts w:ascii="Times New Roman" w:hAnsi="Times New Roman" w:cs="Times New Roman"/>
          <w:sz w:val="24"/>
          <w:szCs w:val="24"/>
        </w:rPr>
        <w:t>Информация органа муниципального жилищного контроля</w:t>
      </w:r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об исковых заявлениях, направленных в суд в соответствии</w:t>
      </w:r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с ч.6 ст.20 Жилищного кодекса РФ</w:t>
      </w:r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 xml:space="preserve">                 за ______________ (период) _____________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Наименование МО __________________________________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tbl>
      <w:tblPr>
        <w:tblW w:w="0" w:type="auto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80"/>
        <w:gridCol w:w="840"/>
        <w:gridCol w:w="1680"/>
        <w:gridCol w:w="1080"/>
        <w:gridCol w:w="2160"/>
        <w:gridCol w:w="1680"/>
        <w:gridCol w:w="1918"/>
      </w:tblGrid>
      <w:tr w:rsidR="0024124E" w:rsidRPr="00553B71" w:rsidTr="00496078">
        <w:trPr>
          <w:trHeight w:val="1200"/>
          <w:tblCellSpacing w:w="5" w:type="nil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N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Адрес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МКД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Наименование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управляющей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организации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(ТСЖ)    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Предмет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иска  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Наименование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суда,   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рассматривающего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дело     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Результат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Рассмотрения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судом 1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инстанции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(если 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имеется)  </w:t>
            </w:r>
          </w:p>
        </w:tc>
        <w:tc>
          <w:tcPr>
            <w:tcW w:w="1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Информация об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обжаловании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судебного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акта (если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имеется)   </w:t>
            </w:r>
          </w:p>
        </w:tc>
      </w:tr>
      <w:tr w:rsidR="0024124E" w:rsidRPr="00553B71" w:rsidTr="00496078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1 </w:t>
            </w:r>
          </w:p>
        </w:tc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2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3      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4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 5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6      </w:t>
            </w:r>
          </w:p>
        </w:tc>
        <w:tc>
          <w:tcPr>
            <w:tcW w:w="19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7      </w:t>
            </w:r>
          </w:p>
        </w:tc>
      </w:tr>
      <w:tr w:rsidR="0024124E" w:rsidRPr="00553B71" w:rsidTr="00496078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</w:tr>
    </w:tbl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Руководитель (должностное лицо)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органа муниципального жилищного контроля            _______________________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124E" w:rsidRPr="00553B71" w:rsidRDefault="0024124E" w:rsidP="00496078">
      <w:pPr>
        <w:pBdr>
          <w:bottom w:val="single" w:sz="6" w:space="0" w:color="auto"/>
        </w:pBdr>
        <w:rPr>
          <w:sz w:val="24"/>
          <w:szCs w:val="24"/>
        </w:rPr>
      </w:pPr>
    </w:p>
    <w:p w:rsidR="0024124E" w:rsidRPr="00553B71" w:rsidRDefault="0024124E" w:rsidP="00496078">
      <w:pPr>
        <w:rPr>
          <w:sz w:val="24"/>
          <w:szCs w:val="24"/>
        </w:rPr>
      </w:pPr>
    </w:p>
    <w:p w:rsidR="0024124E" w:rsidRPr="00553B71" w:rsidRDefault="0024124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r w:rsidRPr="00553B71">
        <w:rPr>
          <w:sz w:val="24"/>
          <w:szCs w:val="24"/>
        </w:rPr>
        <w:br w:type="page"/>
      </w:r>
    </w:p>
    <w:p w:rsidR="0024124E" w:rsidRPr="00553B71" w:rsidRDefault="0024124E" w:rsidP="00496078">
      <w:pPr>
        <w:jc w:val="right"/>
        <w:outlineLvl w:val="1"/>
        <w:rPr>
          <w:sz w:val="24"/>
          <w:szCs w:val="24"/>
        </w:rPr>
      </w:pPr>
      <w:r w:rsidRPr="00553B71">
        <w:rPr>
          <w:sz w:val="24"/>
          <w:szCs w:val="24"/>
        </w:rPr>
        <w:t>Приложение N 5</w:t>
      </w:r>
    </w:p>
    <w:p w:rsidR="0024124E" w:rsidRPr="00553B71" w:rsidRDefault="0024124E" w:rsidP="00496078">
      <w:pPr>
        <w:jc w:val="right"/>
        <w:rPr>
          <w:sz w:val="24"/>
          <w:szCs w:val="24"/>
        </w:rPr>
      </w:pPr>
      <w:r w:rsidRPr="00553B71">
        <w:rPr>
          <w:sz w:val="24"/>
          <w:szCs w:val="24"/>
        </w:rPr>
        <w:t>к Регламенту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Информация Государственной жилищной инспекции Ростовской области об исковых заявлен</w:t>
      </w:r>
      <w:r w:rsidRPr="00553B71">
        <w:rPr>
          <w:rFonts w:ascii="Times New Roman" w:hAnsi="Times New Roman" w:cs="Times New Roman"/>
          <w:sz w:val="24"/>
          <w:szCs w:val="24"/>
        </w:rPr>
        <w:t>и</w:t>
      </w:r>
      <w:r w:rsidRPr="00553B71">
        <w:rPr>
          <w:rFonts w:ascii="Times New Roman" w:hAnsi="Times New Roman" w:cs="Times New Roman"/>
          <w:sz w:val="24"/>
          <w:szCs w:val="24"/>
        </w:rPr>
        <w:t>ях, направленных в суд в соответствии</w:t>
      </w:r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с ч.6 ст.20 Жилищного кодекса РФ</w:t>
      </w:r>
    </w:p>
    <w:p w:rsidR="0024124E" w:rsidRPr="00553B71" w:rsidRDefault="0024124E" w:rsidP="004960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 xml:space="preserve">                 за ______________ (период) _____________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Наименование МО __________________________________</w:t>
      </w:r>
    </w:p>
    <w:p w:rsidR="0024124E" w:rsidRPr="00553B71" w:rsidRDefault="0024124E" w:rsidP="00496078">
      <w:pPr>
        <w:jc w:val="both"/>
        <w:rPr>
          <w:sz w:val="24"/>
          <w:szCs w:val="24"/>
        </w:rPr>
      </w:pPr>
    </w:p>
    <w:tbl>
      <w:tblPr>
        <w:tblW w:w="0" w:type="auto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80"/>
        <w:gridCol w:w="840"/>
        <w:gridCol w:w="1680"/>
        <w:gridCol w:w="1080"/>
        <w:gridCol w:w="2160"/>
        <w:gridCol w:w="1680"/>
        <w:gridCol w:w="1918"/>
      </w:tblGrid>
      <w:tr w:rsidR="0024124E" w:rsidRPr="00553B71" w:rsidTr="00496078">
        <w:trPr>
          <w:trHeight w:val="1200"/>
          <w:tblCellSpacing w:w="5" w:type="nil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N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Адрес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МКД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Наименование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управляющей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организации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(ТСЖ)    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Предмет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иска  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Наименование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суда,   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рассматривающего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дело     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Результат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Рассмотрения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судом 1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инстанции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(если  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имеется)  </w:t>
            </w:r>
          </w:p>
        </w:tc>
        <w:tc>
          <w:tcPr>
            <w:tcW w:w="1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Информация об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>обжаловании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судебного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акта (если  </w:t>
            </w:r>
          </w:p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имеется)   </w:t>
            </w:r>
          </w:p>
        </w:tc>
      </w:tr>
      <w:tr w:rsidR="0024124E" w:rsidRPr="00553B71" w:rsidTr="00496078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1 </w:t>
            </w:r>
          </w:p>
        </w:tc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2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3      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4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 5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6      </w:t>
            </w:r>
          </w:p>
        </w:tc>
        <w:tc>
          <w:tcPr>
            <w:tcW w:w="19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rPr>
                <w:sz w:val="24"/>
                <w:szCs w:val="24"/>
              </w:rPr>
            </w:pPr>
            <w:r w:rsidRPr="00553B71">
              <w:rPr>
                <w:sz w:val="24"/>
                <w:szCs w:val="24"/>
              </w:rPr>
              <w:t xml:space="preserve">      7      </w:t>
            </w:r>
          </w:p>
        </w:tc>
      </w:tr>
      <w:tr w:rsidR="0024124E" w:rsidRPr="00553B71" w:rsidTr="00496078"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124E" w:rsidRPr="00553B71" w:rsidRDefault="0024124E" w:rsidP="00496078">
            <w:pPr>
              <w:jc w:val="both"/>
              <w:rPr>
                <w:sz w:val="24"/>
                <w:szCs w:val="24"/>
              </w:rPr>
            </w:pPr>
          </w:p>
        </w:tc>
      </w:tr>
    </w:tbl>
    <w:p w:rsidR="0024124E" w:rsidRPr="00553B71" w:rsidRDefault="0024124E" w:rsidP="00496078">
      <w:pPr>
        <w:jc w:val="both"/>
        <w:rPr>
          <w:sz w:val="24"/>
          <w:szCs w:val="24"/>
        </w:rPr>
      </w:pP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Руководитель (должностное лицо)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3B71">
        <w:rPr>
          <w:rFonts w:ascii="Times New Roman" w:hAnsi="Times New Roman" w:cs="Times New Roman"/>
          <w:sz w:val="24"/>
          <w:szCs w:val="24"/>
        </w:rPr>
        <w:t>Госжилинспекции области                                                    _______________________</w:t>
      </w:r>
    </w:p>
    <w:p w:rsidR="0024124E" w:rsidRPr="00553B71" w:rsidRDefault="0024124E" w:rsidP="0049607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124E" w:rsidRPr="00553B71" w:rsidRDefault="0024124E" w:rsidP="00496078">
      <w:pPr>
        <w:pBdr>
          <w:bottom w:val="single" w:sz="6" w:space="0" w:color="auto"/>
        </w:pBdr>
        <w:rPr>
          <w:sz w:val="24"/>
          <w:szCs w:val="24"/>
        </w:rPr>
      </w:pPr>
    </w:p>
    <w:p w:rsidR="0024124E" w:rsidRPr="00553B71" w:rsidRDefault="0024124E" w:rsidP="00985D19">
      <w:pPr>
        <w:widowControl/>
        <w:shd w:val="clear" w:color="auto" w:fill="FFFFFF"/>
        <w:tabs>
          <w:tab w:val="left" w:pos="567"/>
        </w:tabs>
        <w:autoSpaceDE/>
        <w:autoSpaceDN/>
        <w:adjustRightInd/>
        <w:ind w:right="10" w:firstLine="900"/>
        <w:jc w:val="both"/>
        <w:rPr>
          <w:color w:val="000000"/>
          <w:spacing w:val="-2"/>
          <w:sz w:val="24"/>
          <w:szCs w:val="24"/>
        </w:rPr>
      </w:pPr>
    </w:p>
    <w:p w:rsidR="0024124E" w:rsidRPr="00553B71" w:rsidRDefault="0024124E" w:rsidP="00985D19">
      <w:pPr>
        <w:widowControl/>
        <w:shd w:val="clear" w:color="auto" w:fill="FFFFFF"/>
        <w:tabs>
          <w:tab w:val="left" w:pos="567"/>
        </w:tabs>
        <w:autoSpaceDE/>
        <w:autoSpaceDN/>
        <w:adjustRightInd/>
        <w:ind w:right="10" w:firstLine="900"/>
        <w:jc w:val="both"/>
        <w:rPr>
          <w:color w:val="000000"/>
          <w:spacing w:val="-2"/>
          <w:sz w:val="24"/>
          <w:szCs w:val="24"/>
        </w:rPr>
      </w:pPr>
    </w:p>
    <w:p w:rsidR="0024124E" w:rsidRPr="00553B71" w:rsidRDefault="0024124E" w:rsidP="00985D19">
      <w:pPr>
        <w:widowControl/>
        <w:shd w:val="clear" w:color="auto" w:fill="FFFFFF"/>
        <w:tabs>
          <w:tab w:val="left" w:pos="567"/>
        </w:tabs>
        <w:autoSpaceDE/>
        <w:autoSpaceDN/>
        <w:adjustRightInd/>
        <w:ind w:right="10" w:firstLine="900"/>
        <w:jc w:val="both"/>
        <w:rPr>
          <w:color w:val="000000"/>
          <w:spacing w:val="-2"/>
          <w:sz w:val="24"/>
          <w:szCs w:val="24"/>
        </w:rPr>
      </w:pPr>
    </w:p>
    <w:p w:rsidR="0024124E" w:rsidRPr="00553B71" w:rsidRDefault="0024124E" w:rsidP="00985D19">
      <w:pPr>
        <w:widowControl/>
        <w:shd w:val="clear" w:color="auto" w:fill="FFFFFF"/>
        <w:tabs>
          <w:tab w:val="left" w:pos="567"/>
        </w:tabs>
        <w:autoSpaceDE/>
        <w:autoSpaceDN/>
        <w:adjustRightInd/>
        <w:ind w:right="10" w:firstLine="900"/>
        <w:jc w:val="both"/>
        <w:rPr>
          <w:color w:val="000000"/>
          <w:spacing w:val="-2"/>
          <w:sz w:val="24"/>
          <w:szCs w:val="24"/>
        </w:rPr>
      </w:pPr>
    </w:p>
    <w:p w:rsidR="0024124E" w:rsidRPr="00553B71" w:rsidRDefault="0024124E" w:rsidP="001D6E07">
      <w:pPr>
        <w:pStyle w:val="NoSpacing"/>
        <w:rPr>
          <w:sz w:val="24"/>
          <w:szCs w:val="24"/>
        </w:rPr>
      </w:pPr>
    </w:p>
    <w:sectPr w:rsidR="0024124E" w:rsidRPr="00553B71" w:rsidSect="00496078">
      <w:type w:val="continuous"/>
      <w:pgSz w:w="11909" w:h="16834"/>
      <w:pgMar w:top="567" w:right="567" w:bottom="567" w:left="1418" w:header="720" w:footer="720" w:gutter="0"/>
      <w:cols w:space="54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124E" w:rsidRDefault="0024124E" w:rsidP="00496078">
      <w:r>
        <w:separator/>
      </w:r>
    </w:p>
  </w:endnote>
  <w:endnote w:type="continuationSeparator" w:id="1">
    <w:p w:rsidR="0024124E" w:rsidRDefault="0024124E" w:rsidP="004960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124E" w:rsidRDefault="0024124E" w:rsidP="00496078">
      <w:r>
        <w:separator/>
      </w:r>
    </w:p>
  </w:footnote>
  <w:footnote w:type="continuationSeparator" w:id="1">
    <w:p w:rsidR="0024124E" w:rsidRDefault="0024124E" w:rsidP="004960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A98E03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0"/>
    <w:lvl w:ilvl="0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2">
    <w:nsid w:val="0B056685"/>
    <w:multiLevelType w:val="hybridMultilevel"/>
    <w:tmpl w:val="85822D58"/>
    <w:lvl w:ilvl="0" w:tplc="8B0E4156">
      <w:start w:val="6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>
    <w:nsid w:val="0B265C0B"/>
    <w:multiLevelType w:val="hybridMultilevel"/>
    <w:tmpl w:val="4C8280E2"/>
    <w:lvl w:ilvl="0" w:tplc="C650A8C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 w:tplc="65F4A8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492467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1BC4F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F4C3A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8343D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C944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4BF800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A9C40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>
    <w:nsid w:val="128645D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637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">
    <w:nsid w:val="13171356"/>
    <w:multiLevelType w:val="hybridMultilevel"/>
    <w:tmpl w:val="DC6836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3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2171092"/>
    <w:multiLevelType w:val="multilevel"/>
    <w:tmpl w:val="1842116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7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>
    <w:nsid w:val="340D1FCE"/>
    <w:multiLevelType w:val="multilevel"/>
    <w:tmpl w:val="F7C6EA22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>
    <w:nsid w:val="36F04394"/>
    <w:multiLevelType w:val="hybridMultilevel"/>
    <w:tmpl w:val="EFB8E448"/>
    <w:lvl w:ilvl="0" w:tplc="0419000F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18"/>
        </w:tabs>
        <w:ind w:left="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338"/>
        </w:tabs>
        <w:ind w:left="1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058"/>
        </w:tabs>
        <w:ind w:left="2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78"/>
        </w:tabs>
        <w:ind w:left="2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98"/>
        </w:tabs>
        <w:ind w:left="3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218"/>
        </w:tabs>
        <w:ind w:left="4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938"/>
        </w:tabs>
        <w:ind w:left="4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658"/>
        </w:tabs>
        <w:ind w:left="5658" w:hanging="180"/>
      </w:pPr>
      <w:rPr>
        <w:rFonts w:cs="Times New Roman"/>
      </w:rPr>
    </w:lvl>
  </w:abstractNum>
  <w:abstractNum w:abstractNumId="9">
    <w:nsid w:val="376314A9"/>
    <w:multiLevelType w:val="multilevel"/>
    <w:tmpl w:val="767A8E0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0">
    <w:nsid w:val="41AD483F"/>
    <w:multiLevelType w:val="singleLevel"/>
    <w:tmpl w:val="981CD982"/>
    <w:lvl w:ilvl="0">
      <w:start w:val="1"/>
      <w:numFmt w:val="decimal"/>
      <w:lvlText w:val="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11">
    <w:nsid w:val="53EA744D"/>
    <w:multiLevelType w:val="multilevel"/>
    <w:tmpl w:val="0806406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7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2">
    <w:nsid w:val="5A984E78"/>
    <w:multiLevelType w:val="hybridMultilevel"/>
    <w:tmpl w:val="57F6CE64"/>
    <w:lvl w:ilvl="0" w:tplc="E3F01C5C">
      <w:start w:val="1"/>
      <w:numFmt w:val="decimal"/>
      <w:lvlText w:val="%1."/>
      <w:lvlJc w:val="left"/>
      <w:pPr>
        <w:ind w:left="1225" w:hanging="7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  <w:rPr>
        <w:rFonts w:cs="Times New Roman"/>
      </w:rPr>
    </w:lvl>
  </w:abstractNum>
  <w:abstractNum w:abstractNumId="13">
    <w:nsid w:val="66533F16"/>
    <w:multiLevelType w:val="multilevel"/>
    <w:tmpl w:val="F9083F0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7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4">
    <w:nsid w:val="6A9A6156"/>
    <w:multiLevelType w:val="hybridMultilevel"/>
    <w:tmpl w:val="EEAA70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FCC1263"/>
    <w:multiLevelType w:val="multilevel"/>
    <w:tmpl w:val="444C839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>
    <w:abstractNumId w:val="10"/>
  </w:num>
  <w:num w:numId="2">
    <w:abstractNumId w:val="14"/>
  </w:num>
  <w:num w:numId="3">
    <w:abstractNumId w:val="3"/>
  </w:num>
  <w:num w:numId="4">
    <w:abstractNumId w:val="2"/>
  </w:num>
  <w:num w:numId="5">
    <w:abstractNumId w:val="0"/>
    <w:lvlOverride w:ilvl="0">
      <w:lvl w:ilvl="0">
        <w:numFmt w:val="bullet"/>
        <w:lvlText w:val="-"/>
        <w:legacy w:legacy="1" w:legacySpace="0" w:legacyIndent="115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14"/>
        <w:lvlJc w:val="left"/>
        <w:rPr>
          <w:rFonts w:ascii="Times New Roman" w:hAnsi="Times New Roman" w:hint="default"/>
        </w:rPr>
      </w:lvl>
    </w:lvlOverride>
  </w:num>
  <w:num w:numId="7">
    <w:abstractNumId w:val="8"/>
  </w:num>
  <w:num w:numId="8">
    <w:abstractNumId w:val="5"/>
  </w:num>
  <w:num w:numId="9">
    <w:abstractNumId w:val="6"/>
  </w:num>
  <w:num w:numId="10">
    <w:abstractNumId w:val="11"/>
  </w:num>
  <w:num w:numId="11">
    <w:abstractNumId w:val="13"/>
  </w:num>
  <w:num w:numId="12">
    <w:abstractNumId w:val="9"/>
  </w:num>
  <w:num w:numId="13">
    <w:abstractNumId w:val="4"/>
  </w:num>
  <w:num w:numId="14">
    <w:abstractNumId w:val="7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6E07"/>
    <w:rsid w:val="00162DF0"/>
    <w:rsid w:val="001D6E07"/>
    <w:rsid w:val="001E019D"/>
    <w:rsid w:val="001F67B0"/>
    <w:rsid w:val="0024124E"/>
    <w:rsid w:val="00286255"/>
    <w:rsid w:val="0030582B"/>
    <w:rsid w:val="003F07F1"/>
    <w:rsid w:val="003F4113"/>
    <w:rsid w:val="0046241F"/>
    <w:rsid w:val="00496078"/>
    <w:rsid w:val="004E273D"/>
    <w:rsid w:val="00542E9E"/>
    <w:rsid w:val="00553B71"/>
    <w:rsid w:val="005C6BF5"/>
    <w:rsid w:val="005D1914"/>
    <w:rsid w:val="00686353"/>
    <w:rsid w:val="007159A0"/>
    <w:rsid w:val="00760F5C"/>
    <w:rsid w:val="007E0531"/>
    <w:rsid w:val="00892AE7"/>
    <w:rsid w:val="00906191"/>
    <w:rsid w:val="009140BF"/>
    <w:rsid w:val="00985D19"/>
    <w:rsid w:val="0099081E"/>
    <w:rsid w:val="009A6624"/>
    <w:rsid w:val="00B4568D"/>
    <w:rsid w:val="00B50A24"/>
    <w:rsid w:val="00BA6CBD"/>
    <w:rsid w:val="00BC588D"/>
    <w:rsid w:val="00BD6965"/>
    <w:rsid w:val="00C00323"/>
    <w:rsid w:val="00C6295F"/>
    <w:rsid w:val="00C931AF"/>
    <w:rsid w:val="00D31F82"/>
    <w:rsid w:val="00EA5052"/>
    <w:rsid w:val="00EF1C3B"/>
    <w:rsid w:val="00EF3726"/>
    <w:rsid w:val="00FC3182"/>
    <w:rsid w:val="00FC5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965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1D6E07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760F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60F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85D19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496078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styleId="BodyText">
    <w:name w:val="Body Text"/>
    <w:basedOn w:val="Normal"/>
    <w:link w:val="BodyTextChar"/>
    <w:uiPriority w:val="99"/>
    <w:rsid w:val="00496078"/>
    <w:pPr>
      <w:shd w:val="clear" w:color="auto" w:fill="FFFFFF"/>
      <w:autoSpaceDE/>
      <w:autoSpaceDN/>
      <w:adjustRightInd/>
      <w:spacing w:before="360" w:line="322" w:lineRule="exact"/>
      <w:jc w:val="both"/>
    </w:pPr>
    <w:rPr>
      <w:spacing w:val="1"/>
      <w:sz w:val="25"/>
      <w:szCs w:val="25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">
    <w:name w:val="Основной текст Знак1"/>
    <w:basedOn w:val="DefaultParagraphFont"/>
    <w:uiPriority w:val="99"/>
    <w:semiHidden/>
    <w:rsid w:val="00496078"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49607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96078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49607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96078"/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49607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496078"/>
    <w:pPr>
      <w:widowControl/>
      <w:autoSpaceDE/>
      <w:autoSpaceDN/>
      <w:adjustRightInd/>
    </w:pPr>
    <w:rPr>
      <w:sz w:val="24"/>
      <w:szCs w:val="24"/>
    </w:rPr>
  </w:style>
  <w:style w:type="paragraph" w:customStyle="1" w:styleId="s16">
    <w:name w:val="s_16"/>
    <w:basedOn w:val="Normal"/>
    <w:uiPriority w:val="99"/>
    <w:rsid w:val="00496078"/>
    <w:pPr>
      <w:widowControl/>
      <w:autoSpaceDE/>
      <w:autoSpaceDN/>
      <w:adjustRightInd/>
    </w:pPr>
    <w:rPr>
      <w:rFonts w:ascii="Arial" w:hAnsi="Arial" w:cs="Arial"/>
      <w:sz w:val="26"/>
      <w:szCs w:val="26"/>
    </w:rPr>
  </w:style>
  <w:style w:type="paragraph" w:customStyle="1" w:styleId="a">
    <w:name w:val="Прижатый влево"/>
    <w:basedOn w:val="Normal"/>
    <w:next w:val="Normal"/>
    <w:uiPriority w:val="99"/>
    <w:rsid w:val="00496078"/>
    <w:pPr>
      <w:widowControl/>
    </w:pPr>
    <w:rPr>
      <w:rFonts w:ascii="Arial" w:hAnsi="Arial" w:cs="Arial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rsid w:val="0049607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25CD85D85C8B130A9F758A8E0DE95CABFFE7CF849DA88301D7CCD8A1884B8111D733A6DD7BB4B725j7G" TargetMode="External"/><Relationship Id="rId13" Type="http://schemas.openxmlformats.org/officeDocument/2006/relationships/hyperlink" Target="consultantplus://offline/ref=9825CD85D85C8B130A9F6B879861B659AAF1BFC7859BA2D058889785F68141D656986AE49977B4B05189EF20jCG" TargetMode="External"/><Relationship Id="rId18" Type="http://schemas.openxmlformats.org/officeDocument/2006/relationships/hyperlink" Target="consultantplus://offline/ref=9825CD85D85C8B130A9F758A8E0DE95CABFFE7CD849FA88301D7CCD8A1884B8111D733A6DD7AB1B525j0G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7860CC18BA64AEB394024C7679030F4886F4C0B5ED1468C7CEFFA2C55953F990B2E37ADF7BC392Dw7H8M" TargetMode="Externa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9825CD85D85C8B130A9F758A8E0DE95CABFEE8CA8A9DA88301D7CCD8A128j8G" TargetMode="External"/><Relationship Id="rId17" Type="http://schemas.openxmlformats.org/officeDocument/2006/relationships/hyperlink" Target="consultantplus://offline/ref=9825CD85D85C8B130A9F758A8E0DE95CABFFE7CD849FA88301D7CCD8A1884B8111D733A6DD7AB1B525j8G" TargetMode="External"/><Relationship Id="rId25" Type="http://schemas.openxmlformats.org/officeDocument/2006/relationships/hyperlink" Target="consultantplus://offline/ref=9825CD85D85C8B130A9F758A8E0DE95CABFFE7CF849DA88301D7CCD8A1884B8111D733A6DD7BB4B525j7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825CD85D85C8B130A9F758A8E0DE95CABFFE7CD849FA88301D7CCD8A1884B8111D733A6DD7AB1B525j0G" TargetMode="External"/><Relationship Id="rId20" Type="http://schemas.openxmlformats.org/officeDocument/2006/relationships/hyperlink" Target="consultantplus://offline/ref=77860CC18BA64AEB394024C7679030F4886F4C0B5ED1468C7CEFFA2C55953F990B2E37ADF7BC392Cw7H1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825CD85D85C8B130A9F758A8E0DE95CABFEE9CF899DA88301D7CCD8A128j8G" TargetMode="External"/><Relationship Id="rId24" Type="http://schemas.openxmlformats.org/officeDocument/2006/relationships/hyperlink" Target="consultantplus://offline/ref=9825CD85D85C8B130A9F758A8E0DE95CABFFE7CF849DA88301D7CCD8A1884B8111D733A6DD7BB4B525j6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825CD85D85C8B130A9F758A8E0DE95CABFFE7CF849DA88301D7CCD8A1884B8111D733A6DD7ABCB825j2G" TargetMode="External"/><Relationship Id="rId23" Type="http://schemas.openxmlformats.org/officeDocument/2006/relationships/hyperlink" Target="consultantplus://offline/ref=9825CD85D85C8B130A9F758A8E0DE95CABFFE7CF849DA88301D7CCD8A128j8G" TargetMode="External"/><Relationship Id="rId10" Type="http://schemas.openxmlformats.org/officeDocument/2006/relationships/hyperlink" Target="consultantplus://offline/ref=9825CD85D85C8B130A9F758A8E0DE95CABFEE9CF899DA88301D7CCD8A128j8G" TargetMode="External"/><Relationship Id="rId19" Type="http://schemas.openxmlformats.org/officeDocument/2006/relationships/hyperlink" Target="consultantplus://offline/ref=9825CD85D85C8B130A9F758A8E0DE95CABFFE7CD849FA88301D7CCD8A1884B8111D733A6DD7AB1B525j8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825CD85D85C8B130A9F758A8E0DE95CABFFE7CD849FA88301D7CCD8A128j8G" TargetMode="External"/><Relationship Id="rId14" Type="http://schemas.openxmlformats.org/officeDocument/2006/relationships/hyperlink" Target="consultantplus://offline/ref=9825CD85D85C8B130A9F758A8E0DE95CABFFE7CF849DA88301D7CCD8A1884B8111D733A6DD7ABCB825j2G" TargetMode="External"/><Relationship Id="rId22" Type="http://schemas.openxmlformats.org/officeDocument/2006/relationships/hyperlink" Target="consultantplus://offline/ref=77860CC18BA64AEB394024C7679030F4886E4E0858D7468C7CEFFA2C55953F990B2E37ADF7BE3F29w7HB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12</Pages>
  <Words>5574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4</cp:revision>
  <cp:lastPrinted>2014-06-30T07:18:00Z</cp:lastPrinted>
  <dcterms:created xsi:type="dcterms:W3CDTF">2014-06-30T07:18:00Z</dcterms:created>
  <dcterms:modified xsi:type="dcterms:W3CDTF">2014-06-30T11:15:00Z</dcterms:modified>
</cp:coreProperties>
</file>