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ECC" w:rsidRDefault="00B60ECC" w:rsidP="002C6EEB">
      <w:pPr>
        <w:jc w:val="center"/>
        <w:rPr>
          <w:color w:val="FF0000"/>
          <w:spacing w:val="20"/>
          <w:kern w:val="2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96.55pt;margin-top:-3.85pt;width:35.05pt;height:55.05pt;z-index:251658240;visibility:visible;mso-wrap-distance-left:7.1pt;mso-wrap-distance-right:7.1pt;mso-position-horizontal-relative:page" filled="t">
            <v:imagedata r:id="rId4" o:title=""/>
            <w10:wrap type="topAndBottom" anchorx="page"/>
          </v:shape>
        </w:pict>
      </w:r>
    </w:p>
    <w:p w:rsidR="00B60ECC" w:rsidRPr="00802714" w:rsidRDefault="00B60ECC" w:rsidP="00ED6C6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60ECC" w:rsidRDefault="00B60ECC" w:rsidP="00ED6C6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60ECC" w:rsidRPr="00802714" w:rsidRDefault="00B60ECC" w:rsidP="00373EC3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60ECC" w:rsidRPr="00802714" w:rsidRDefault="00B60ECC" w:rsidP="00ED6C6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02714">
        <w:rPr>
          <w:b/>
          <w:sz w:val="28"/>
          <w:szCs w:val="28"/>
        </w:rPr>
        <w:t>»</w:t>
      </w:r>
    </w:p>
    <w:p w:rsidR="00B60ECC" w:rsidRPr="00802714" w:rsidRDefault="00B60ECC" w:rsidP="00ED6C6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Коммунарского сельского поселения</w:t>
      </w:r>
      <w:r w:rsidRPr="00802714">
        <w:rPr>
          <w:b/>
          <w:sz w:val="28"/>
          <w:szCs w:val="28"/>
        </w:rPr>
        <w:t xml:space="preserve"> </w:t>
      </w:r>
    </w:p>
    <w:p w:rsidR="00B60ECC" w:rsidRPr="00802714" w:rsidRDefault="00B60ECC" w:rsidP="00ED6C6C">
      <w:pPr>
        <w:jc w:val="center"/>
        <w:rPr>
          <w:b/>
          <w:sz w:val="28"/>
          <w:szCs w:val="28"/>
        </w:rPr>
      </w:pPr>
    </w:p>
    <w:p w:rsidR="00B60ECC" w:rsidRPr="00DC569E" w:rsidRDefault="00B60ECC" w:rsidP="00ED6C6C">
      <w:pPr>
        <w:jc w:val="center"/>
        <w:rPr>
          <w:b/>
          <w:sz w:val="40"/>
          <w:szCs w:val="40"/>
        </w:rPr>
      </w:pPr>
      <w:r w:rsidRPr="00DC569E">
        <w:rPr>
          <w:b/>
          <w:sz w:val="40"/>
          <w:szCs w:val="40"/>
        </w:rPr>
        <w:t>ПОСТАНОВЛЕНИЕ</w:t>
      </w:r>
    </w:p>
    <w:p w:rsidR="00B60ECC" w:rsidRDefault="00B60ECC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0ECC" w:rsidRDefault="00B60ECC" w:rsidP="002C6EEB">
      <w:pPr>
        <w:tabs>
          <w:tab w:val="left" w:pos="2360"/>
        </w:tabs>
        <w:rPr>
          <w:sz w:val="28"/>
          <w:szCs w:val="28"/>
        </w:rPr>
      </w:pP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>
          <w:rPr>
            <w:sz w:val="28"/>
            <w:szCs w:val="28"/>
          </w:rPr>
          <w:t>29.12.2021</w:t>
        </w:r>
      </w:smartTag>
      <w:r>
        <w:rPr>
          <w:sz w:val="28"/>
          <w:szCs w:val="28"/>
        </w:rPr>
        <w:t xml:space="preserve">                                          №  67                                  п. Новосветловский</w:t>
      </w:r>
    </w:p>
    <w:p w:rsidR="00B60ECC" w:rsidRDefault="00B60ECC" w:rsidP="002C6EEB">
      <w:pPr>
        <w:rPr>
          <w:kern w:val="2"/>
          <w:sz w:val="28"/>
          <w:szCs w:val="28"/>
        </w:rPr>
      </w:pPr>
    </w:p>
    <w:p w:rsidR="00B60ECC" w:rsidRDefault="00B60ECC" w:rsidP="00373EC3">
      <w:pPr>
        <w:ind w:right="51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 внесении изменений в постановление от </w:t>
      </w:r>
      <w:smartTag w:uri="urn:schemas-microsoft-com:office:smarttags" w:element="date">
        <w:smartTagPr>
          <w:attr w:name="Year" w:val="2020"/>
          <w:attr w:name="Day" w:val="30"/>
          <w:attr w:name="Month" w:val="12"/>
          <w:attr w:name="ls" w:val="trans"/>
        </w:smartTagPr>
        <w:r>
          <w:rPr>
            <w:sz w:val="28"/>
            <w:szCs w:val="28"/>
          </w:rPr>
          <w:t>30.12.2020</w:t>
        </w:r>
      </w:smartTag>
      <w:r>
        <w:rPr>
          <w:sz w:val="28"/>
          <w:szCs w:val="28"/>
        </w:rPr>
        <w:t>г. № 179 «Об утверждении расчета финансового обеспечения выполнения муниципального задания муниципальным учреждениям Комму-нарского сельского поселения на 2021 год и на плановый период 2022-2023 годов»</w:t>
      </w:r>
    </w:p>
    <w:p w:rsidR="00B60ECC" w:rsidRDefault="00B60ECC" w:rsidP="002C6EEB">
      <w:pPr>
        <w:rPr>
          <w:sz w:val="28"/>
          <w:szCs w:val="28"/>
        </w:rPr>
      </w:pPr>
    </w:p>
    <w:p w:rsidR="00B60ECC" w:rsidRDefault="00B60ECC" w:rsidP="002C6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</w:t>
      </w:r>
      <w:smartTag w:uri="urn:schemas-microsoft-com:office:smarttags" w:element="date">
        <w:smartTagPr>
          <w:attr w:name="Year" w:val="2015"/>
          <w:attr w:name="Day" w:val="19"/>
          <w:attr w:name="Month" w:val="10"/>
          <w:attr w:name="ls" w:val="trans"/>
        </w:smartTagPr>
        <w:r>
          <w:rPr>
            <w:sz w:val="28"/>
            <w:szCs w:val="28"/>
          </w:rPr>
          <w:t>19.10.2015</w:t>
        </w:r>
      </w:smartTag>
      <w:r>
        <w:rPr>
          <w:sz w:val="28"/>
          <w:szCs w:val="28"/>
        </w:rPr>
        <w:t xml:space="preserve">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0ECC" w:rsidRDefault="00B60ECC" w:rsidP="002C6EEB">
      <w:pPr>
        <w:jc w:val="center"/>
        <w:rPr>
          <w:sz w:val="28"/>
          <w:szCs w:val="28"/>
        </w:rPr>
      </w:pPr>
    </w:p>
    <w:p w:rsidR="00B60ECC" w:rsidRDefault="00B60ECC" w:rsidP="002C6E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60ECC" w:rsidRDefault="00B60ECC" w:rsidP="002C6EEB">
      <w:pPr>
        <w:jc w:val="both"/>
        <w:rPr>
          <w:sz w:val="28"/>
          <w:szCs w:val="28"/>
        </w:rPr>
      </w:pPr>
    </w:p>
    <w:p w:rsidR="00B60ECC" w:rsidRDefault="00B60ECC" w:rsidP="002C6E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расчет финансового обеспечения выполнения муниципального задания МУК Коммунарского сельского поселения «Красногорняцкий СДК» на 2021 год и на плановый период 2022-2023 годов согласно приложения №1.</w:t>
      </w:r>
    </w:p>
    <w:p w:rsidR="00B60ECC" w:rsidRDefault="00B60ECC" w:rsidP="002C6E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начальника финансово-экономической службы Администрации Коммунарского сельского поселения Ивченко Т.В.</w:t>
      </w:r>
    </w:p>
    <w:p w:rsidR="00B60ECC" w:rsidRDefault="00B60ECC" w:rsidP="002C6EEB">
      <w:pPr>
        <w:jc w:val="both"/>
        <w:rPr>
          <w:sz w:val="28"/>
          <w:szCs w:val="28"/>
        </w:rPr>
      </w:pPr>
    </w:p>
    <w:p w:rsidR="00B60ECC" w:rsidRDefault="00B60ECC" w:rsidP="002C6EE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Глава Администрации Коммунарского</w:t>
      </w:r>
    </w:p>
    <w:p w:rsidR="00B60ECC" w:rsidRDefault="00B60ECC" w:rsidP="002C6EEB">
      <w:pPr>
        <w:jc w:val="both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                                                                              О.В. Безрукавая</w:t>
      </w:r>
    </w:p>
    <w:p w:rsidR="00B60ECC" w:rsidRDefault="00B60ECC" w:rsidP="002C6EEB">
      <w:pPr>
        <w:sectPr w:rsidR="00B60ECC">
          <w:pgSz w:w="11906" w:h="16838"/>
          <w:pgMar w:top="567" w:right="567" w:bottom="567" w:left="1134" w:header="720" w:footer="720" w:gutter="0"/>
          <w:cols w:space="720"/>
        </w:sectPr>
      </w:pPr>
    </w:p>
    <w:p w:rsidR="00B60ECC" w:rsidRPr="00373EC3" w:rsidRDefault="00B60ECC" w:rsidP="006B23CF">
      <w:pPr>
        <w:pStyle w:val="Heading2"/>
        <w:jc w:val="right"/>
        <w:rPr>
          <w:sz w:val="22"/>
          <w:szCs w:val="22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373EC3">
        <w:rPr>
          <w:sz w:val="22"/>
          <w:szCs w:val="22"/>
          <w:lang w:val="ru-RU"/>
        </w:rPr>
        <w:t xml:space="preserve">Приложение №1 </w:t>
      </w:r>
    </w:p>
    <w:p w:rsidR="00B60ECC" w:rsidRPr="00373EC3" w:rsidRDefault="00B60ECC" w:rsidP="006B23CF">
      <w:pPr>
        <w:pStyle w:val="Heading2"/>
        <w:jc w:val="right"/>
        <w:rPr>
          <w:sz w:val="22"/>
          <w:szCs w:val="22"/>
          <w:lang w:val="ru-RU"/>
        </w:rPr>
      </w:pPr>
      <w:r w:rsidRPr="00373EC3">
        <w:rPr>
          <w:sz w:val="22"/>
          <w:szCs w:val="22"/>
          <w:lang w:val="ru-RU"/>
        </w:rPr>
        <w:t xml:space="preserve">к постановлению </w:t>
      </w:r>
    </w:p>
    <w:p w:rsidR="00B60ECC" w:rsidRPr="00373EC3" w:rsidRDefault="00B60ECC" w:rsidP="006B23CF">
      <w:pPr>
        <w:pStyle w:val="Heading2"/>
        <w:jc w:val="right"/>
        <w:rPr>
          <w:sz w:val="22"/>
          <w:szCs w:val="22"/>
          <w:lang w:val="ru-RU"/>
        </w:rPr>
      </w:pPr>
      <w:r w:rsidRPr="00373EC3">
        <w:rPr>
          <w:sz w:val="22"/>
          <w:szCs w:val="22"/>
          <w:lang w:val="ru-RU"/>
        </w:rPr>
        <w:t xml:space="preserve">№ 67 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 w:rsidRPr="00373EC3">
          <w:rPr>
            <w:sz w:val="22"/>
            <w:szCs w:val="22"/>
            <w:lang w:val="ru-RU"/>
          </w:rPr>
          <w:t>29.12.2021</w:t>
        </w:r>
      </w:smartTag>
      <w:r w:rsidRPr="00373EC3">
        <w:rPr>
          <w:sz w:val="22"/>
          <w:szCs w:val="22"/>
          <w:lang w:val="ru-RU"/>
        </w:rPr>
        <w:t xml:space="preserve"> г.</w:t>
      </w:r>
    </w:p>
    <w:p w:rsidR="00B60ECC" w:rsidRPr="00437350" w:rsidRDefault="00B60ECC" w:rsidP="006B23CF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B60ECC" w:rsidRPr="00A15240" w:rsidRDefault="00B60ECC" w:rsidP="00ED6C6C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 xml:space="preserve">Уточненный расчет финансового обеспечения </w:t>
      </w:r>
    </w:p>
    <w:p w:rsidR="00B60ECC" w:rsidRPr="00A15240" w:rsidRDefault="00B60ECC" w:rsidP="00ED6C6C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>выполнения муниципального задания на 2021 год</w:t>
      </w:r>
    </w:p>
    <w:p w:rsidR="00B60ECC" w:rsidRPr="00A15240" w:rsidRDefault="00B60ECC" w:rsidP="00ED6C6C">
      <w:pPr>
        <w:widowControl w:val="0"/>
        <w:jc w:val="center"/>
        <w:outlineLvl w:val="1"/>
        <w:rPr>
          <w:sz w:val="25"/>
          <w:szCs w:val="28"/>
        </w:rPr>
      </w:pP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bookmarkStart w:id="0" w:name="P99"/>
      <w:bookmarkEnd w:id="0"/>
      <w:r w:rsidRPr="00A15240">
        <w:rPr>
          <w:sz w:val="25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60ECC" w:rsidRPr="00A15240" w:rsidRDefault="00B60ECC" w:rsidP="00373EC3">
      <w:pPr>
        <w:tabs>
          <w:tab w:val="left" w:pos="709"/>
        </w:tabs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Объем финансового обеспечения выполнения муниципального задания (R) рассчитывается по формуле</w:t>
      </w:r>
      <w:bookmarkStart w:id="1" w:name="P103"/>
      <w:bookmarkEnd w:id="1"/>
      <w:r w:rsidRPr="00A15240">
        <w:rPr>
          <w:sz w:val="25"/>
          <w:szCs w:val="28"/>
        </w:rPr>
        <w:t>:</w:t>
      </w:r>
    </w:p>
    <w:p w:rsidR="00B60ECC" w:rsidRPr="00DD733B" w:rsidRDefault="00B60ECC" w:rsidP="00ED6C6C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0501B2">
        <w:rPr>
          <w:position w:val="-9"/>
          <w:sz w:val="24"/>
          <w:szCs w:val="24"/>
        </w:rPr>
        <w:pict>
          <v:shape id="_x0000_i1025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0501B2">
        <w:rPr>
          <w:position w:val="-9"/>
          <w:sz w:val="24"/>
          <w:szCs w:val="24"/>
        </w:rPr>
        <w:pict>
          <v:shape id="_x0000_i1026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DD733B">
        <w:rPr>
          <w:sz w:val="26"/>
          <w:szCs w:val="28"/>
        </w:rPr>
        <w:t>,</w:t>
      </w:r>
    </w:p>
    <w:p w:rsidR="00B60ECC" w:rsidRPr="00373EC3" w:rsidRDefault="00B60ECC" w:rsidP="007A2248">
      <w:pPr>
        <w:widowControl w:val="0"/>
        <w:spacing w:before="120"/>
        <w:jc w:val="center"/>
        <w:rPr>
          <w:sz w:val="26"/>
          <w:szCs w:val="28"/>
        </w:rPr>
      </w:pPr>
      <w:r w:rsidRPr="00373EC3">
        <w:rPr>
          <w:sz w:val="26"/>
          <w:szCs w:val="28"/>
          <w:lang w:val="en-US"/>
        </w:rPr>
        <w:t>R</w:t>
      </w:r>
      <w:r w:rsidRPr="00373EC3">
        <w:rPr>
          <w:sz w:val="26"/>
          <w:szCs w:val="28"/>
        </w:rPr>
        <w:t xml:space="preserve">= </w:t>
      </w:r>
      <w:r w:rsidRPr="00373EC3">
        <w:rPr>
          <w:b/>
          <w:sz w:val="26"/>
          <w:szCs w:val="28"/>
        </w:rPr>
        <w:t>3 815 043,43</w:t>
      </w:r>
      <w:r w:rsidRPr="00373EC3">
        <w:rPr>
          <w:sz w:val="26"/>
          <w:szCs w:val="28"/>
        </w:rPr>
        <w:t xml:space="preserve"> + </w:t>
      </w:r>
      <w:r w:rsidRPr="00373EC3">
        <w:rPr>
          <w:b/>
          <w:sz w:val="26"/>
          <w:szCs w:val="28"/>
        </w:rPr>
        <w:t>2 543 453,57</w:t>
      </w:r>
      <w:r w:rsidRPr="00373EC3">
        <w:rPr>
          <w:sz w:val="26"/>
          <w:szCs w:val="28"/>
        </w:rPr>
        <w:t xml:space="preserve">+ </w:t>
      </w:r>
      <w:r w:rsidRPr="00373EC3">
        <w:rPr>
          <w:b/>
          <w:sz w:val="26"/>
          <w:szCs w:val="28"/>
        </w:rPr>
        <w:t>28 703,00</w:t>
      </w:r>
      <w:r w:rsidRPr="00373EC3">
        <w:rPr>
          <w:sz w:val="26"/>
          <w:szCs w:val="28"/>
        </w:rPr>
        <w:t xml:space="preserve">= </w:t>
      </w:r>
      <w:r w:rsidRPr="00373EC3">
        <w:rPr>
          <w:b/>
          <w:sz w:val="26"/>
          <w:szCs w:val="28"/>
        </w:rPr>
        <w:t>6 387 200,00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373EC3">
        <w:rPr>
          <w:sz w:val="26"/>
          <w:szCs w:val="28"/>
          <w:lang w:val="en-US"/>
        </w:rPr>
        <w:t>N</w:t>
      </w:r>
      <w:r w:rsidRPr="00373EC3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3 815 043,43 / 660 = 5 780,3688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2 усл.= 2 543 453,57/ 911 = 2 791,9359 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660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2 усл.= 911,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60ECC" w:rsidRPr="00373EC3" w:rsidRDefault="00B60ECC" w:rsidP="00ED6C6C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60ECC" w:rsidRPr="00373EC3" w:rsidRDefault="00B60ECC" w:rsidP="007A2248">
      <w:pPr>
        <w:widowControl w:val="0"/>
        <w:ind w:firstLine="709"/>
        <w:jc w:val="both"/>
        <w:rPr>
          <w:sz w:val="26"/>
          <w:szCs w:val="28"/>
        </w:rPr>
      </w:pPr>
      <w:bookmarkStart w:id="2" w:name="P111"/>
      <w:bookmarkEnd w:id="2"/>
      <w:r w:rsidRPr="00373EC3">
        <w:rPr>
          <w:sz w:val="26"/>
          <w:szCs w:val="28"/>
        </w:rPr>
        <w:t>N</w:t>
      </w:r>
      <w:r w:rsidRPr="00373EC3">
        <w:rPr>
          <w:sz w:val="26"/>
          <w:szCs w:val="28"/>
          <w:vertAlign w:val="superscript"/>
        </w:rPr>
        <w:t>УН</w:t>
      </w:r>
      <w:r w:rsidRPr="00373EC3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B60ECC" w:rsidRPr="00373EC3" w:rsidRDefault="00B60ECC" w:rsidP="007A2248">
      <w:pPr>
        <w:ind w:firstLine="53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1. Подушевой норматив финансирования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24" o:spid="_x0000_i1027" type="#_x0000_t75" style="width:41.25pt;height:26.25pt;visibility:visible">
            <v:imagedata r:id="rId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23" o:spid="_x0000_i1028" type="#_x0000_t75" style="width:132pt;height:26.25pt;visibility:visible">
            <v:imagedata r:id="rId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1усл.= 1 461 887,37+ 2 353 156,06 = 3 815 043,43 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2усл.= 974 682,87+ 1 568 770,70 = 2 543 453,57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22" o:spid="_x0000_i1029" type="#_x0000_t75" style="width:27.75pt;height:26.25pt;visibility:visible">
            <v:imagedata r:id="rId8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21" o:spid="_x0000_i1030" type="#_x0000_t75" style="width:36.75pt;height:24pt;visibility:visible">
            <v:imagedata r:id="rId9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2. Величина прямых расходов на предоставление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20" o:spid="_x0000_i1031" type="#_x0000_t75" style="width:27.75pt;height:26.25pt;visibility:visible">
            <v:imagedata r:id="rId10" o:title=""/>
          </v:shape>
        </w:pict>
      </w:r>
      <w:r w:rsidRPr="00373EC3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19" o:spid="_x0000_i1032" type="#_x0000_t75" style="width:218.25pt;height:26.25pt;visibility:visible">
            <v:imagedata r:id="rId11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1усл.= 651969,44+ 180283,66+ 629634,27= 1 461 887,37,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2усл.= 434646,30+ 120189,10+ 419847,47= 974 682,87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8" o:spid="_x0000_i1033" type="#_x0000_t75" style="width:27.75pt;height:24pt;visibility:visible">
            <v:imagedata r:id="rId12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7" o:spid="_x0000_i1034" type="#_x0000_t75" style="width:19.5pt;height:24pt;visibility:visible">
            <v:imagedata r:id="rId1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16" o:spid="_x0000_i1035" type="#_x0000_t75" style="width:45pt;height:26.25pt;visibility:visible">
            <v:imagedata r:id="rId1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15" o:spid="_x0000_i1036" type="#_x0000_t75" style="width:32.25pt;height:26.25pt;visibility:visible">
            <v:imagedata r:id="rId15" o:title=""/>
          </v:shape>
        </w:pict>
      </w:r>
      <w:r w:rsidRPr="00373EC3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4" o:spid="_x0000_i1037" type="#_x0000_t75" style="width:36.75pt;height:24pt;visibility:visible">
            <v:imagedata r:id="rId1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13" o:spid="_x0000_i1038" type="#_x0000_t75" style="width:132pt;height:26.25pt;visibility:visible">
            <v:imagedata r:id="rId1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7A2248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>.= 3 921 926,76* 0,6= 2 353 156,06 ,</w:t>
      </w:r>
      <w:r>
        <w:rPr>
          <w:sz w:val="26"/>
          <w:szCs w:val="28"/>
        </w:rPr>
        <w:t xml:space="preserve">    </w:t>
      </w:r>
      <w:r w:rsidRPr="007A2248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>.= 3 921 926,76* 0,4= 1 568 770,70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2" o:spid="_x0000_i1039" type="#_x0000_t75" style="width:32.25pt;height:24pt;visibility:visible">
            <v:imagedata r:id="rId18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11" o:spid="_x0000_i1040" type="#_x0000_t75" style="width:27.75pt;height:26.25pt;visibility:visible">
            <v:imagedata r:id="rId19" o:title=""/>
          </v:shape>
        </w:pict>
      </w:r>
      <w:r w:rsidRPr="00373EC3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0" o:spid="_x0000_i1041" type="#_x0000_t75" style="width:32.25pt;height:24pt;visibility:visible">
            <v:imagedata r:id="rId20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9" o:spid="_x0000_i1042" type="#_x0000_t75" style="width:186pt;height:26.25pt;visibility:visible">
            <v:imagedata r:id="rId21" o:title=""/>
          </v:shape>
        </w:pict>
      </w:r>
      <w:r w:rsidRPr="00373EC3">
        <w:rPr>
          <w:sz w:val="26"/>
          <w:szCs w:val="28"/>
        </w:rPr>
        <w:t>, =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1702839,74+ 529837,72+ 1689249,30= 3 921 926,76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8" o:spid="_x0000_i1043" type="#_x0000_t75" style="width:30pt;height:26.25pt;visibility:visible">
            <v:imagedata r:id="rId22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7" o:spid="_x0000_i1044" type="#_x0000_t75" style="width:21.75pt;height:26.25pt;visibility:visible">
            <v:imagedata r:id="rId2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6" o:spid="_x0000_i1045" type="#_x0000_t75" style="width:54pt;height:26.25pt;visibility:visible">
            <v:imagedata r:id="rId24" o:title=""/>
          </v:shape>
        </w:pict>
      </w:r>
      <w:r w:rsidRPr="00373EC3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5" o:spid="_x0000_i1046" type="#_x0000_t75" style="width:27.75pt;height:26.25pt;visibility:visible">
            <v:imagedata r:id="rId25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4" o:spid="_x0000_i1047" type="#_x0000_t75" style="width:132pt;height:27.75pt;visibility:visible">
            <v:imagedata r:id="rId26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1усл.= 1461887,37/ (1461887,37+ 974682,87)= 0,6,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2усл.= 974682,87/ (1461887,37+ 974682,87)= 0,4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3" o:spid="_x0000_i1048" type="#_x0000_t75" style="width:27.75pt;height:26.25pt;visibility:visible">
            <v:imagedata r:id="rId27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2" o:spid="_x0000_i1049" type="#_x0000_t75" style="width:45pt;height:26.25pt;visibility:visible">
            <v:imagedata r:id="rId28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1" o:spid="_x0000_i1050" type="#_x0000_t75" style="width:138pt;height:26.25pt;visibility:visible">
            <v:imagedata r:id="rId29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7A2248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>.= 2738731,04* 0,2299= 629 634,27,</w:t>
      </w:r>
      <w:r>
        <w:rPr>
          <w:sz w:val="26"/>
          <w:szCs w:val="28"/>
        </w:rPr>
        <w:t xml:space="preserve">    </w:t>
      </w:r>
      <w:r w:rsidRPr="007A2248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>.= 2738731,04* 0,1533= 419 847,47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0" o:spid="_x0000_i1051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9" o:spid="_x0000_i1052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7. Общехозяйственные расходы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98" o:spid="_x0000_i1053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97" o:spid="_x0000_i1054" type="#_x0000_t75" style="width:209.25pt;height:26.25pt;visibility:visible">
            <v:imagedata r:id="rId3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= 6061,56+1015204,35+245210,00+335297,00+8000,00+937754,13+191204,00 =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2 738 731,04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6" o:spid="_x0000_i1055" type="#_x0000_t75" style="width:17.25pt;height:24pt;visibility:visible">
            <v:imagedata r:id="rId33" o:title=""/>
          </v:shape>
        </w:pict>
      </w:r>
      <w:r w:rsidRPr="00373EC3">
        <w:rPr>
          <w:sz w:val="26"/>
          <w:szCs w:val="28"/>
        </w:rPr>
        <w:t xml:space="preserve"> - расходы на оказание услуг связи – 6061,56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5" o:spid="_x0000_i1056" type="#_x0000_t75" style="width:17.25pt;height:24pt;visibility:visible">
            <v:imagedata r:id="rId34" o:title=""/>
          </v:shape>
        </w:pict>
      </w:r>
      <w:r w:rsidRPr="00373EC3">
        <w:rPr>
          <w:sz w:val="26"/>
          <w:szCs w:val="28"/>
        </w:rPr>
        <w:t xml:space="preserve"> - расходы на оказание коммунальных услуг – 1015204,35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4" o:spid="_x0000_i1057" type="#_x0000_t75" style="width:19.5pt;height:24pt;visibility:visible">
            <v:imagedata r:id="rId35" o:title=""/>
          </v:shape>
        </w:pict>
      </w:r>
      <w:r w:rsidRPr="00373EC3">
        <w:rPr>
          <w:sz w:val="26"/>
          <w:szCs w:val="28"/>
        </w:rPr>
        <w:t xml:space="preserve"> - материальные затраты – 245210,00; 335297,00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3" o:spid="_x0000_i1058" type="#_x0000_t75" style="width:17.25pt;height:24pt;visibility:visible">
            <v:imagedata r:id="rId36" o:title=""/>
          </v:shape>
        </w:pict>
      </w:r>
      <w:r w:rsidRPr="00373EC3">
        <w:rPr>
          <w:sz w:val="26"/>
          <w:szCs w:val="28"/>
        </w:rPr>
        <w:t xml:space="preserve"> - расходы на оказание транспортных услуг – 8000,00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92" o:spid="_x0000_i1059" type="#_x0000_t75" style="width:21.75pt;height:26.25pt;visibility:visible">
            <v:imagedata r:id="rId37" o:title=""/>
          </v:shape>
        </w:pict>
      </w:r>
      <w:r w:rsidRPr="00373EC3">
        <w:rPr>
          <w:sz w:val="26"/>
          <w:szCs w:val="28"/>
        </w:rPr>
        <w:t xml:space="preserve"> - прочие расходы – 937754,13; 191204,00.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1" o:spid="_x0000_i1060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>), определяется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6"/>
          <w:sz w:val="26"/>
          <w:szCs w:val="28"/>
          <w:lang w:eastAsia="ru-RU"/>
        </w:rPr>
        <w:pict>
          <v:shape id="Рисунок 90" o:spid="_x0000_i1061" type="#_x0000_t75" style="width:188.25pt;height:30pt;visibility:visible">
            <v:imagedata r:id="rId38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 = 832253,10/ (1387088,50+2232677,46) = 0,2299, 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2усл. = 554835,40/ (1387088,50+2232677,46) = 0,1533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89" o:spid="_x0000_i1062" type="#_x0000_t75" style="width:27.75pt;height:24pt;visibility:visible">
            <v:imagedata r:id="rId39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8" o:spid="_x0000_i1063" type="#_x0000_t75" style="width:30pt;height:26.25pt;visibility:visible">
            <v:imagedata r:id="rId40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9. Величина косвенных общехозяйственных расходов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7" o:spid="_x0000_i1064" type="#_x0000_t75" style="width:54pt;height:26.25pt;visibility:visible">
            <v:imagedata r:id="rId41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6" o:spid="_x0000_i1065" type="#_x0000_t75" style="width:181.5pt;height:27.75pt;visibility:visible">
            <v:imagedata r:id="rId4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= 2738731,04-(629634,27+419847,47)= 1 689 249,30 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5" o:spid="_x0000_i1066" type="#_x0000_t75" style="width:36.75pt;height:26.25pt;visibility:visible">
            <v:imagedata r:id="rId43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4" o:spid="_x0000_i1067" type="#_x0000_t75" style="width:45pt;height:26.25pt;visibility:visible">
            <v:imagedata r:id="rId4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а) услуги связи;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б) коммунальные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в) транспортные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г) материальные затраты;</w:t>
      </w:r>
    </w:p>
    <w:p w:rsidR="00B60ECC" w:rsidRPr="00A15240" w:rsidRDefault="00B60ECC" w:rsidP="007A2248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60ECC" w:rsidRPr="00A15240" w:rsidRDefault="00B60ECC" w:rsidP="00ED6C6C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 xml:space="preserve">Расчет финансового обеспечения </w:t>
      </w:r>
    </w:p>
    <w:p w:rsidR="00B60ECC" w:rsidRPr="00A15240" w:rsidRDefault="00B60ECC" w:rsidP="007A2248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>выполнения муниципального задания на 2022 год</w:t>
      </w: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60ECC" w:rsidRPr="00DA6755" w:rsidRDefault="00B60ECC" w:rsidP="00DA6755">
      <w:pPr>
        <w:tabs>
          <w:tab w:val="left" w:pos="709"/>
        </w:tabs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B60ECC" w:rsidRPr="00373EC3" w:rsidRDefault="00B60ECC" w:rsidP="00ED6C6C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0501B2">
        <w:rPr>
          <w:position w:val="-9"/>
          <w:sz w:val="24"/>
          <w:szCs w:val="24"/>
        </w:rPr>
        <w:pict>
          <v:shape id="_x0000_i1068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0501B2">
        <w:rPr>
          <w:position w:val="-9"/>
          <w:sz w:val="24"/>
          <w:szCs w:val="24"/>
        </w:rPr>
        <w:pict>
          <v:shape id="_x0000_i1069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373EC3">
        <w:rPr>
          <w:sz w:val="26"/>
          <w:szCs w:val="28"/>
        </w:rPr>
        <w:t>,</w:t>
      </w:r>
    </w:p>
    <w:p w:rsidR="00B60ECC" w:rsidRPr="00373EC3" w:rsidRDefault="00B60ECC" w:rsidP="007A2248">
      <w:pPr>
        <w:widowControl w:val="0"/>
        <w:spacing w:before="120"/>
        <w:jc w:val="center"/>
        <w:rPr>
          <w:sz w:val="26"/>
          <w:szCs w:val="28"/>
        </w:rPr>
      </w:pPr>
      <w:r w:rsidRPr="00373EC3">
        <w:rPr>
          <w:sz w:val="26"/>
          <w:szCs w:val="28"/>
          <w:lang w:val="en-US"/>
        </w:rPr>
        <w:t>R</w:t>
      </w:r>
      <w:r w:rsidRPr="00373EC3">
        <w:rPr>
          <w:sz w:val="26"/>
          <w:szCs w:val="28"/>
        </w:rPr>
        <w:t xml:space="preserve">= 3 504 540,00 + 2 336 360,00+ 30 800,00= </w:t>
      </w:r>
      <w:r w:rsidRPr="00373EC3">
        <w:rPr>
          <w:b/>
          <w:sz w:val="26"/>
          <w:szCs w:val="28"/>
        </w:rPr>
        <w:t>5 871 700,00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373EC3">
        <w:rPr>
          <w:sz w:val="26"/>
          <w:szCs w:val="28"/>
          <w:lang w:val="en-US"/>
        </w:rPr>
        <w:t>N</w:t>
      </w:r>
      <w:r w:rsidRPr="00373EC3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60ECC" w:rsidRPr="00373EC3" w:rsidRDefault="00B60ECC" w:rsidP="00A15240">
      <w:pPr>
        <w:widowControl w:val="0"/>
        <w:ind w:firstLine="709"/>
        <w:jc w:val="both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3 504 540 / 660 = 5 309,9091 </w:t>
      </w:r>
      <w:r>
        <w:rPr>
          <w:sz w:val="26"/>
          <w:szCs w:val="28"/>
        </w:rPr>
        <w:t xml:space="preserve">   </w:t>
      </w:r>
      <w:r w:rsidRPr="00A15240">
        <w:rPr>
          <w:sz w:val="26"/>
          <w:szCs w:val="28"/>
          <w:u w:val="single"/>
        </w:rPr>
        <w:t>2 усл</w:t>
      </w:r>
      <w:r w:rsidRPr="00373EC3">
        <w:rPr>
          <w:sz w:val="26"/>
          <w:szCs w:val="28"/>
        </w:rPr>
        <w:t xml:space="preserve">.= 2 336 360 / 911 = 2 564,6103 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B60ECC" w:rsidRPr="00373EC3" w:rsidRDefault="00B60ECC" w:rsidP="00A15240">
      <w:pPr>
        <w:widowControl w:val="0"/>
        <w:ind w:firstLine="709"/>
        <w:jc w:val="both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660 </w:t>
      </w:r>
      <w:r>
        <w:rPr>
          <w:sz w:val="26"/>
          <w:szCs w:val="28"/>
        </w:rPr>
        <w:t xml:space="preserve">     </w:t>
      </w:r>
      <w:r w:rsidRPr="00A15240">
        <w:rPr>
          <w:sz w:val="26"/>
          <w:szCs w:val="28"/>
          <w:u w:val="single"/>
        </w:rPr>
        <w:t>2 усл</w:t>
      </w:r>
      <w:r w:rsidRPr="00373EC3">
        <w:rPr>
          <w:sz w:val="26"/>
          <w:szCs w:val="28"/>
        </w:rPr>
        <w:t xml:space="preserve">.= 911,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60ECC" w:rsidRPr="00373EC3" w:rsidRDefault="00B60ECC" w:rsidP="00ED6C6C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60ECC" w:rsidRPr="00373EC3" w:rsidRDefault="00B60ECC" w:rsidP="007A2248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N</w:t>
      </w:r>
      <w:r w:rsidRPr="00373EC3">
        <w:rPr>
          <w:sz w:val="26"/>
          <w:szCs w:val="28"/>
          <w:vertAlign w:val="superscript"/>
        </w:rPr>
        <w:t>УН</w:t>
      </w:r>
      <w:r w:rsidRPr="00373EC3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1. Подушевой норматив финансирования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3" o:spid="_x0000_i1070" type="#_x0000_t75" style="width:41.25pt;height:26.25pt;visibility:visible">
            <v:imagedata r:id="rId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2" o:spid="_x0000_i1071" type="#_x0000_t75" style="width:132pt;height:26.25pt;visibility:visible">
            <v:imagedata r:id="rId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1усл.=</w:t>
      </w:r>
      <w:r w:rsidRPr="00373EC3">
        <w:rPr>
          <w:b/>
          <w:sz w:val="26"/>
          <w:szCs w:val="28"/>
        </w:rPr>
        <w:t xml:space="preserve"> </w:t>
      </w:r>
      <w:r w:rsidRPr="00373EC3">
        <w:rPr>
          <w:sz w:val="26"/>
          <w:szCs w:val="28"/>
        </w:rPr>
        <w:t>1 624 229,94 +1 880 310,06 =</w:t>
      </w:r>
      <w:r w:rsidRPr="00373EC3">
        <w:rPr>
          <w:b/>
          <w:sz w:val="26"/>
          <w:szCs w:val="28"/>
        </w:rPr>
        <w:t>3504540,00</w:t>
      </w:r>
      <w:r w:rsidRPr="00373EC3">
        <w:rPr>
          <w:sz w:val="26"/>
          <w:szCs w:val="28"/>
        </w:rPr>
        <w:t xml:space="preserve"> ,</w:t>
      </w:r>
    </w:p>
    <w:p w:rsidR="00B60ECC" w:rsidRPr="007A2248" w:rsidRDefault="00B60ECC" w:rsidP="007A2248">
      <w:pPr>
        <w:jc w:val="center"/>
        <w:rPr>
          <w:b/>
          <w:sz w:val="26"/>
          <w:szCs w:val="28"/>
        </w:rPr>
      </w:pPr>
      <w:r w:rsidRPr="00373EC3">
        <w:rPr>
          <w:sz w:val="26"/>
          <w:szCs w:val="28"/>
        </w:rPr>
        <w:t>2усл.=</w:t>
      </w:r>
      <w:r w:rsidRPr="00373EC3">
        <w:rPr>
          <w:b/>
          <w:sz w:val="26"/>
          <w:szCs w:val="28"/>
        </w:rPr>
        <w:t xml:space="preserve"> </w:t>
      </w:r>
      <w:r w:rsidRPr="00373EC3">
        <w:rPr>
          <w:sz w:val="26"/>
          <w:szCs w:val="28"/>
        </w:rPr>
        <w:t>1 082 819,96+1 253 540,04=</w:t>
      </w:r>
      <w:r w:rsidRPr="00373EC3">
        <w:rPr>
          <w:b/>
          <w:sz w:val="26"/>
          <w:szCs w:val="28"/>
        </w:rPr>
        <w:t>2336360,00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81" o:spid="_x0000_i1072" type="#_x0000_t75" style="width:27.75pt;height:26.25pt;visibility:visible">
            <v:imagedata r:id="rId8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80" o:spid="_x0000_i1073" type="#_x0000_t75" style="width:36.75pt;height:24pt;visibility:visible">
            <v:imagedata r:id="rId9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2. Величина прямых расходов на предоставление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9" o:spid="_x0000_i1074" type="#_x0000_t75" style="width:27.75pt;height:26.25pt;visibility:visible">
            <v:imagedata r:id="rId10" o:title=""/>
          </v:shape>
        </w:pict>
      </w:r>
      <w:r w:rsidRPr="00373EC3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8" o:spid="_x0000_i1075" type="#_x0000_t75" style="width:218.25pt;height:26.25pt;visibility:visible">
            <v:imagedata r:id="rId11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815750,40+ 246328,20+ 562 151,34 = </w:t>
      </w:r>
      <w:r w:rsidRPr="00373EC3">
        <w:rPr>
          <w:b/>
          <w:sz w:val="26"/>
          <w:szCs w:val="28"/>
        </w:rPr>
        <w:t>1 624 229,94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2усл.= 543833,60+ 164218,80+ 374 767,56= </w:t>
      </w:r>
      <w:r w:rsidRPr="00373EC3">
        <w:rPr>
          <w:b/>
          <w:sz w:val="26"/>
          <w:szCs w:val="28"/>
        </w:rPr>
        <w:t>1 082 819,96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77" o:spid="_x0000_i1076" type="#_x0000_t75" style="width:27.75pt;height:24pt;visibility:visible">
            <v:imagedata r:id="rId12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76" o:spid="_x0000_i1077" type="#_x0000_t75" style="width:19.5pt;height:24pt;visibility:visible">
            <v:imagedata r:id="rId1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5" o:spid="_x0000_i1078" type="#_x0000_t75" style="width:45pt;height:26.25pt;visibility:visible">
            <v:imagedata r:id="rId1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4" o:spid="_x0000_i1079" type="#_x0000_t75" style="width:32.25pt;height:26.25pt;visibility:visible">
            <v:imagedata r:id="rId15" o:title=""/>
          </v:shape>
        </w:pict>
      </w:r>
      <w:r w:rsidRPr="00373EC3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73" o:spid="_x0000_i1080" type="#_x0000_t75" style="width:36.75pt;height:24pt;visibility:visible">
            <v:imagedata r:id="rId1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2" o:spid="_x0000_i1081" type="#_x0000_t75" style="width:132pt;height:26.25pt;visibility:visible">
            <v:imagedata r:id="rId1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A15240">
      <w:pPr>
        <w:jc w:val="center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3 133 850,10* 0,6= </w:t>
      </w:r>
      <w:r w:rsidRPr="00373EC3">
        <w:rPr>
          <w:b/>
          <w:sz w:val="26"/>
          <w:szCs w:val="28"/>
        </w:rPr>
        <w:t>1 880 310,06</w:t>
      </w:r>
      <w:r w:rsidRPr="00373EC3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  </w:t>
      </w:r>
      <w:r w:rsidRPr="00A15240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 xml:space="preserve">.= 3 133 850,10* 0,4= </w:t>
      </w:r>
      <w:r w:rsidRPr="00373EC3">
        <w:rPr>
          <w:b/>
          <w:sz w:val="26"/>
          <w:szCs w:val="28"/>
        </w:rPr>
        <w:t>1 253 540,04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71" o:spid="_x0000_i1082" type="#_x0000_t75" style="width:32.25pt;height:24pt;visibility:visible">
            <v:imagedata r:id="rId18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70" o:spid="_x0000_i1083" type="#_x0000_t75" style="width:27.75pt;height:26.25pt;visibility:visible">
            <v:imagedata r:id="rId19" o:title=""/>
          </v:shape>
        </w:pict>
      </w:r>
      <w:r w:rsidRPr="00373EC3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69" o:spid="_x0000_i1084" type="#_x0000_t75" style="width:32.25pt;height:24pt;visibility:visible">
            <v:imagedata r:id="rId20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8" o:spid="_x0000_i1085" type="#_x0000_t75" style="width:186pt;height:26.25pt;visibility:visible">
            <v:imagedata r:id="rId21" o:title=""/>
          </v:shape>
        </w:pict>
      </w:r>
      <w:r w:rsidRPr="00373EC3">
        <w:rPr>
          <w:sz w:val="26"/>
          <w:szCs w:val="28"/>
        </w:rPr>
        <w:t>, =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1574016+ 475353+ 1084481,10= </w:t>
      </w:r>
      <w:r w:rsidRPr="00373EC3">
        <w:rPr>
          <w:b/>
          <w:sz w:val="26"/>
          <w:szCs w:val="28"/>
        </w:rPr>
        <w:t>3 133 850,10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7" o:spid="_x0000_i1086" type="#_x0000_t75" style="width:30pt;height:26.25pt;visibility:visible">
            <v:imagedata r:id="rId22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6" o:spid="_x0000_i1087" type="#_x0000_t75" style="width:21.75pt;height:26.25pt;visibility:visible">
            <v:imagedata r:id="rId2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5" o:spid="_x0000_i1088" type="#_x0000_t75" style="width:54pt;height:26.25pt;visibility:visible">
            <v:imagedata r:id="rId24" o:title=""/>
          </v:shape>
        </w:pict>
      </w:r>
      <w:r w:rsidRPr="00373EC3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4" o:spid="_x0000_i1089" type="#_x0000_t75" style="width:27.75pt;height:26.25pt;visibility:visible">
            <v:imagedata r:id="rId25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3" o:spid="_x0000_i1090" type="#_x0000_t75" style="width:132pt;height:27.75pt;visibility:visible">
            <v:imagedata r:id="rId26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1062078,60/ (1062078,60+ 708052,40)= </w:t>
      </w:r>
      <w:r w:rsidRPr="00373EC3">
        <w:rPr>
          <w:b/>
          <w:sz w:val="26"/>
          <w:szCs w:val="28"/>
        </w:rPr>
        <w:t>0,6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2усл.= 708052,40/ (1062078,60+ 708052,40)= </w:t>
      </w:r>
      <w:r w:rsidRPr="00373EC3">
        <w:rPr>
          <w:b/>
          <w:sz w:val="26"/>
          <w:szCs w:val="28"/>
        </w:rPr>
        <w:t>0,4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2" o:spid="_x0000_i1091" type="#_x0000_t75" style="width:27.75pt;height:26.25pt;visibility:visible">
            <v:imagedata r:id="rId27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1" o:spid="_x0000_i1092" type="#_x0000_t75" style="width:45pt;height:26.25pt;visibility:visible">
            <v:imagedata r:id="rId28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0" o:spid="_x0000_i1093" type="#_x0000_t75" style="width:138pt;height:26.25pt;visibility:visible">
            <v:imagedata r:id="rId29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A15240">
      <w:pPr>
        <w:jc w:val="center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2021400* 0,2781= </w:t>
      </w:r>
      <w:r w:rsidRPr="00373EC3">
        <w:rPr>
          <w:b/>
          <w:sz w:val="26"/>
          <w:szCs w:val="28"/>
        </w:rPr>
        <w:t>562 151,34</w:t>
      </w:r>
      <w:r w:rsidRPr="00373EC3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 </w:t>
      </w:r>
      <w:r w:rsidRPr="00A15240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 xml:space="preserve">.= 2021400* 0,1854= </w:t>
      </w:r>
      <w:r w:rsidRPr="00373EC3">
        <w:rPr>
          <w:b/>
          <w:sz w:val="26"/>
          <w:szCs w:val="28"/>
        </w:rPr>
        <w:t>374 767,56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59" o:spid="_x0000_i1094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8" o:spid="_x0000_i1095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7. Общехозяйственные расходы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57" o:spid="_x0000_i1096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56" o:spid="_x0000_i1097" type="#_x0000_t75" style="width:209.25pt;height:26.25pt;visibility:visible">
            <v:imagedata r:id="rId3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= 39900+ 920200+ 113700+ 947600= </w:t>
      </w:r>
      <w:r w:rsidRPr="00373EC3">
        <w:rPr>
          <w:b/>
          <w:sz w:val="26"/>
          <w:szCs w:val="28"/>
        </w:rPr>
        <w:t>2 021 400,00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5" o:spid="_x0000_i1098" type="#_x0000_t75" style="width:17.25pt;height:24pt;visibility:visible">
            <v:imagedata r:id="rId33" o:title=""/>
          </v:shape>
        </w:pict>
      </w:r>
      <w:r w:rsidRPr="00373EC3">
        <w:rPr>
          <w:sz w:val="26"/>
          <w:szCs w:val="28"/>
        </w:rPr>
        <w:t xml:space="preserve"> - расходы на оказание услуг связи – 39900,00;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4" o:spid="_x0000_i1099" type="#_x0000_t75" style="width:17.25pt;height:24pt;visibility:visible">
            <v:imagedata r:id="rId34" o:title=""/>
          </v:shape>
        </w:pict>
      </w:r>
      <w:r w:rsidRPr="00373EC3">
        <w:rPr>
          <w:sz w:val="26"/>
          <w:szCs w:val="28"/>
        </w:rPr>
        <w:t xml:space="preserve"> - расходы на оказание коммунальных услуг – 920200,00;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3" o:spid="_x0000_i1100" type="#_x0000_t75" style="width:19.5pt;height:24pt;visibility:visible">
            <v:imagedata r:id="rId35" o:title=""/>
          </v:shape>
        </w:pict>
      </w:r>
      <w:r w:rsidRPr="00373EC3">
        <w:rPr>
          <w:sz w:val="26"/>
          <w:szCs w:val="28"/>
        </w:rPr>
        <w:t xml:space="preserve"> - материальные затраты –0,00;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2" o:spid="_x0000_i1101" type="#_x0000_t75" style="width:17.25pt;height:24pt;visibility:visible">
            <v:imagedata r:id="rId36" o:title=""/>
          </v:shape>
        </w:pict>
      </w:r>
      <w:r w:rsidRPr="00373EC3">
        <w:rPr>
          <w:sz w:val="26"/>
          <w:szCs w:val="28"/>
        </w:rPr>
        <w:t xml:space="preserve"> - расходы на оказание транспортных услуг – 113700,00;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51" o:spid="_x0000_i1102" type="#_x0000_t75" style="width:21.75pt;height:26.25pt;visibility:visible">
            <v:imagedata r:id="rId37" o:title=""/>
          </v:shape>
        </w:pict>
      </w:r>
      <w:r w:rsidRPr="00373EC3">
        <w:rPr>
          <w:sz w:val="26"/>
          <w:szCs w:val="28"/>
        </w:rPr>
        <w:t xml:space="preserve"> - прочие расходы – 947600.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50" o:spid="_x0000_i1103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>), определяется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6"/>
          <w:sz w:val="26"/>
          <w:szCs w:val="28"/>
          <w:lang w:eastAsia="ru-RU"/>
        </w:rPr>
        <w:pict>
          <v:shape id="Рисунок 49" o:spid="_x0000_i1104" type="#_x0000_t75" style="width:188.25pt;height:30pt;visibility:visible">
            <v:imagedata r:id="rId38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 = 1062078,60/ (1770131+2049369) = </w:t>
      </w:r>
      <w:r w:rsidRPr="00373EC3">
        <w:rPr>
          <w:b/>
          <w:sz w:val="26"/>
          <w:szCs w:val="28"/>
        </w:rPr>
        <w:t>0,2781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 = 708052,40/ (1770131+2049369) = </w:t>
      </w:r>
      <w:r w:rsidRPr="00373EC3">
        <w:rPr>
          <w:b/>
          <w:sz w:val="26"/>
          <w:szCs w:val="28"/>
        </w:rPr>
        <w:t>0,1854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48" o:spid="_x0000_i1105" type="#_x0000_t75" style="width:27.75pt;height:24pt;visibility:visible">
            <v:imagedata r:id="rId39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7" o:spid="_x0000_i1106" type="#_x0000_t75" style="width:30pt;height:26.25pt;visibility:visible">
            <v:imagedata r:id="rId40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9. Величина косвенных общехозяйственных расходов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6" o:spid="_x0000_i1107" type="#_x0000_t75" style="width:54pt;height:26.25pt;visibility:visible">
            <v:imagedata r:id="rId41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5" o:spid="_x0000_i1108" type="#_x0000_t75" style="width:181.5pt;height:27.75pt;visibility:visible">
            <v:imagedata r:id="rId4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= 2021400,00-(562 151,34 +374 767,56)= </w:t>
      </w:r>
      <w:r w:rsidRPr="00373EC3">
        <w:rPr>
          <w:b/>
          <w:sz w:val="26"/>
          <w:szCs w:val="28"/>
        </w:rPr>
        <w:t>1 084 481,10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4" o:spid="_x0000_i1109" type="#_x0000_t75" style="width:36.75pt;height:26.25pt;visibility:visible">
            <v:imagedata r:id="rId43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3" o:spid="_x0000_i1110" type="#_x0000_t75" style="width:45pt;height:26.25pt;visibility:visible">
            <v:imagedata r:id="rId4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а) услуги связи;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б) коммунальные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в) транспортные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г) материальные затраты;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A15240">
        <w:rPr>
          <w:sz w:val="25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60ECC" w:rsidRPr="00A15240" w:rsidRDefault="00B60ECC" w:rsidP="00ED6C6C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 xml:space="preserve">Расчет финансового обеспечения </w:t>
      </w:r>
    </w:p>
    <w:p w:rsidR="00B60ECC" w:rsidRPr="00A15240" w:rsidRDefault="00B60ECC" w:rsidP="007A2248">
      <w:pPr>
        <w:widowControl w:val="0"/>
        <w:jc w:val="center"/>
        <w:outlineLvl w:val="1"/>
        <w:rPr>
          <w:b/>
          <w:sz w:val="25"/>
          <w:szCs w:val="28"/>
        </w:rPr>
      </w:pPr>
      <w:r w:rsidRPr="00A15240">
        <w:rPr>
          <w:b/>
          <w:sz w:val="25"/>
          <w:szCs w:val="28"/>
        </w:rPr>
        <w:t>выполнения муниципального задания на 2023 год</w:t>
      </w: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60ECC" w:rsidRPr="00A15240" w:rsidRDefault="00B60ECC" w:rsidP="007A2248">
      <w:pPr>
        <w:tabs>
          <w:tab w:val="left" w:pos="709"/>
        </w:tabs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B60ECC" w:rsidRPr="00373EC3" w:rsidRDefault="00B60ECC" w:rsidP="00ED6C6C">
      <w:pPr>
        <w:widowControl w:val="0"/>
        <w:spacing w:before="120"/>
        <w:jc w:val="center"/>
        <w:rPr>
          <w:sz w:val="26"/>
          <w:szCs w:val="28"/>
        </w:rPr>
      </w:pPr>
      <w:r w:rsidRPr="00077584">
        <w:rPr>
          <w:sz w:val="24"/>
          <w:szCs w:val="24"/>
        </w:rPr>
        <w:fldChar w:fldCharType="begin"/>
      </w:r>
      <w:r w:rsidRPr="00077584">
        <w:rPr>
          <w:sz w:val="24"/>
          <w:szCs w:val="24"/>
        </w:rPr>
        <w:instrText xml:space="preserve"> QUOTE </w:instrText>
      </w:r>
      <w:r w:rsidRPr="000501B2">
        <w:rPr>
          <w:position w:val="-9"/>
          <w:sz w:val="24"/>
          <w:szCs w:val="24"/>
        </w:rPr>
        <w:pict>
          <v:shape id="_x0000_i1111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instrText xml:space="preserve"> </w:instrText>
      </w:r>
      <w:r w:rsidRPr="00077584">
        <w:rPr>
          <w:sz w:val="24"/>
          <w:szCs w:val="24"/>
        </w:rPr>
        <w:fldChar w:fldCharType="separate"/>
      </w:r>
      <w:r w:rsidRPr="000501B2">
        <w:rPr>
          <w:position w:val="-9"/>
          <w:sz w:val="24"/>
          <w:szCs w:val="24"/>
        </w:rPr>
        <w:pict>
          <v:shape id="_x0000_i1112" type="#_x0000_t75" style="width:415.5pt;height:19.5pt" equationxml="&lt;">
            <v:imagedata r:id="rId5" o:title="" chromakey="white"/>
          </v:shape>
        </w:pict>
      </w:r>
      <w:r w:rsidRPr="00077584">
        <w:rPr>
          <w:sz w:val="24"/>
          <w:szCs w:val="24"/>
        </w:rPr>
        <w:fldChar w:fldCharType="end"/>
      </w:r>
      <w:r w:rsidRPr="00373EC3">
        <w:rPr>
          <w:sz w:val="26"/>
          <w:szCs w:val="28"/>
        </w:rPr>
        <w:t>,</w:t>
      </w:r>
    </w:p>
    <w:p w:rsidR="00B60ECC" w:rsidRPr="00373EC3" w:rsidRDefault="00B60ECC" w:rsidP="007A2248">
      <w:pPr>
        <w:widowControl w:val="0"/>
        <w:spacing w:before="120"/>
        <w:jc w:val="center"/>
        <w:rPr>
          <w:sz w:val="26"/>
          <w:szCs w:val="28"/>
        </w:rPr>
      </w:pPr>
      <w:r w:rsidRPr="00373EC3">
        <w:rPr>
          <w:sz w:val="26"/>
          <w:szCs w:val="28"/>
          <w:lang w:val="en-US"/>
        </w:rPr>
        <w:t>R</w:t>
      </w:r>
      <w:r w:rsidRPr="00373EC3">
        <w:rPr>
          <w:sz w:val="26"/>
          <w:szCs w:val="28"/>
        </w:rPr>
        <w:t xml:space="preserve">= </w:t>
      </w:r>
      <w:r w:rsidRPr="00373EC3">
        <w:rPr>
          <w:b/>
          <w:sz w:val="26"/>
          <w:szCs w:val="28"/>
        </w:rPr>
        <w:t>3 511 964,38</w:t>
      </w:r>
      <w:r w:rsidRPr="00373EC3">
        <w:rPr>
          <w:sz w:val="26"/>
          <w:szCs w:val="28"/>
        </w:rPr>
        <w:t xml:space="preserve"> + </w:t>
      </w:r>
      <w:r w:rsidRPr="00373EC3">
        <w:rPr>
          <w:b/>
          <w:sz w:val="26"/>
          <w:szCs w:val="28"/>
        </w:rPr>
        <w:t>2 340 835,62</w:t>
      </w:r>
      <w:r w:rsidRPr="00373EC3">
        <w:rPr>
          <w:sz w:val="26"/>
          <w:szCs w:val="28"/>
        </w:rPr>
        <w:t xml:space="preserve">+ 30 800,00= </w:t>
      </w:r>
      <w:r w:rsidRPr="00373EC3">
        <w:rPr>
          <w:b/>
          <w:sz w:val="26"/>
          <w:szCs w:val="28"/>
        </w:rPr>
        <w:t>5 883 600,00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373EC3">
        <w:rPr>
          <w:sz w:val="26"/>
          <w:szCs w:val="28"/>
          <w:lang w:val="en-US"/>
        </w:rPr>
        <w:t>N</w:t>
      </w:r>
      <w:r w:rsidRPr="00373EC3">
        <w:rPr>
          <w:sz w:val="26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60ECC" w:rsidRPr="00373EC3" w:rsidRDefault="00B60ECC" w:rsidP="00A15240">
      <w:pPr>
        <w:widowControl w:val="0"/>
        <w:ind w:firstLine="709"/>
        <w:jc w:val="both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</w:t>
      </w:r>
      <w:r w:rsidRPr="00373EC3">
        <w:rPr>
          <w:b/>
          <w:sz w:val="26"/>
          <w:szCs w:val="28"/>
        </w:rPr>
        <w:t>3 511 964,38</w:t>
      </w:r>
      <w:r w:rsidRPr="00373EC3">
        <w:rPr>
          <w:sz w:val="26"/>
          <w:szCs w:val="28"/>
        </w:rPr>
        <w:t xml:space="preserve"> / 660 = 5 321,1582 </w:t>
      </w:r>
      <w:r>
        <w:rPr>
          <w:sz w:val="26"/>
          <w:szCs w:val="28"/>
        </w:rPr>
        <w:t xml:space="preserve">      </w:t>
      </w:r>
      <w:r w:rsidRPr="00A15240">
        <w:rPr>
          <w:sz w:val="26"/>
          <w:szCs w:val="28"/>
          <w:u w:val="single"/>
        </w:rPr>
        <w:t>2 усл</w:t>
      </w:r>
      <w:r w:rsidRPr="00373EC3">
        <w:rPr>
          <w:sz w:val="26"/>
          <w:szCs w:val="28"/>
        </w:rPr>
        <w:t xml:space="preserve">.= </w:t>
      </w:r>
      <w:r w:rsidRPr="00373EC3">
        <w:rPr>
          <w:b/>
          <w:sz w:val="26"/>
          <w:szCs w:val="28"/>
        </w:rPr>
        <w:t>2 340 835,62</w:t>
      </w:r>
      <w:r w:rsidRPr="00373EC3">
        <w:rPr>
          <w:sz w:val="26"/>
          <w:szCs w:val="28"/>
        </w:rPr>
        <w:t xml:space="preserve">/ 911 = 2 569,5232 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> – объем установленной муниципальным заданием i-й муниципальной услуги;</w:t>
      </w:r>
    </w:p>
    <w:p w:rsidR="00B60ECC" w:rsidRPr="00373EC3" w:rsidRDefault="00B60ECC" w:rsidP="00A15240">
      <w:pPr>
        <w:widowControl w:val="0"/>
        <w:ind w:firstLine="709"/>
        <w:jc w:val="both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660 </w:t>
      </w:r>
      <w:r>
        <w:rPr>
          <w:sz w:val="26"/>
          <w:szCs w:val="28"/>
        </w:rPr>
        <w:t xml:space="preserve">     </w:t>
      </w:r>
      <w:r w:rsidRPr="00A15240">
        <w:rPr>
          <w:sz w:val="26"/>
          <w:szCs w:val="28"/>
          <w:u w:val="single"/>
        </w:rPr>
        <w:t>2 усл</w:t>
      </w:r>
      <w:r w:rsidRPr="00373EC3">
        <w:rPr>
          <w:sz w:val="26"/>
          <w:szCs w:val="28"/>
        </w:rPr>
        <w:t xml:space="preserve">.= 911, 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Nw – нормативные затраты на выполнение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V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объем w-й работы, установленной муниципальным заданием;</w:t>
      </w:r>
    </w:p>
    <w:p w:rsidR="00B60ECC" w:rsidRPr="00373EC3" w:rsidRDefault="00B60ECC" w:rsidP="00ED6C6C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i</w:t>
      </w:r>
      <w:r w:rsidRPr="00373EC3">
        <w:rPr>
          <w:sz w:val="26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60ECC" w:rsidRPr="00373EC3" w:rsidRDefault="00B60ECC" w:rsidP="00ED6C6C">
      <w:pPr>
        <w:widowControl w:val="0"/>
        <w:tabs>
          <w:tab w:val="left" w:pos="567"/>
        </w:tabs>
        <w:ind w:firstLine="567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P</w:t>
      </w:r>
      <w:r w:rsidRPr="00373EC3">
        <w:rPr>
          <w:sz w:val="26"/>
          <w:szCs w:val="28"/>
          <w:lang w:val="en-US"/>
        </w:rPr>
        <w:t>w</w:t>
      </w:r>
      <w:r w:rsidRPr="00373EC3">
        <w:rPr>
          <w:sz w:val="26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60ECC" w:rsidRPr="00373EC3" w:rsidRDefault="00B60ECC" w:rsidP="007A2248">
      <w:pPr>
        <w:widowControl w:val="0"/>
        <w:ind w:firstLine="709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N</w:t>
      </w:r>
      <w:r w:rsidRPr="00373EC3">
        <w:rPr>
          <w:sz w:val="26"/>
          <w:szCs w:val="28"/>
          <w:vertAlign w:val="superscript"/>
        </w:rPr>
        <w:t>УН</w:t>
      </w:r>
      <w:r w:rsidRPr="00373EC3">
        <w:rPr>
          <w:sz w:val="26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60ECC" w:rsidRPr="00A15240" w:rsidRDefault="00B60ECC" w:rsidP="00ED6C6C">
      <w:pPr>
        <w:widowControl w:val="0"/>
        <w:ind w:firstLine="709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1. Подушевой норматив финансирования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2" o:spid="_x0000_i1113" type="#_x0000_t75" style="width:41.25pt;height:26.25pt;visibility:visible">
            <v:imagedata r:id="rId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1" o:spid="_x0000_i1114" type="#_x0000_t75" style="width:132pt;height:26.25pt;visibility:visible">
            <v:imagedata r:id="rId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>1усл.=</w:t>
      </w:r>
      <w:r w:rsidRPr="00373EC3">
        <w:rPr>
          <w:b/>
          <w:sz w:val="26"/>
          <w:szCs w:val="28"/>
        </w:rPr>
        <w:t xml:space="preserve"> </w:t>
      </w:r>
      <w:r w:rsidRPr="00373EC3">
        <w:rPr>
          <w:sz w:val="26"/>
          <w:szCs w:val="28"/>
        </w:rPr>
        <w:t xml:space="preserve">1 745 817,02 + 1 766 147,36 = </w:t>
      </w:r>
      <w:r w:rsidRPr="00373EC3">
        <w:rPr>
          <w:b/>
          <w:sz w:val="26"/>
          <w:szCs w:val="28"/>
        </w:rPr>
        <w:t>3 511 964,38</w:t>
      </w:r>
      <w:r w:rsidRPr="00373EC3">
        <w:rPr>
          <w:sz w:val="26"/>
          <w:szCs w:val="28"/>
        </w:rPr>
        <w:t xml:space="preserve"> ,</w:t>
      </w:r>
    </w:p>
    <w:p w:rsidR="00B60ECC" w:rsidRPr="007A2248" w:rsidRDefault="00B60ECC" w:rsidP="007A2248">
      <w:pPr>
        <w:jc w:val="center"/>
        <w:rPr>
          <w:b/>
          <w:sz w:val="26"/>
          <w:szCs w:val="28"/>
        </w:rPr>
      </w:pPr>
      <w:r w:rsidRPr="00373EC3">
        <w:rPr>
          <w:sz w:val="26"/>
          <w:szCs w:val="28"/>
        </w:rPr>
        <w:t>2усл.=</w:t>
      </w:r>
      <w:r w:rsidRPr="00373EC3">
        <w:rPr>
          <w:b/>
          <w:sz w:val="26"/>
          <w:szCs w:val="28"/>
        </w:rPr>
        <w:t xml:space="preserve"> </w:t>
      </w:r>
      <w:r w:rsidRPr="00373EC3">
        <w:rPr>
          <w:sz w:val="26"/>
          <w:szCs w:val="28"/>
        </w:rPr>
        <w:t xml:space="preserve">1 163 404,04 + 1 177 431,58 = </w:t>
      </w:r>
      <w:r w:rsidRPr="00373EC3">
        <w:rPr>
          <w:b/>
          <w:sz w:val="26"/>
          <w:szCs w:val="28"/>
        </w:rPr>
        <w:t>2 340 835,62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0" o:spid="_x0000_i1115" type="#_x0000_t75" style="width:27.75pt;height:26.25pt;visibility:visible">
            <v:imagedata r:id="rId8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39" o:spid="_x0000_i1116" type="#_x0000_t75" style="width:36.75pt;height:24pt;visibility:visible">
            <v:imagedata r:id="rId9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2. Величина прямых расходов на предоставление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8" o:spid="_x0000_i1117" type="#_x0000_t75" style="width:27.75pt;height:26.25pt;visibility:visible">
            <v:imagedata r:id="rId10" o:title=""/>
          </v:shape>
        </w:pict>
      </w:r>
      <w:r w:rsidRPr="00373EC3">
        <w:rPr>
          <w:sz w:val="26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7" o:spid="_x0000_i1118" type="#_x0000_t75" style="width:218.25pt;height:26.25pt;visibility:visible">
            <v:imagedata r:id="rId11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933650,40+ 281968,20+ 530198,42 = </w:t>
      </w:r>
      <w:r w:rsidRPr="00373EC3">
        <w:rPr>
          <w:b/>
          <w:sz w:val="26"/>
          <w:szCs w:val="28"/>
        </w:rPr>
        <w:t>1 745 817,02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2усл.= 622433,60+ 187978,80+ 352991,64= </w:t>
      </w:r>
      <w:r w:rsidRPr="00373EC3">
        <w:rPr>
          <w:b/>
          <w:sz w:val="26"/>
          <w:szCs w:val="28"/>
        </w:rPr>
        <w:t>1 163 404,04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36" o:spid="_x0000_i1119" type="#_x0000_t75" style="width:27.75pt;height:24pt;visibility:visible">
            <v:imagedata r:id="rId12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35" o:spid="_x0000_i1120" type="#_x0000_t75" style="width:19.5pt;height:24pt;visibility:visible">
            <v:imagedata r:id="rId1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4" o:spid="_x0000_i1121" type="#_x0000_t75" style="width:45pt;height:26.25pt;visibility:visible">
            <v:imagedata r:id="rId1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3" o:spid="_x0000_i1122" type="#_x0000_t75" style="width:32.25pt;height:26.25pt;visibility:visible">
            <v:imagedata r:id="rId15" o:title=""/>
          </v:shape>
        </w:pict>
      </w:r>
      <w:r w:rsidRPr="00373EC3">
        <w:rPr>
          <w:sz w:val="26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3. Величина косвенных расходов на предоставление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32" o:spid="_x0000_i1123" type="#_x0000_t75" style="width:36.75pt;height:24pt;visibility:visible">
            <v:imagedata r:id="rId16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1" o:spid="_x0000_i1124" type="#_x0000_t75" style="width:132pt;height:26.25pt;visibility:visible">
            <v:imagedata r:id="rId17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A15240">
      <w:pPr>
        <w:jc w:val="center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2 943 578,94* 0,6= </w:t>
      </w:r>
      <w:r w:rsidRPr="00373EC3">
        <w:rPr>
          <w:b/>
          <w:sz w:val="26"/>
          <w:szCs w:val="28"/>
        </w:rPr>
        <w:t>1 766 147,36</w:t>
      </w:r>
      <w:r w:rsidRPr="00373EC3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 </w:t>
      </w:r>
      <w:r w:rsidRPr="00A15240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 xml:space="preserve">.= 2 943 578,94* 0,4= </w:t>
      </w:r>
      <w:r w:rsidRPr="00373EC3">
        <w:rPr>
          <w:b/>
          <w:sz w:val="26"/>
          <w:szCs w:val="28"/>
        </w:rPr>
        <w:t>1 177 431,58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30" o:spid="_x0000_i1125" type="#_x0000_t75" style="width:32.25pt;height:24pt;visibility:visible">
            <v:imagedata r:id="rId18" o:title=""/>
          </v:shape>
        </w:pict>
      </w:r>
      <w:r w:rsidRPr="00373EC3">
        <w:rPr>
          <w:sz w:val="26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9" o:spid="_x0000_i1126" type="#_x0000_t75" style="width:27.75pt;height:26.25pt;visibility:visible">
            <v:imagedata r:id="rId19" o:title=""/>
          </v:shape>
        </w:pict>
      </w:r>
      <w:r w:rsidRPr="00373EC3">
        <w:rPr>
          <w:sz w:val="26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4. Величина косвенных расходов, включаемых в себестоимость социальных услуг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28" o:spid="_x0000_i1127" type="#_x0000_t75" style="width:32.25pt;height:24pt;visibility:visible">
            <v:imagedata r:id="rId20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7" o:spid="_x0000_i1128" type="#_x0000_t75" style="width:186pt;height:26.25pt;visibility:visible">
            <v:imagedata r:id="rId21" o:title=""/>
          </v:shape>
        </w:pict>
      </w:r>
      <w:r w:rsidRPr="00373EC3">
        <w:rPr>
          <w:sz w:val="26"/>
          <w:szCs w:val="28"/>
        </w:rPr>
        <w:t>, =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1574016+ 475353+ 894 209,94= </w:t>
      </w:r>
      <w:r w:rsidRPr="00373EC3">
        <w:rPr>
          <w:b/>
          <w:sz w:val="26"/>
          <w:szCs w:val="28"/>
        </w:rPr>
        <w:t>2 943 578,94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6" o:spid="_x0000_i1129" type="#_x0000_t75" style="width:30pt;height:26.25pt;visibility:visible">
            <v:imagedata r:id="rId22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5" o:spid="_x0000_i1130" type="#_x0000_t75" style="width:21.75pt;height:26.25pt;visibility:visible">
            <v:imagedata r:id="rId23" o:title=""/>
          </v:shape>
        </w:pict>
      </w:r>
      <w:r w:rsidRPr="00373EC3">
        <w:rPr>
          <w:sz w:val="26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4" o:spid="_x0000_i1131" type="#_x0000_t75" style="width:54pt;height:26.25pt;visibility:visible">
            <v:imagedata r:id="rId24" o:title=""/>
          </v:shape>
        </w:pict>
      </w:r>
      <w:r w:rsidRPr="00373EC3">
        <w:rPr>
          <w:sz w:val="26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5. Коэффициент косвенных расходов, включаемых в себестоимость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3" o:spid="_x0000_i1132" type="#_x0000_t75" style="width:27.75pt;height:26.25pt;visibility:visible">
            <v:imagedata r:id="rId25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2" o:spid="_x0000_i1133" type="#_x0000_t75" style="width:132pt;height:27.75pt;visibility:visible">
            <v:imagedata r:id="rId26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1усл.= </w:t>
      </w:r>
      <w:r w:rsidRPr="00373EC3">
        <w:rPr>
          <w:b/>
          <w:sz w:val="26"/>
          <w:szCs w:val="28"/>
        </w:rPr>
        <w:t>1 745 817,02</w:t>
      </w:r>
      <w:r w:rsidRPr="00373EC3">
        <w:rPr>
          <w:sz w:val="26"/>
          <w:szCs w:val="28"/>
        </w:rPr>
        <w:t xml:space="preserve"> / (</w:t>
      </w:r>
      <w:r w:rsidRPr="00373EC3">
        <w:rPr>
          <w:b/>
          <w:sz w:val="26"/>
          <w:szCs w:val="28"/>
        </w:rPr>
        <w:t>1 745 817,02</w:t>
      </w:r>
      <w:r w:rsidRPr="00373EC3">
        <w:rPr>
          <w:sz w:val="26"/>
          <w:szCs w:val="28"/>
        </w:rPr>
        <w:t xml:space="preserve"> + </w:t>
      </w:r>
      <w:r w:rsidRPr="00373EC3">
        <w:rPr>
          <w:b/>
          <w:sz w:val="26"/>
          <w:szCs w:val="28"/>
        </w:rPr>
        <w:t>1 163 404,04</w:t>
      </w:r>
      <w:r w:rsidRPr="00373EC3">
        <w:rPr>
          <w:sz w:val="26"/>
          <w:szCs w:val="28"/>
        </w:rPr>
        <w:t xml:space="preserve">)= </w:t>
      </w:r>
      <w:r w:rsidRPr="00373EC3">
        <w:rPr>
          <w:b/>
          <w:sz w:val="26"/>
          <w:szCs w:val="28"/>
        </w:rPr>
        <w:t>0,6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2усл.= </w:t>
      </w:r>
      <w:r w:rsidRPr="00373EC3">
        <w:rPr>
          <w:b/>
          <w:sz w:val="26"/>
          <w:szCs w:val="28"/>
        </w:rPr>
        <w:t>1 163 404,04</w:t>
      </w:r>
      <w:r w:rsidRPr="00373EC3">
        <w:rPr>
          <w:sz w:val="26"/>
          <w:szCs w:val="28"/>
        </w:rPr>
        <w:t>/ (</w:t>
      </w:r>
      <w:r w:rsidRPr="00373EC3">
        <w:rPr>
          <w:b/>
          <w:sz w:val="26"/>
          <w:szCs w:val="28"/>
        </w:rPr>
        <w:t>1 745 817,02</w:t>
      </w:r>
      <w:r w:rsidRPr="00373EC3">
        <w:rPr>
          <w:sz w:val="26"/>
          <w:szCs w:val="28"/>
        </w:rPr>
        <w:t xml:space="preserve"> + </w:t>
      </w:r>
      <w:r w:rsidRPr="00373EC3">
        <w:rPr>
          <w:b/>
          <w:sz w:val="26"/>
          <w:szCs w:val="28"/>
        </w:rPr>
        <w:t>1 163 404,04</w:t>
      </w:r>
      <w:r w:rsidRPr="00373EC3">
        <w:rPr>
          <w:sz w:val="26"/>
          <w:szCs w:val="28"/>
        </w:rPr>
        <w:t xml:space="preserve">)= </w:t>
      </w:r>
      <w:r w:rsidRPr="00373EC3">
        <w:rPr>
          <w:b/>
          <w:sz w:val="26"/>
          <w:szCs w:val="28"/>
        </w:rPr>
        <w:t>0,4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 xml:space="preserve">где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1" o:spid="_x0000_i1134" type="#_x0000_t75" style="width:27.75pt;height:26.25pt;visibility:visible">
            <v:imagedata r:id="rId27" o:title=""/>
          </v:shape>
        </w:pict>
      </w:r>
      <w:r w:rsidRPr="00373EC3">
        <w:rPr>
          <w:sz w:val="26"/>
          <w:szCs w:val="28"/>
        </w:rPr>
        <w:t xml:space="preserve"> - величина прямых расходов на предоставление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20" o:spid="_x0000_i1135" type="#_x0000_t75" style="width:45pt;height:26.25pt;visibility:visible">
            <v:imagedata r:id="rId28" o:title=""/>
          </v:shape>
        </w:pict>
      </w:r>
      <w:r w:rsidRPr="00373EC3">
        <w:rPr>
          <w:sz w:val="26"/>
          <w:szCs w:val="28"/>
        </w:rPr>
        <w:t>),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9" o:spid="_x0000_i1136" type="#_x0000_t75" style="width:138pt;height:26.25pt;visibility:visible">
            <v:imagedata r:id="rId29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A15240">
      <w:pPr>
        <w:jc w:val="center"/>
        <w:rPr>
          <w:sz w:val="26"/>
          <w:szCs w:val="28"/>
        </w:rPr>
      </w:pPr>
      <w:r w:rsidRPr="00A15240">
        <w:rPr>
          <w:sz w:val="26"/>
          <w:szCs w:val="28"/>
          <w:u w:val="single"/>
        </w:rPr>
        <w:t>1усл</w:t>
      </w:r>
      <w:r w:rsidRPr="00373EC3">
        <w:rPr>
          <w:sz w:val="26"/>
          <w:szCs w:val="28"/>
        </w:rPr>
        <w:t xml:space="preserve">.= 1777400* 0,2983= </w:t>
      </w:r>
      <w:r w:rsidRPr="00373EC3">
        <w:rPr>
          <w:b/>
          <w:sz w:val="26"/>
          <w:szCs w:val="28"/>
        </w:rPr>
        <w:t>530198,42</w:t>
      </w:r>
      <w:r w:rsidRPr="00373EC3">
        <w:rPr>
          <w:sz w:val="26"/>
          <w:szCs w:val="28"/>
        </w:rPr>
        <w:t xml:space="preserve"> ,</w:t>
      </w:r>
      <w:r>
        <w:rPr>
          <w:sz w:val="26"/>
          <w:szCs w:val="28"/>
        </w:rPr>
        <w:t xml:space="preserve">      </w:t>
      </w:r>
      <w:r w:rsidRPr="00A15240">
        <w:rPr>
          <w:sz w:val="26"/>
          <w:szCs w:val="28"/>
          <w:u w:val="single"/>
        </w:rPr>
        <w:t>2усл</w:t>
      </w:r>
      <w:r w:rsidRPr="00373EC3">
        <w:rPr>
          <w:sz w:val="26"/>
          <w:szCs w:val="28"/>
        </w:rPr>
        <w:t xml:space="preserve">.= 1777400* 0,1986= </w:t>
      </w:r>
      <w:r w:rsidRPr="00373EC3">
        <w:rPr>
          <w:b/>
          <w:sz w:val="26"/>
          <w:szCs w:val="28"/>
        </w:rPr>
        <w:t>352991,64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8" o:spid="_x0000_i1137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7" o:spid="_x0000_i1138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7. Общехозяйственные расходы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6" o:spid="_x0000_i1139" type="#_x0000_t75" style="width:36.75pt;height:26.25pt;visibility:visible">
            <v:imagedata r:id="rId30" o:title=""/>
          </v:shape>
        </w:pict>
      </w:r>
      <w:r w:rsidRPr="00373EC3">
        <w:rPr>
          <w:sz w:val="26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5" o:spid="_x0000_i1140" type="#_x0000_t75" style="width:209.25pt;height:26.25pt;visibility:visible">
            <v:imagedata r:id="rId3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= 41500+ 670100+ 118200+ 947600= </w:t>
      </w:r>
      <w:r w:rsidRPr="00373EC3">
        <w:rPr>
          <w:b/>
          <w:sz w:val="26"/>
          <w:szCs w:val="28"/>
        </w:rPr>
        <w:t>1 777 400,00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4" o:spid="_x0000_i1141" type="#_x0000_t75" style="width:17.25pt;height:24pt;visibility:visible">
            <v:imagedata r:id="rId33" o:title=""/>
          </v:shape>
        </w:pict>
      </w:r>
      <w:r w:rsidRPr="00373EC3">
        <w:rPr>
          <w:sz w:val="26"/>
          <w:szCs w:val="28"/>
        </w:rPr>
        <w:t xml:space="preserve"> - расходы на оказание услуг связи – 41500,00;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3" o:spid="_x0000_i1142" type="#_x0000_t75" style="width:17.25pt;height:24pt;visibility:visible">
            <v:imagedata r:id="rId34" o:title=""/>
          </v:shape>
        </w:pict>
      </w:r>
      <w:r w:rsidRPr="00373EC3">
        <w:rPr>
          <w:sz w:val="26"/>
          <w:szCs w:val="28"/>
        </w:rPr>
        <w:t xml:space="preserve"> - расходы на оказание коммунальных услуг – 670100,00;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2" o:spid="_x0000_i1143" type="#_x0000_t75" style="width:19.5pt;height:24pt;visibility:visible">
            <v:imagedata r:id="rId35" o:title=""/>
          </v:shape>
        </w:pict>
      </w:r>
      <w:r w:rsidRPr="00373EC3">
        <w:rPr>
          <w:sz w:val="26"/>
          <w:szCs w:val="28"/>
        </w:rPr>
        <w:t xml:space="preserve"> - материальные затраты – 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11" o:spid="_x0000_i1144" type="#_x0000_t75" style="width:17.25pt;height:24pt;visibility:visible">
            <v:imagedata r:id="rId36" o:title=""/>
          </v:shape>
        </w:pict>
      </w:r>
      <w:r w:rsidRPr="00373EC3">
        <w:rPr>
          <w:sz w:val="26"/>
          <w:szCs w:val="28"/>
        </w:rPr>
        <w:t xml:space="preserve"> - расходы на оказание транспортных услуг – 118200,00;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0" o:spid="_x0000_i1145" type="#_x0000_t75" style="width:21.75pt;height:26.25pt;visibility:visible">
            <v:imagedata r:id="rId37" o:title=""/>
          </v:shape>
        </w:pict>
      </w:r>
      <w:r w:rsidRPr="00373EC3">
        <w:rPr>
          <w:sz w:val="26"/>
          <w:szCs w:val="28"/>
        </w:rPr>
        <w:t xml:space="preserve"> - прочие расходы – 947600,00.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9" o:spid="_x0000_i1146" type="#_x0000_t75" style="width:19.5pt;height:24pt;visibility:visible">
            <v:imagedata r:id="rId31" o:title=""/>
          </v:shape>
        </w:pict>
      </w:r>
      <w:r w:rsidRPr="00373EC3">
        <w:rPr>
          <w:sz w:val="26"/>
          <w:szCs w:val="28"/>
        </w:rPr>
        <w:t>), определяется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6"/>
          <w:sz w:val="26"/>
          <w:szCs w:val="28"/>
          <w:lang w:eastAsia="ru-RU"/>
        </w:rPr>
        <w:pict>
          <v:shape id="Рисунок 8" o:spid="_x0000_i1147" type="#_x0000_t75" style="width:188.25pt;height:30pt;visibility:visible">
            <v:imagedata r:id="rId38" o:title=""/>
          </v:shape>
        </w:pict>
      </w:r>
      <w:r w:rsidRPr="00373EC3">
        <w:rPr>
          <w:sz w:val="26"/>
          <w:szCs w:val="28"/>
        </w:rPr>
        <w:t>,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1усл. = 1215618,60/ (2026031+2049369) = </w:t>
      </w:r>
      <w:r w:rsidRPr="00373EC3">
        <w:rPr>
          <w:b/>
          <w:sz w:val="26"/>
          <w:szCs w:val="28"/>
        </w:rPr>
        <w:t>0,2983</w:t>
      </w:r>
      <w:r w:rsidRPr="00373EC3">
        <w:rPr>
          <w:sz w:val="26"/>
          <w:szCs w:val="28"/>
        </w:rPr>
        <w:t xml:space="preserve"> ,</w:t>
      </w:r>
    </w:p>
    <w:p w:rsidR="00B60ECC" w:rsidRPr="00373EC3" w:rsidRDefault="00B60ECC" w:rsidP="007A2248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2усл. = 810412,40/ (2026031+2049369) = </w:t>
      </w:r>
      <w:r w:rsidRPr="00373EC3">
        <w:rPr>
          <w:b/>
          <w:sz w:val="26"/>
          <w:szCs w:val="28"/>
        </w:rPr>
        <w:t>0,1986</w:t>
      </w:r>
    </w:p>
    <w:p w:rsidR="00B60ECC" w:rsidRPr="00373EC3" w:rsidRDefault="00B60ECC" w:rsidP="00A15240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 </w:t>
      </w:r>
      <w:r w:rsidRPr="00FA4881">
        <w:rPr>
          <w:noProof/>
          <w:position w:val="-12"/>
          <w:sz w:val="26"/>
          <w:szCs w:val="28"/>
          <w:lang w:eastAsia="ru-RU"/>
        </w:rPr>
        <w:pict>
          <v:shape id="Рисунок 7" o:spid="_x0000_i1148" type="#_x0000_t75" style="width:27.75pt;height:24pt;visibility:visible">
            <v:imagedata r:id="rId39" o:title=""/>
          </v:shape>
        </w:pict>
      </w:r>
      <w:r w:rsidRPr="00373EC3">
        <w:rPr>
          <w:sz w:val="26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6" o:spid="_x0000_i1149" type="#_x0000_t75" style="width:30pt;height:26.25pt;visibility:visible">
            <v:imagedata r:id="rId40" o:title=""/>
          </v:shape>
        </w:pict>
      </w:r>
      <w:r w:rsidRPr="00373EC3">
        <w:rPr>
          <w:sz w:val="26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60ECC" w:rsidRPr="00373EC3" w:rsidRDefault="00B60ECC" w:rsidP="00373EC3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9. Величина косвенных общехозяйственных расходов (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5" o:spid="_x0000_i1150" type="#_x0000_t75" style="width:54pt;height:26.25pt;visibility:visible">
            <v:imagedata r:id="rId41" o:title=""/>
          </v:shape>
        </w:pict>
      </w:r>
      <w:r w:rsidRPr="00373EC3">
        <w:rPr>
          <w:sz w:val="26"/>
          <w:szCs w:val="28"/>
        </w:rPr>
        <w:t>) рассчитывается по формуле:</w:t>
      </w:r>
    </w:p>
    <w:p w:rsidR="00B60ECC" w:rsidRPr="00373EC3" w:rsidRDefault="00B60ECC" w:rsidP="00ED6C6C">
      <w:pPr>
        <w:jc w:val="center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4" o:spid="_x0000_i1151" type="#_x0000_t75" style="width:181.5pt;height:27.75pt;visibility:visible">
            <v:imagedata r:id="rId42" o:title=""/>
          </v:shape>
        </w:pict>
      </w:r>
      <w:r w:rsidRPr="00373EC3">
        <w:rPr>
          <w:sz w:val="26"/>
          <w:szCs w:val="28"/>
        </w:rPr>
        <w:t xml:space="preserve">, </w:t>
      </w:r>
    </w:p>
    <w:p w:rsidR="00B60ECC" w:rsidRPr="00373EC3" w:rsidRDefault="00B60ECC" w:rsidP="00373EC3">
      <w:pPr>
        <w:jc w:val="center"/>
        <w:rPr>
          <w:sz w:val="26"/>
          <w:szCs w:val="28"/>
        </w:rPr>
      </w:pPr>
      <w:r w:rsidRPr="00373EC3">
        <w:rPr>
          <w:sz w:val="26"/>
          <w:szCs w:val="28"/>
        </w:rPr>
        <w:t xml:space="preserve">= 1777400,00-(530198,42 +352991,64)= </w:t>
      </w:r>
      <w:r w:rsidRPr="00373EC3">
        <w:rPr>
          <w:b/>
          <w:sz w:val="26"/>
          <w:szCs w:val="28"/>
        </w:rPr>
        <w:t>894 209,94</w:t>
      </w:r>
    </w:p>
    <w:p w:rsidR="00B60ECC" w:rsidRPr="00373EC3" w:rsidRDefault="00B60ECC" w:rsidP="007A2248">
      <w:pPr>
        <w:ind w:firstLine="540"/>
        <w:jc w:val="both"/>
        <w:rPr>
          <w:sz w:val="26"/>
          <w:szCs w:val="28"/>
        </w:rPr>
      </w:pPr>
      <w:r w:rsidRPr="00373EC3">
        <w:rPr>
          <w:sz w:val="26"/>
          <w:szCs w:val="28"/>
        </w:rPr>
        <w:t>где:</w:t>
      </w:r>
      <w:r>
        <w:rPr>
          <w:sz w:val="26"/>
          <w:szCs w:val="28"/>
        </w:rPr>
        <w:t xml:space="preserve"> </w:t>
      </w: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3" o:spid="_x0000_i1152" type="#_x0000_t75" style="width:36.75pt;height:26.25pt;visibility:visible">
            <v:imagedata r:id="rId43" o:title=""/>
          </v:shape>
        </w:pict>
      </w:r>
      <w:r w:rsidRPr="00373EC3">
        <w:rPr>
          <w:sz w:val="26"/>
          <w:szCs w:val="28"/>
        </w:rPr>
        <w:t xml:space="preserve"> - общехозяйственные расходы;</w:t>
      </w:r>
    </w:p>
    <w:p w:rsidR="00B60ECC" w:rsidRPr="00373EC3" w:rsidRDefault="00B60ECC" w:rsidP="00ED6C6C">
      <w:pPr>
        <w:ind w:firstLine="540"/>
        <w:jc w:val="both"/>
        <w:rPr>
          <w:sz w:val="26"/>
          <w:szCs w:val="28"/>
        </w:rPr>
      </w:pPr>
      <w:r w:rsidRPr="00FA4881">
        <w:rPr>
          <w:noProof/>
          <w:position w:val="-14"/>
          <w:sz w:val="26"/>
          <w:szCs w:val="28"/>
          <w:lang w:eastAsia="ru-RU"/>
        </w:rPr>
        <w:pict>
          <v:shape id="Рисунок 1" o:spid="_x0000_i1153" type="#_x0000_t75" style="width:45pt;height:26.25pt;visibility:visible">
            <v:imagedata r:id="rId44" o:title=""/>
          </v:shape>
        </w:pict>
      </w:r>
      <w:r w:rsidRPr="00373EC3">
        <w:rPr>
          <w:sz w:val="26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а) услуги связи;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б) коммунальные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в) транспортные услуги;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г) материальные затраты;</w:t>
      </w:r>
    </w:p>
    <w:p w:rsidR="00B60ECC" w:rsidRPr="00A15240" w:rsidRDefault="00B60ECC" w:rsidP="00ED6C6C">
      <w:pPr>
        <w:ind w:firstLine="540"/>
        <w:jc w:val="both"/>
        <w:rPr>
          <w:sz w:val="25"/>
          <w:szCs w:val="28"/>
        </w:rPr>
      </w:pPr>
      <w:r w:rsidRPr="00A15240">
        <w:rPr>
          <w:sz w:val="25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60ECC" w:rsidRPr="00373EC3" w:rsidRDefault="00B60ECC" w:rsidP="00ED6C6C">
      <w:pPr>
        <w:rPr>
          <w:sz w:val="26"/>
          <w:szCs w:val="28"/>
        </w:rPr>
      </w:pPr>
    </w:p>
    <w:p w:rsidR="00B60ECC" w:rsidRPr="006B23CF" w:rsidRDefault="00B60ECC" w:rsidP="006B23CF">
      <w:pPr>
        <w:pStyle w:val="Heading2"/>
        <w:jc w:val="right"/>
        <w:rPr>
          <w:sz w:val="28"/>
          <w:szCs w:val="28"/>
          <w:lang w:val="ru-RU" w:eastAsia="ru-RU"/>
        </w:rPr>
      </w:pPr>
      <w:bookmarkStart w:id="3" w:name="_GoBack"/>
      <w:bookmarkEnd w:id="3"/>
    </w:p>
    <w:sectPr w:rsidR="00B60ECC" w:rsidRPr="006B23CF" w:rsidSect="00373EC3">
      <w:pgSz w:w="11906" w:h="16838" w:code="9"/>
      <w:pgMar w:top="567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24478"/>
    <w:rsid w:val="00031A0C"/>
    <w:rsid w:val="00033437"/>
    <w:rsid w:val="0004071D"/>
    <w:rsid w:val="00042A41"/>
    <w:rsid w:val="000501B2"/>
    <w:rsid w:val="000503B6"/>
    <w:rsid w:val="00063CFB"/>
    <w:rsid w:val="00070A41"/>
    <w:rsid w:val="000743DD"/>
    <w:rsid w:val="00077584"/>
    <w:rsid w:val="00081214"/>
    <w:rsid w:val="00091FFB"/>
    <w:rsid w:val="000A25DD"/>
    <w:rsid w:val="000A2815"/>
    <w:rsid w:val="000A384F"/>
    <w:rsid w:val="000A7056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D1CCA"/>
    <w:rsid w:val="001D2F0B"/>
    <w:rsid w:val="001D7195"/>
    <w:rsid w:val="001E70B9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84FAF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56EAC"/>
    <w:rsid w:val="00363256"/>
    <w:rsid w:val="00373EC3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91199"/>
    <w:rsid w:val="0059192D"/>
    <w:rsid w:val="005A21EE"/>
    <w:rsid w:val="005A2D36"/>
    <w:rsid w:val="005A5C1D"/>
    <w:rsid w:val="005B3C2E"/>
    <w:rsid w:val="005B4ED6"/>
    <w:rsid w:val="005B514A"/>
    <w:rsid w:val="005D69B8"/>
    <w:rsid w:val="005E0EE0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71FA3"/>
    <w:rsid w:val="00684BD5"/>
    <w:rsid w:val="00694F4C"/>
    <w:rsid w:val="006A5A61"/>
    <w:rsid w:val="006A700F"/>
    <w:rsid w:val="006B23C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928F9"/>
    <w:rsid w:val="007A2248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2714"/>
    <w:rsid w:val="008042EA"/>
    <w:rsid w:val="00804D33"/>
    <w:rsid w:val="008166C4"/>
    <w:rsid w:val="00817B47"/>
    <w:rsid w:val="00821A7C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1602B"/>
    <w:rsid w:val="00930C50"/>
    <w:rsid w:val="00941169"/>
    <w:rsid w:val="0095752A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65A1"/>
    <w:rsid w:val="00A15240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A1CFE"/>
    <w:rsid w:val="00AA3279"/>
    <w:rsid w:val="00AB0BD2"/>
    <w:rsid w:val="00AC01C6"/>
    <w:rsid w:val="00AC0F7C"/>
    <w:rsid w:val="00AC5ABA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0ECC"/>
    <w:rsid w:val="00B628E6"/>
    <w:rsid w:val="00B63487"/>
    <w:rsid w:val="00B73900"/>
    <w:rsid w:val="00B91965"/>
    <w:rsid w:val="00BA1835"/>
    <w:rsid w:val="00BA53B8"/>
    <w:rsid w:val="00BB5ED8"/>
    <w:rsid w:val="00BD3D72"/>
    <w:rsid w:val="00BE51A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2739"/>
    <w:rsid w:val="00DA3BC1"/>
    <w:rsid w:val="00DA6755"/>
    <w:rsid w:val="00DB0C1D"/>
    <w:rsid w:val="00DB0F24"/>
    <w:rsid w:val="00DB1F1C"/>
    <w:rsid w:val="00DB643F"/>
    <w:rsid w:val="00DC28C5"/>
    <w:rsid w:val="00DC569E"/>
    <w:rsid w:val="00DD2B9F"/>
    <w:rsid w:val="00DD5872"/>
    <w:rsid w:val="00DD733B"/>
    <w:rsid w:val="00DE0FF9"/>
    <w:rsid w:val="00DE117D"/>
    <w:rsid w:val="00DE5368"/>
    <w:rsid w:val="00DF13BC"/>
    <w:rsid w:val="00DF2516"/>
    <w:rsid w:val="00E11D31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D6C6C"/>
    <w:rsid w:val="00EF0164"/>
    <w:rsid w:val="00EF2EBD"/>
    <w:rsid w:val="00EF6511"/>
    <w:rsid w:val="00F0714E"/>
    <w:rsid w:val="00F143C3"/>
    <w:rsid w:val="00F148D6"/>
    <w:rsid w:val="00F15157"/>
    <w:rsid w:val="00F1593E"/>
    <w:rsid w:val="00F215E0"/>
    <w:rsid w:val="00F40969"/>
    <w:rsid w:val="00F50342"/>
    <w:rsid w:val="00F5601F"/>
    <w:rsid w:val="00F63F7A"/>
    <w:rsid w:val="00F64091"/>
    <w:rsid w:val="00F71DDA"/>
    <w:rsid w:val="00F74383"/>
    <w:rsid w:val="00F765AF"/>
    <w:rsid w:val="00F8241A"/>
    <w:rsid w:val="00F86150"/>
    <w:rsid w:val="00FA1D22"/>
    <w:rsid w:val="00FA3A10"/>
    <w:rsid w:val="00FA4881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0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3.wmf"/><Relationship Id="rId39" Type="http://schemas.openxmlformats.org/officeDocument/2006/relationships/image" Target="media/image36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34" Type="http://schemas.openxmlformats.org/officeDocument/2006/relationships/image" Target="media/image31.wmf"/><Relationship Id="rId42" Type="http://schemas.openxmlformats.org/officeDocument/2006/relationships/image" Target="media/image39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33" Type="http://schemas.openxmlformats.org/officeDocument/2006/relationships/image" Target="media/image30.wmf"/><Relationship Id="rId38" Type="http://schemas.openxmlformats.org/officeDocument/2006/relationships/image" Target="media/image35.wmf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29" Type="http://schemas.openxmlformats.org/officeDocument/2006/relationships/image" Target="media/image26.wmf"/><Relationship Id="rId41" Type="http://schemas.openxmlformats.org/officeDocument/2006/relationships/image" Target="media/image38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wmf"/><Relationship Id="rId32" Type="http://schemas.openxmlformats.org/officeDocument/2006/relationships/image" Target="media/image29.wmf"/><Relationship Id="rId37" Type="http://schemas.openxmlformats.org/officeDocument/2006/relationships/image" Target="media/image34.wmf"/><Relationship Id="rId40" Type="http://schemas.openxmlformats.org/officeDocument/2006/relationships/image" Target="media/image37.wmf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image" Target="media/image25.wmf"/><Relationship Id="rId36" Type="http://schemas.openxmlformats.org/officeDocument/2006/relationships/image" Target="media/image33.wmf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31" Type="http://schemas.openxmlformats.org/officeDocument/2006/relationships/image" Target="media/image28.wmf"/><Relationship Id="rId44" Type="http://schemas.openxmlformats.org/officeDocument/2006/relationships/image" Target="media/image41.wmf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9.wmf"/><Relationship Id="rId27" Type="http://schemas.openxmlformats.org/officeDocument/2006/relationships/image" Target="media/image24.wmf"/><Relationship Id="rId30" Type="http://schemas.openxmlformats.org/officeDocument/2006/relationships/image" Target="media/image27.wmf"/><Relationship Id="rId35" Type="http://schemas.openxmlformats.org/officeDocument/2006/relationships/image" Target="media/image32.wmf"/><Relationship Id="rId43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11</Pages>
  <Words>3748</Words>
  <Characters>21365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2019-12-30T10:47:00Z</cp:lastPrinted>
  <dcterms:created xsi:type="dcterms:W3CDTF">2021-12-30T07:19:00Z</dcterms:created>
  <dcterms:modified xsi:type="dcterms:W3CDTF">2021-12-30T08:54:00Z</dcterms:modified>
</cp:coreProperties>
</file>