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90E" w:rsidRDefault="006F090E" w:rsidP="002C6EEB">
      <w:pPr>
        <w:jc w:val="center"/>
        <w:rPr>
          <w:color w:val="FF0000"/>
          <w:spacing w:val="20"/>
          <w:kern w:val="2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96.55pt;margin-top:-3.85pt;width:35.05pt;height:55.05pt;z-index:251658240;visibility:visible;mso-wrap-distance-left:7.1pt;mso-wrap-distance-right:7.1pt;mso-position-horizontal-relative:page" filled="t">
            <v:imagedata r:id="rId5" o:title=""/>
            <w10:wrap type="topAndBottom" anchorx="page"/>
          </v:shape>
        </w:pict>
      </w:r>
    </w:p>
    <w:p w:rsidR="006F090E" w:rsidRPr="00ED6688" w:rsidRDefault="006F090E" w:rsidP="00D14CAB">
      <w:pPr>
        <w:tabs>
          <w:tab w:val="left" w:pos="1843"/>
        </w:tabs>
        <w:jc w:val="center"/>
        <w:rPr>
          <w:rFonts w:cs="Times New Roman"/>
          <w:b/>
          <w:caps/>
          <w:sz w:val="32"/>
          <w:szCs w:val="32"/>
        </w:rPr>
      </w:pPr>
      <w:r w:rsidRPr="00ED6688">
        <w:rPr>
          <w:rFonts w:cs="Times New Roman"/>
          <w:b/>
          <w:caps/>
          <w:sz w:val="32"/>
          <w:szCs w:val="32"/>
        </w:rPr>
        <w:t xml:space="preserve">Российская Федерация </w:t>
      </w:r>
    </w:p>
    <w:p w:rsidR="006F090E" w:rsidRPr="00ED6688" w:rsidRDefault="006F090E" w:rsidP="00D14CAB">
      <w:pPr>
        <w:tabs>
          <w:tab w:val="left" w:pos="1843"/>
        </w:tabs>
        <w:jc w:val="center"/>
        <w:rPr>
          <w:rFonts w:cs="Times New Roman"/>
          <w:b/>
          <w:caps/>
          <w:sz w:val="32"/>
          <w:szCs w:val="32"/>
        </w:rPr>
      </w:pPr>
      <w:r w:rsidRPr="00ED6688">
        <w:rPr>
          <w:rFonts w:cs="Times New Roman"/>
          <w:b/>
          <w:caps/>
          <w:sz w:val="32"/>
          <w:szCs w:val="32"/>
        </w:rPr>
        <w:t>Ростовская область</w:t>
      </w:r>
    </w:p>
    <w:p w:rsidR="006F090E" w:rsidRPr="00ED6688" w:rsidRDefault="006F090E" w:rsidP="00C00311">
      <w:pPr>
        <w:tabs>
          <w:tab w:val="left" w:pos="1843"/>
        </w:tabs>
        <w:spacing w:line="360" w:lineRule="auto"/>
        <w:jc w:val="center"/>
        <w:rPr>
          <w:rFonts w:cs="Times New Roman"/>
          <w:b/>
          <w:caps/>
          <w:sz w:val="32"/>
          <w:szCs w:val="32"/>
        </w:rPr>
      </w:pPr>
      <w:r w:rsidRPr="00ED6688">
        <w:rPr>
          <w:rFonts w:cs="Times New Roman"/>
          <w:b/>
          <w:caps/>
          <w:sz w:val="32"/>
          <w:szCs w:val="32"/>
        </w:rPr>
        <w:t>ОКТЯБРЬСКИЙ РАЙОН</w:t>
      </w:r>
    </w:p>
    <w:p w:rsidR="006F090E" w:rsidRPr="00ED6688" w:rsidRDefault="006F090E" w:rsidP="00D14CAB">
      <w:pPr>
        <w:tabs>
          <w:tab w:val="left" w:pos="1843"/>
        </w:tabs>
        <w:jc w:val="center"/>
        <w:rPr>
          <w:rFonts w:cs="Times New Roman"/>
          <w:b/>
          <w:sz w:val="28"/>
          <w:szCs w:val="28"/>
        </w:rPr>
      </w:pPr>
      <w:r w:rsidRPr="00ED6688">
        <w:rPr>
          <w:rFonts w:cs="Times New Roman"/>
          <w:b/>
          <w:sz w:val="28"/>
          <w:szCs w:val="28"/>
        </w:rPr>
        <w:t>Муниципальное образование «Коммунарское сельское поселение»</w:t>
      </w:r>
    </w:p>
    <w:p w:rsidR="006F090E" w:rsidRPr="00ED6688" w:rsidRDefault="006F090E" w:rsidP="00D14CAB">
      <w:pPr>
        <w:tabs>
          <w:tab w:val="left" w:pos="1843"/>
        </w:tabs>
        <w:jc w:val="center"/>
        <w:rPr>
          <w:rFonts w:ascii="Georgia" w:hAnsi="Georgia" w:cs="Times New Roman"/>
          <w:b/>
          <w:sz w:val="28"/>
          <w:szCs w:val="28"/>
        </w:rPr>
      </w:pPr>
      <w:r w:rsidRPr="00ED6688">
        <w:rPr>
          <w:rFonts w:cs="Times New Roman"/>
          <w:b/>
          <w:sz w:val="28"/>
          <w:szCs w:val="28"/>
        </w:rPr>
        <w:t>Администрация Коммунарского сельского поселения</w:t>
      </w:r>
      <w:r w:rsidRPr="00ED6688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6F090E" w:rsidRPr="00ED6688" w:rsidRDefault="006F090E" w:rsidP="00D14CAB">
      <w:pPr>
        <w:tabs>
          <w:tab w:val="left" w:pos="1843"/>
        </w:tabs>
        <w:jc w:val="center"/>
        <w:rPr>
          <w:rFonts w:cs="Times New Roman"/>
          <w:sz w:val="28"/>
          <w:szCs w:val="28"/>
        </w:rPr>
      </w:pPr>
    </w:p>
    <w:p w:rsidR="006F090E" w:rsidRPr="00ED6688" w:rsidRDefault="006F090E" w:rsidP="00D14CAB">
      <w:pPr>
        <w:tabs>
          <w:tab w:val="left" w:pos="1843"/>
        </w:tabs>
        <w:jc w:val="center"/>
        <w:rPr>
          <w:rFonts w:cs="Times New Roman"/>
          <w:b/>
          <w:caps/>
          <w:sz w:val="46"/>
          <w:szCs w:val="46"/>
        </w:rPr>
      </w:pPr>
      <w:r w:rsidRPr="00ED6688">
        <w:rPr>
          <w:rFonts w:cs="Times New Roman"/>
          <w:b/>
          <w:caps/>
          <w:sz w:val="46"/>
          <w:szCs w:val="46"/>
        </w:rPr>
        <w:t>ПОСТАНОВЛЕНИЕ</w:t>
      </w:r>
    </w:p>
    <w:p w:rsidR="006F090E" w:rsidRDefault="006F090E" w:rsidP="002C6EEB">
      <w:pPr>
        <w:tabs>
          <w:tab w:val="left" w:pos="2360"/>
        </w:tabs>
        <w:jc w:val="center"/>
        <w:rPr>
          <w:sz w:val="28"/>
          <w:szCs w:val="28"/>
        </w:rPr>
      </w:pPr>
    </w:p>
    <w:p w:rsidR="006F090E" w:rsidRDefault="006F090E" w:rsidP="002C6EEB">
      <w:pPr>
        <w:tabs>
          <w:tab w:val="left" w:pos="2360"/>
        </w:tabs>
        <w:rPr>
          <w:sz w:val="28"/>
          <w:szCs w:val="28"/>
        </w:rPr>
      </w:pPr>
      <w:smartTag w:uri="urn:schemas-microsoft-com:office:smarttags" w:element="date">
        <w:smartTagPr>
          <w:attr w:name="Year" w:val="2022"/>
          <w:attr w:name="Day" w:val="21"/>
          <w:attr w:name="Month" w:val="04"/>
          <w:attr w:name="ls" w:val="trans"/>
        </w:smartTagPr>
        <w:r>
          <w:rPr>
            <w:sz w:val="28"/>
            <w:szCs w:val="28"/>
          </w:rPr>
          <w:t>21.04.2022</w:t>
        </w:r>
      </w:smartTag>
      <w:r>
        <w:rPr>
          <w:sz w:val="28"/>
          <w:szCs w:val="28"/>
        </w:rPr>
        <w:t xml:space="preserve">                                          №  49        </w:t>
      </w:r>
      <w:bookmarkStart w:id="0" w:name="_GoBack"/>
      <w:bookmarkEnd w:id="0"/>
      <w:r>
        <w:rPr>
          <w:sz w:val="28"/>
          <w:szCs w:val="28"/>
        </w:rPr>
        <w:t xml:space="preserve">                         п. Новосветловский</w:t>
      </w:r>
    </w:p>
    <w:p w:rsidR="006F090E" w:rsidRDefault="006F090E" w:rsidP="002C6EEB">
      <w:pPr>
        <w:rPr>
          <w:kern w:val="2"/>
          <w:sz w:val="28"/>
          <w:szCs w:val="28"/>
        </w:rPr>
      </w:pPr>
    </w:p>
    <w:p w:rsidR="006F090E" w:rsidRDefault="006F090E" w:rsidP="002C6EEB">
      <w:pPr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от </w:t>
      </w:r>
      <w:smartTag w:uri="urn:schemas-microsoft-com:office:smarttags" w:element="date">
        <w:smartTagPr>
          <w:attr w:name="Year" w:val="2021"/>
          <w:attr w:name="Day" w:val="29"/>
          <w:attr w:name="Month" w:val="12"/>
          <w:attr w:name="ls" w:val="trans"/>
        </w:smartTagPr>
        <w:r>
          <w:rPr>
            <w:sz w:val="28"/>
            <w:szCs w:val="28"/>
          </w:rPr>
          <w:t>29.12.2021</w:t>
        </w:r>
      </w:smartTag>
      <w:r>
        <w:rPr>
          <w:sz w:val="28"/>
          <w:szCs w:val="28"/>
        </w:rPr>
        <w:t xml:space="preserve"> № 64 «Об утверждении расчета финансового обеспечения выполнения муниципального задания муниципальным учреждениям Коммунарского сельского поселения на 2022 год и на плановый период 2023-2024 годов»</w:t>
      </w:r>
    </w:p>
    <w:p w:rsidR="006F090E" w:rsidRDefault="006F090E" w:rsidP="002C6EEB">
      <w:pPr>
        <w:rPr>
          <w:sz w:val="28"/>
          <w:szCs w:val="28"/>
        </w:rPr>
      </w:pPr>
    </w:p>
    <w:p w:rsidR="006F090E" w:rsidRDefault="006F090E" w:rsidP="002C6E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постановления Администрации Коммунарского </w:t>
      </w:r>
      <w:r>
        <w:rPr>
          <w:kern w:val="2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№ 401 от </w:t>
      </w:r>
      <w:smartTag w:uri="urn:schemas-microsoft-com:office:smarttags" w:element="date">
        <w:smartTagPr>
          <w:attr w:name="Year" w:val="2015"/>
          <w:attr w:name="Day" w:val="19"/>
          <w:attr w:name="Month" w:val="10"/>
          <w:attr w:name="ls" w:val="trans"/>
        </w:smartTagPr>
        <w:r>
          <w:rPr>
            <w:sz w:val="28"/>
            <w:szCs w:val="28"/>
          </w:rPr>
          <w:t>19.10.2015</w:t>
        </w:r>
      </w:smartTag>
      <w:r>
        <w:rPr>
          <w:sz w:val="28"/>
          <w:szCs w:val="28"/>
        </w:rPr>
        <w:t xml:space="preserve"> г. «О порядке формирования муниципального задания на оказание муниципальных услуг (выполнение работ) в отношении муниципальных учреждений Коммунарского сельского поселения и финансового обеспечения выполнения муниципального задания»</w:t>
      </w:r>
    </w:p>
    <w:p w:rsidR="006F090E" w:rsidRDefault="006F090E" w:rsidP="002C6EEB">
      <w:pPr>
        <w:jc w:val="center"/>
        <w:rPr>
          <w:sz w:val="28"/>
          <w:szCs w:val="28"/>
        </w:rPr>
      </w:pPr>
    </w:p>
    <w:p w:rsidR="006F090E" w:rsidRDefault="006F090E" w:rsidP="002C6E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F090E" w:rsidRDefault="006F090E" w:rsidP="002C6EEB">
      <w:pPr>
        <w:jc w:val="both"/>
        <w:rPr>
          <w:sz w:val="28"/>
          <w:szCs w:val="28"/>
        </w:rPr>
      </w:pPr>
    </w:p>
    <w:p w:rsidR="006F090E" w:rsidRPr="00C00311" w:rsidRDefault="006F090E" w:rsidP="00C00311">
      <w:pPr>
        <w:pStyle w:val="ListParagraph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C00311">
        <w:rPr>
          <w:sz w:val="28"/>
          <w:szCs w:val="28"/>
        </w:rPr>
        <w:t xml:space="preserve">Внести изменения в постановление от </w:t>
      </w:r>
      <w:smartTag w:uri="urn:schemas-microsoft-com:office:smarttags" w:element="date">
        <w:smartTagPr>
          <w:attr w:name="Year" w:val="2021"/>
          <w:attr w:name="Day" w:val="29"/>
          <w:attr w:name="Month" w:val="12"/>
          <w:attr w:name="ls" w:val="trans"/>
        </w:smartTagPr>
        <w:r w:rsidRPr="00C00311">
          <w:rPr>
            <w:sz w:val="28"/>
            <w:szCs w:val="28"/>
          </w:rPr>
          <w:t>29.12.2021</w:t>
        </w:r>
      </w:smartTag>
      <w:r w:rsidRPr="00C00311">
        <w:rPr>
          <w:sz w:val="28"/>
          <w:szCs w:val="28"/>
        </w:rPr>
        <w:t xml:space="preserve"> № 64 «Об утверждении расчета финансового обеспечения выполнения муниципального задания муниципальным учреждениям Коммунарского сельского поселения на 2022 год и на плановый период 2023-2024 годов»</w:t>
      </w:r>
      <w:r>
        <w:rPr>
          <w:sz w:val="28"/>
          <w:szCs w:val="28"/>
        </w:rPr>
        <w:t xml:space="preserve">, изложив приложение 1 в новой редакции. </w:t>
      </w:r>
    </w:p>
    <w:p w:rsidR="006F090E" w:rsidRDefault="006F090E" w:rsidP="002C6EE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начальника финансово-экономической службы Администрации Коммунарского сельского поселения Ивченко Т.В.</w:t>
      </w:r>
    </w:p>
    <w:p w:rsidR="006F090E" w:rsidRDefault="006F090E" w:rsidP="002C6EEB">
      <w:pPr>
        <w:jc w:val="both"/>
        <w:rPr>
          <w:sz w:val="28"/>
          <w:szCs w:val="28"/>
        </w:rPr>
      </w:pPr>
    </w:p>
    <w:p w:rsidR="006F090E" w:rsidRDefault="006F090E" w:rsidP="002C6EE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Глава Администрации Коммунарского</w:t>
      </w:r>
    </w:p>
    <w:p w:rsidR="006F090E" w:rsidRDefault="006F090E" w:rsidP="002C6EEB">
      <w:pPr>
        <w:jc w:val="both"/>
        <w:rPr>
          <w:color w:val="FF0000"/>
          <w:kern w:val="2"/>
          <w:sz w:val="28"/>
          <w:szCs w:val="28"/>
        </w:rPr>
      </w:pPr>
      <w:r>
        <w:rPr>
          <w:kern w:val="2"/>
          <w:sz w:val="28"/>
          <w:szCs w:val="28"/>
        </w:rPr>
        <w:t>сельского поселения                                                                           О.В. Безрукавая</w:t>
      </w:r>
    </w:p>
    <w:p w:rsidR="006F090E" w:rsidRDefault="006F090E" w:rsidP="002C6EEB">
      <w:pPr>
        <w:sectPr w:rsidR="006F090E" w:rsidSect="00AB0D43">
          <w:pgSz w:w="11906" w:h="16838"/>
          <w:pgMar w:top="567" w:right="849" w:bottom="567" w:left="1418" w:header="720" w:footer="720" w:gutter="0"/>
          <w:cols w:space="720"/>
        </w:sectPr>
      </w:pPr>
    </w:p>
    <w:p w:rsidR="006F090E" w:rsidRPr="00A97B18" w:rsidRDefault="006F090E" w:rsidP="006B2B5E">
      <w:pPr>
        <w:pStyle w:val="Heading2"/>
        <w:jc w:val="right"/>
        <w:rPr>
          <w:sz w:val="22"/>
          <w:szCs w:val="22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Pr="00A97B18">
        <w:rPr>
          <w:sz w:val="22"/>
          <w:szCs w:val="22"/>
          <w:lang w:val="ru-RU"/>
        </w:rPr>
        <w:t xml:space="preserve">Приложение №1 </w:t>
      </w:r>
    </w:p>
    <w:p w:rsidR="006F090E" w:rsidRPr="00A97B18" w:rsidRDefault="006F090E" w:rsidP="006B2B5E">
      <w:pPr>
        <w:pStyle w:val="Heading2"/>
        <w:jc w:val="right"/>
        <w:rPr>
          <w:sz w:val="22"/>
          <w:szCs w:val="22"/>
          <w:lang w:val="ru-RU"/>
        </w:rPr>
      </w:pPr>
      <w:r w:rsidRPr="00A97B18">
        <w:rPr>
          <w:sz w:val="22"/>
          <w:szCs w:val="22"/>
          <w:lang w:val="ru-RU"/>
        </w:rPr>
        <w:t xml:space="preserve">к постановлению </w:t>
      </w:r>
    </w:p>
    <w:p w:rsidR="006F090E" w:rsidRPr="00A97B18" w:rsidRDefault="006F090E" w:rsidP="006B2B5E">
      <w:pPr>
        <w:pStyle w:val="Heading2"/>
        <w:jc w:val="right"/>
        <w:rPr>
          <w:sz w:val="22"/>
          <w:szCs w:val="22"/>
          <w:lang w:val="ru-RU"/>
        </w:rPr>
      </w:pPr>
      <w:r w:rsidRPr="00A97B18">
        <w:rPr>
          <w:sz w:val="22"/>
          <w:szCs w:val="22"/>
          <w:lang w:val="ru-RU"/>
        </w:rPr>
        <w:t xml:space="preserve">№ 49 от </w:t>
      </w:r>
      <w:smartTag w:uri="urn:schemas-microsoft-com:office:smarttags" w:element="date">
        <w:smartTagPr>
          <w:attr w:name="Year" w:val="2022"/>
          <w:attr w:name="Day" w:val="21"/>
          <w:attr w:name="Month" w:val="04"/>
          <w:attr w:name="ls" w:val="trans"/>
        </w:smartTagPr>
        <w:r w:rsidRPr="00A97B18">
          <w:rPr>
            <w:sz w:val="22"/>
            <w:szCs w:val="22"/>
            <w:lang w:val="ru-RU"/>
          </w:rPr>
          <w:t>21.04.2022</w:t>
        </w:r>
      </w:smartTag>
      <w:r w:rsidRPr="00A97B18">
        <w:rPr>
          <w:sz w:val="22"/>
          <w:szCs w:val="22"/>
          <w:lang w:val="ru-RU"/>
        </w:rPr>
        <w:t xml:space="preserve"> г.</w:t>
      </w:r>
    </w:p>
    <w:p w:rsidR="006F090E" w:rsidRPr="00437350" w:rsidRDefault="006F090E" w:rsidP="006B2B5E">
      <w:pPr>
        <w:autoSpaceDE w:val="0"/>
        <w:autoSpaceDN w:val="0"/>
        <w:adjustRightInd w:val="0"/>
        <w:spacing w:line="235" w:lineRule="auto"/>
        <w:jc w:val="center"/>
        <w:rPr>
          <w:rFonts w:cs="Times New Roman"/>
          <w:color w:val="FF0000"/>
          <w:kern w:val="2"/>
          <w:sz w:val="28"/>
          <w:szCs w:val="28"/>
          <w:lang w:eastAsia="ru-RU"/>
        </w:rPr>
      </w:pPr>
    </w:p>
    <w:p w:rsidR="006F090E" w:rsidRDefault="006F090E" w:rsidP="00C00311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</w:t>
      </w:r>
    </w:p>
    <w:p w:rsidR="006F090E" w:rsidRDefault="006F090E" w:rsidP="00C00311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выполнения муниципального задания на </w:t>
      </w:r>
      <w:r w:rsidRPr="00A97B1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</w:t>
      </w:r>
    </w:p>
    <w:p w:rsidR="006F090E" w:rsidRDefault="006F090E" w:rsidP="00C00311">
      <w:pPr>
        <w:widowControl w:val="0"/>
        <w:jc w:val="center"/>
        <w:outlineLvl w:val="1"/>
        <w:rPr>
          <w:sz w:val="28"/>
          <w:szCs w:val="28"/>
        </w:rPr>
      </w:pP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bookmarkStart w:id="1" w:name="P99"/>
      <w:bookmarkEnd w:id="1"/>
      <w:r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6F090E" w:rsidRDefault="006F090E" w:rsidP="00A97B1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</w:t>
      </w:r>
      <w:bookmarkStart w:id="2" w:name="P103"/>
      <w:bookmarkEnd w:id="2"/>
      <w:r>
        <w:rPr>
          <w:sz w:val="28"/>
          <w:szCs w:val="28"/>
        </w:rPr>
        <w:t>:</w:t>
      </w:r>
    </w:p>
    <w:p w:rsidR="006F090E" w:rsidRDefault="006F090E" w:rsidP="00C00311">
      <w:pPr>
        <w:widowControl w:val="0"/>
        <w:spacing w:before="120"/>
        <w:jc w:val="center"/>
        <w:rPr>
          <w:sz w:val="28"/>
          <w:szCs w:val="28"/>
        </w:rPr>
      </w:pPr>
      <w:r w:rsidRPr="00077584">
        <w:rPr>
          <w:sz w:val="24"/>
          <w:szCs w:val="24"/>
        </w:rPr>
        <w:fldChar w:fldCharType="begin"/>
      </w:r>
      <w:r w:rsidRPr="00077584">
        <w:rPr>
          <w:sz w:val="24"/>
          <w:szCs w:val="24"/>
        </w:rPr>
        <w:instrText xml:space="preserve"> QUOTE </w:instrText>
      </w:r>
      <w:r w:rsidRPr="00D828E9">
        <w:rPr>
          <w:position w:val="-9"/>
          <w:sz w:val="24"/>
          <w:szCs w:val="24"/>
        </w:rPr>
        <w:pict>
          <v:shape id="_x0000_i1025" type="#_x0000_t75" style="width:415.5pt;height:19.5pt" equationxml="&lt;">
            <v:imagedata r:id="rId6" o:title="" chromakey="white"/>
          </v:shape>
        </w:pict>
      </w:r>
      <w:r w:rsidRPr="00077584">
        <w:rPr>
          <w:sz w:val="24"/>
          <w:szCs w:val="24"/>
        </w:rPr>
        <w:instrText xml:space="preserve"> </w:instrText>
      </w:r>
      <w:r w:rsidRPr="00077584">
        <w:rPr>
          <w:sz w:val="24"/>
          <w:szCs w:val="24"/>
        </w:rPr>
        <w:fldChar w:fldCharType="separate"/>
      </w:r>
      <w:r w:rsidRPr="00D828E9">
        <w:rPr>
          <w:position w:val="-9"/>
          <w:sz w:val="24"/>
          <w:szCs w:val="24"/>
        </w:rPr>
        <w:pict>
          <v:shape id="_x0000_i1026" type="#_x0000_t75" style="width:415.5pt;height:19.5pt" equationxml="&lt;">
            <v:imagedata r:id="rId6" o:title="" chromakey="white"/>
          </v:shape>
        </w:pict>
      </w:r>
      <w:r w:rsidRPr="00077584">
        <w:rPr>
          <w:sz w:val="24"/>
          <w:szCs w:val="24"/>
        </w:rPr>
        <w:fldChar w:fldCharType="end"/>
      </w:r>
      <w:r>
        <w:rPr>
          <w:sz w:val="28"/>
          <w:szCs w:val="28"/>
        </w:rPr>
        <w:t>,</w:t>
      </w:r>
    </w:p>
    <w:p w:rsidR="006F090E" w:rsidRDefault="006F090E" w:rsidP="00A97B18">
      <w:pPr>
        <w:widowControl w:val="0"/>
        <w:spacing w:before="12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 w:rsidRPr="00C00311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5 054 489,00+ 3 369 811,00</w:t>
      </w:r>
      <w:r>
        <w:rPr>
          <w:sz w:val="28"/>
          <w:szCs w:val="28"/>
        </w:rPr>
        <w:t xml:space="preserve">+ </w:t>
      </w:r>
      <w:r w:rsidRPr="00E16C28">
        <w:rPr>
          <w:b/>
          <w:sz w:val="28"/>
          <w:szCs w:val="28"/>
        </w:rPr>
        <w:t>30 800,00</w:t>
      </w:r>
      <w:r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8 455 100</w:t>
      </w:r>
      <w:r w:rsidRPr="001E70B9">
        <w:rPr>
          <w:b/>
          <w:sz w:val="28"/>
          <w:szCs w:val="28"/>
        </w:rPr>
        <w:t>,00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6F090E" w:rsidRDefault="006F090E" w:rsidP="00A97B1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1усл.=5054</w:t>
      </w:r>
      <w:r w:rsidRPr="00FA4DD2">
        <w:rPr>
          <w:sz w:val="28"/>
          <w:szCs w:val="28"/>
        </w:rPr>
        <w:t>489,00</w:t>
      </w:r>
      <w:r>
        <w:rPr>
          <w:sz w:val="28"/>
          <w:szCs w:val="28"/>
        </w:rPr>
        <w:t>/660 = 7 658,3167     2 усл.= 3369</w:t>
      </w:r>
      <w:r w:rsidRPr="00FA4DD2">
        <w:rPr>
          <w:sz w:val="28"/>
          <w:szCs w:val="28"/>
        </w:rPr>
        <w:t>811,00</w:t>
      </w:r>
      <w:r>
        <w:rPr>
          <w:sz w:val="28"/>
          <w:szCs w:val="28"/>
        </w:rPr>
        <w:t>/911 = 3 699,0241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6F090E" w:rsidRDefault="006F090E" w:rsidP="00A97B1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1усл.= 660       2 усл.= 911, 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Nw – нормативные затраты на выполнение w-й работы, установленной муниципальным заданием;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6F090E" w:rsidRDefault="006F090E" w:rsidP="00C00311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6F090E" w:rsidRDefault="006F090E" w:rsidP="00A97B18">
      <w:pPr>
        <w:widowControl w:val="0"/>
        <w:ind w:firstLine="709"/>
        <w:jc w:val="both"/>
        <w:rPr>
          <w:sz w:val="28"/>
          <w:szCs w:val="28"/>
        </w:rPr>
      </w:pPr>
      <w:bookmarkStart w:id="3" w:name="P111"/>
      <w:bookmarkEnd w:id="3"/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6F090E" w:rsidRPr="00070A41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</w:t>
      </w:r>
      <w:smartTag w:uri="urn:schemas-microsoft-com:office:smarttags" w:element="date">
        <w:smartTagPr>
          <w:attr w:name="Year" w:val="2014"/>
          <w:attr w:name="Day" w:val="24"/>
          <w:attr w:name="Month" w:val="11"/>
          <w:attr w:name="ls" w:val="trans"/>
        </w:smartTagPr>
        <w:r>
          <w:rPr>
            <w:sz w:val="28"/>
            <w:szCs w:val="28"/>
          </w:rPr>
          <w:t>24.11.2014</w:t>
        </w:r>
      </w:smartTag>
      <w:r>
        <w:rPr>
          <w:sz w:val="28"/>
          <w:szCs w:val="28"/>
        </w:rPr>
        <w:t xml:space="preserve">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</w:t>
      </w:r>
      <w:smartTag w:uri="urn:schemas-microsoft-com:office:smarttags" w:element="date">
        <w:smartTagPr>
          <w:attr w:name="Year" w:val="2014"/>
          <w:attr w:name="Day" w:val="01"/>
          <w:attr w:name="Month" w:val="12"/>
          <w:attr w:name="ls" w:val="trans"/>
        </w:smartTagPr>
        <w:r>
          <w:rPr>
            <w:sz w:val="28"/>
            <w:szCs w:val="28"/>
          </w:rPr>
          <w:t>01.12.2014</w:t>
        </w:r>
      </w:smartTag>
      <w:r>
        <w:rPr>
          <w:sz w:val="28"/>
          <w:szCs w:val="28"/>
        </w:rPr>
        <w:t xml:space="preserve"> № 1285 «О расчете подушевых нормативов финансирования социальных услуг»: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2516">
        <w:rPr>
          <w:sz w:val="28"/>
          <w:szCs w:val="28"/>
        </w:rPr>
        <w:t>. Подушевой норматив финансирования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43" o:spid="_x0000_i1027" type="#_x0000_t75" style="width:42pt;height:27.75pt;visibility:visible">
            <v:imagedata r:id="rId7" o:title=""/>
          </v:shape>
        </w:pict>
      </w:r>
      <w:r w:rsidRPr="00DF2516">
        <w:rPr>
          <w:sz w:val="28"/>
          <w:szCs w:val="28"/>
        </w:rPr>
        <w:t>) рассчитывается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42" o:spid="_x0000_i1028" type="#_x0000_t75" style="width:133.5pt;height:27.75pt;visibility:visible">
            <v:imagedata r:id="rId8" o:title=""/>
          </v:shape>
        </w:pict>
      </w:r>
      <w:r w:rsidRPr="00DF2516">
        <w:rPr>
          <w:sz w:val="28"/>
          <w:szCs w:val="28"/>
        </w:rPr>
        <w:t>,</w:t>
      </w:r>
    </w:p>
    <w:p w:rsidR="006F090E" w:rsidRDefault="006F090E" w:rsidP="00C00311">
      <w:pPr>
        <w:jc w:val="center"/>
        <w:rPr>
          <w:sz w:val="28"/>
          <w:szCs w:val="28"/>
        </w:rPr>
      </w:pPr>
      <w:r>
        <w:rPr>
          <w:sz w:val="28"/>
          <w:szCs w:val="28"/>
        </w:rPr>
        <w:t>1усл.=</w:t>
      </w:r>
      <w:r w:rsidRPr="00F20984">
        <w:rPr>
          <w:b/>
          <w:sz w:val="28"/>
          <w:szCs w:val="28"/>
        </w:rPr>
        <w:t xml:space="preserve"> </w:t>
      </w:r>
      <w:r w:rsidRPr="00F2098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F20984">
        <w:rPr>
          <w:sz w:val="28"/>
          <w:szCs w:val="28"/>
        </w:rPr>
        <w:t>358 816,00</w:t>
      </w:r>
      <w:r>
        <w:rPr>
          <w:sz w:val="28"/>
          <w:szCs w:val="28"/>
        </w:rPr>
        <w:t xml:space="preserve">+ </w:t>
      </w:r>
      <w:r w:rsidRPr="004B5A7E">
        <w:rPr>
          <w:sz w:val="28"/>
          <w:szCs w:val="28"/>
        </w:rPr>
        <w:t>2 695 673,00</w:t>
      </w:r>
      <w:r w:rsidRPr="00E16C28">
        <w:rPr>
          <w:b/>
          <w:sz w:val="28"/>
          <w:szCs w:val="28"/>
        </w:rPr>
        <w:t xml:space="preserve">= </w:t>
      </w:r>
      <w:r>
        <w:rPr>
          <w:b/>
          <w:sz w:val="28"/>
          <w:szCs w:val="28"/>
        </w:rPr>
        <w:t xml:space="preserve">5 054 489,00 </w:t>
      </w:r>
      <w:r>
        <w:rPr>
          <w:sz w:val="28"/>
          <w:szCs w:val="28"/>
        </w:rPr>
        <w:t>,</w:t>
      </w:r>
    </w:p>
    <w:p w:rsidR="006F090E" w:rsidRPr="00DF2516" w:rsidRDefault="006F090E" w:rsidP="00A97B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2усл.= </w:t>
      </w:r>
      <w:r w:rsidRPr="00F20984">
        <w:rPr>
          <w:sz w:val="28"/>
          <w:szCs w:val="28"/>
        </w:rPr>
        <w:t>1 572 695,69</w:t>
      </w:r>
      <w:r>
        <w:rPr>
          <w:sz w:val="28"/>
          <w:szCs w:val="28"/>
        </w:rPr>
        <w:t xml:space="preserve">+ </w:t>
      </w:r>
      <w:r w:rsidRPr="004B5A7E">
        <w:rPr>
          <w:sz w:val="28"/>
          <w:szCs w:val="28"/>
        </w:rPr>
        <w:t>1 797 115,31</w:t>
      </w:r>
      <w:r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3 369 811,00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>
        <w:rPr>
          <w:sz w:val="28"/>
          <w:szCs w:val="28"/>
        </w:rPr>
        <w:t xml:space="preserve"> 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41" o:spid="_x0000_i1029" type="#_x0000_t75" style="width:28.5pt;height:27.75pt;visibility:visible">
            <v:imagedata r:id="rId9" o:title=""/>
          </v:shape>
        </w:pict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40" o:spid="_x0000_i1030" type="#_x0000_t75" style="width:36.75pt;height:25.5pt;visibility:visible">
            <v:imagedata r:id="rId10" o:title=""/>
          </v:shape>
        </w:pict>
      </w:r>
      <w:r w:rsidRPr="00DF2516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2516">
        <w:rPr>
          <w:sz w:val="28"/>
          <w:szCs w:val="28"/>
        </w:rPr>
        <w:t>. Величина прямых расходов на предоставление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39" o:spid="_x0000_i1031" type="#_x0000_t75" style="width:28.5pt;height:27.75pt;visibility:visible">
            <v:imagedata r:id="rId11" o:title=""/>
          </v:shape>
        </w:pict>
      </w:r>
      <w:r w:rsidRPr="00DF2516">
        <w:rPr>
          <w:sz w:val="28"/>
          <w:szCs w:val="28"/>
        </w:rPr>
        <w:t xml:space="preserve">) рассчитывается исходя из величины (в среднем по субъекту Российской Федерации) указанных </w:t>
      </w:r>
      <w:r>
        <w:rPr>
          <w:sz w:val="28"/>
          <w:szCs w:val="28"/>
        </w:rPr>
        <w:t>в пункте 5</w:t>
      </w:r>
      <w:r w:rsidRPr="00DF2516">
        <w:rPr>
          <w:sz w:val="28"/>
          <w:szCs w:val="28"/>
        </w:rPr>
        <w:t xml:space="preserve">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38" o:spid="_x0000_i1032" type="#_x0000_t75" style="width:219.75pt;height:27.75pt;visibility:visible">
            <v:imagedata r:id="rId12" o:title=""/>
          </v:shape>
        </w:pict>
      </w:r>
      <w:r w:rsidRPr="00DF2516">
        <w:rPr>
          <w:sz w:val="28"/>
          <w:szCs w:val="28"/>
        </w:rPr>
        <w:t>,</w:t>
      </w:r>
    </w:p>
    <w:p w:rsidR="006F090E" w:rsidRDefault="006F090E" w:rsidP="00C003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1усл.= 833040,00+ 251580,00+ </w:t>
      </w:r>
      <w:r w:rsidRPr="00F20984">
        <w:rPr>
          <w:sz w:val="28"/>
          <w:szCs w:val="28"/>
        </w:rPr>
        <w:t>1274196</w:t>
      </w:r>
      <w:r>
        <w:rPr>
          <w:sz w:val="28"/>
          <w:szCs w:val="28"/>
        </w:rPr>
        <w:t xml:space="preserve">,00= </w:t>
      </w:r>
      <w:r>
        <w:rPr>
          <w:b/>
          <w:sz w:val="28"/>
          <w:szCs w:val="28"/>
        </w:rPr>
        <w:t>2 358 816</w:t>
      </w:r>
      <w:r w:rsidRPr="003E1D24">
        <w:rPr>
          <w:b/>
          <w:sz w:val="28"/>
          <w:szCs w:val="28"/>
        </w:rPr>
        <w:t>,00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,</w:t>
      </w:r>
    </w:p>
    <w:p w:rsidR="006F090E" w:rsidRPr="00DF2516" w:rsidRDefault="006F090E" w:rsidP="00A97B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2усл.= 555360,00+ 167720,00+ </w:t>
      </w:r>
      <w:r w:rsidRPr="00F20984">
        <w:rPr>
          <w:sz w:val="28"/>
          <w:szCs w:val="28"/>
        </w:rPr>
        <w:t>849615,69</w:t>
      </w:r>
      <w:r>
        <w:rPr>
          <w:sz w:val="28"/>
          <w:szCs w:val="28"/>
        </w:rPr>
        <w:t xml:space="preserve">= </w:t>
      </w:r>
      <w:r w:rsidRPr="003E1D2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572 695,69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37" o:spid="_x0000_i1033" type="#_x0000_t75" style="width:29.25pt;height:25.5pt;visibility:visible">
            <v:imagedata r:id="rId13" o:title=""/>
          </v:shape>
        </w:pict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6F090E" w:rsidRPr="00DF2516" w:rsidRDefault="006F090E" w:rsidP="00A97B18">
      <w:pPr>
        <w:ind w:firstLine="539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36" o:spid="_x0000_i1034" type="#_x0000_t75" style="width:21pt;height:25.5pt;visibility:visible">
            <v:imagedata r:id="rId14" o:title=""/>
          </v:shape>
        </w:pict>
      </w:r>
      <w:r w:rsidRPr="00DF2516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35" o:spid="_x0000_i1035" type="#_x0000_t75" style="width:47.25pt;height:27.75pt;visibility:visible">
            <v:imagedata r:id="rId15" o:title=""/>
          </v:shape>
        </w:pict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34" o:spid="_x0000_i1036" type="#_x0000_t75" style="width:33.75pt;height:27.75pt;visibility:visible">
            <v:imagedata r:id="rId16" o:title=""/>
          </v:shape>
        </w:pict>
      </w:r>
      <w:r w:rsidRPr="00DF2516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2516">
        <w:rPr>
          <w:sz w:val="28"/>
          <w:szCs w:val="28"/>
        </w:rPr>
        <w:t>. Величина косвенных расходов на предоставление i-й социальной услуги (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33" o:spid="_x0000_i1037" type="#_x0000_t75" style="width:36.75pt;height:25.5pt;visibility:visible">
            <v:imagedata r:id="rId17" o:title=""/>
          </v:shape>
        </w:pict>
      </w:r>
      <w:r w:rsidRPr="00DF2516">
        <w:rPr>
          <w:sz w:val="28"/>
          <w:szCs w:val="28"/>
        </w:rPr>
        <w:t>) рассчитывается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32" o:spid="_x0000_i1038" type="#_x0000_t75" style="width:133.5pt;height:27.75pt;visibility:visible">
            <v:imagedata r:id="rId18" o:title=""/>
          </v:shape>
        </w:pict>
      </w:r>
      <w:r w:rsidRPr="00DF2516">
        <w:rPr>
          <w:sz w:val="28"/>
          <w:szCs w:val="28"/>
        </w:rPr>
        <w:t>,</w:t>
      </w:r>
    </w:p>
    <w:p w:rsidR="006F090E" w:rsidRPr="00DF2516" w:rsidRDefault="006F090E" w:rsidP="00A97B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1усл.= 4492788,31* 0,6= </w:t>
      </w:r>
      <w:r>
        <w:rPr>
          <w:b/>
          <w:sz w:val="28"/>
          <w:szCs w:val="28"/>
        </w:rPr>
        <w:t xml:space="preserve">2 695 673,00 </w:t>
      </w:r>
      <w:r>
        <w:rPr>
          <w:sz w:val="28"/>
          <w:szCs w:val="28"/>
        </w:rPr>
        <w:t xml:space="preserve">,      2усл.= 4492788,31* 0,4= </w:t>
      </w:r>
      <w:r>
        <w:rPr>
          <w:b/>
          <w:sz w:val="28"/>
          <w:szCs w:val="28"/>
        </w:rPr>
        <w:t>1 797 115,31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31" o:spid="_x0000_i1039" type="#_x0000_t75" style="width:33.75pt;height:25.5pt;visibility:visible">
            <v:imagedata r:id="rId19" o:title=""/>
          </v:shape>
        </w:pict>
      </w:r>
      <w:r w:rsidRPr="00DF2516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30" o:spid="_x0000_i1040" type="#_x0000_t75" style="width:29.25pt;height:27.75pt;visibility:visible">
            <v:imagedata r:id="rId20" o:title=""/>
          </v:shape>
        </w:pict>
      </w:r>
      <w:r w:rsidRPr="00DF2516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2516">
        <w:rPr>
          <w:sz w:val="28"/>
          <w:szCs w:val="28"/>
        </w:rPr>
        <w:t>. Величина косвенных расходов, включаемых в себестоимость социальных услуг (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29" o:spid="_x0000_i1041" type="#_x0000_t75" style="width:33.75pt;height:25.5pt;visibility:visible">
            <v:imagedata r:id="rId21" o:title=""/>
          </v:shape>
        </w:pict>
      </w:r>
      <w:r w:rsidRPr="00DF2516">
        <w:rPr>
          <w:sz w:val="28"/>
          <w:szCs w:val="28"/>
        </w:rPr>
        <w:t>), рассчитывается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28" o:spid="_x0000_i1042" type="#_x0000_t75" style="width:186pt;height:27.75pt;visibility:visible">
            <v:imagedata r:id="rId22" o:title=""/>
          </v:shape>
        </w:pict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=</w:t>
      </w:r>
    </w:p>
    <w:p w:rsidR="006F090E" w:rsidRPr="00DF2516" w:rsidRDefault="006F090E" w:rsidP="00A97B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1586700,00+ 479200,00+ 2426888,31= </w:t>
      </w:r>
      <w:r>
        <w:rPr>
          <w:b/>
          <w:sz w:val="28"/>
          <w:szCs w:val="28"/>
        </w:rPr>
        <w:t>4 492 788,31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>
        <w:rPr>
          <w:sz w:val="28"/>
          <w:szCs w:val="28"/>
        </w:rPr>
        <w:t xml:space="preserve"> 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27" o:spid="_x0000_i1043" type="#_x0000_t75" style="width:32.25pt;height:27.75pt;visibility:visible">
            <v:imagedata r:id="rId23" o:title=""/>
          </v:shape>
        </w:pict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26" o:spid="_x0000_i1044" type="#_x0000_t75" style="width:23.25pt;height:27.75pt;visibility:visible">
            <v:imagedata r:id="rId24" o:title=""/>
          </v:shape>
        </w:pict>
      </w:r>
      <w:r w:rsidRPr="00DF2516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25" o:spid="_x0000_i1045" type="#_x0000_t75" style="width:54pt;height:27.75pt;visibility:visible">
            <v:imagedata r:id="rId25" o:title=""/>
          </v:shape>
        </w:pict>
      </w:r>
      <w:r w:rsidRPr="00DF2516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2516">
        <w:rPr>
          <w:sz w:val="28"/>
          <w:szCs w:val="28"/>
        </w:rPr>
        <w:t>. Коэффициент косвенных расходов, включаемых в себестоимость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24" o:spid="_x0000_i1046" type="#_x0000_t75" style="width:29.25pt;height:27.75pt;visibility:visible">
            <v:imagedata r:id="rId26" o:title=""/>
          </v:shape>
        </w:pict>
      </w:r>
      <w:r w:rsidRPr="00DF2516">
        <w:rPr>
          <w:sz w:val="28"/>
          <w:szCs w:val="28"/>
        </w:rPr>
        <w:t>), рассчитывается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23" o:spid="_x0000_i1047" type="#_x0000_t75" style="width:133.5pt;height:28.5pt;visibility:visible">
            <v:imagedata r:id="rId27" o:title=""/>
          </v:shape>
        </w:pict>
      </w:r>
      <w:r w:rsidRPr="00DF2516">
        <w:rPr>
          <w:sz w:val="28"/>
          <w:szCs w:val="28"/>
        </w:rPr>
        <w:t>,</w:t>
      </w:r>
    </w:p>
    <w:p w:rsidR="006F090E" w:rsidRDefault="006F090E" w:rsidP="00C003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1усл.= 1274196,00/ (1274196,00+849615,69)= </w:t>
      </w:r>
      <w:r w:rsidRPr="00660B63">
        <w:rPr>
          <w:b/>
          <w:sz w:val="28"/>
          <w:szCs w:val="28"/>
        </w:rPr>
        <w:t>0,6</w:t>
      </w:r>
      <w:r>
        <w:rPr>
          <w:sz w:val="28"/>
          <w:szCs w:val="28"/>
        </w:rPr>
        <w:t xml:space="preserve"> ,</w:t>
      </w:r>
    </w:p>
    <w:p w:rsidR="006F090E" w:rsidRPr="00DF2516" w:rsidRDefault="006F090E" w:rsidP="00C003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2усл.= 849615,69/ (1274196,00+849615,69)= </w:t>
      </w:r>
      <w:r w:rsidRPr="00660B63">
        <w:rPr>
          <w:b/>
          <w:sz w:val="28"/>
          <w:szCs w:val="28"/>
        </w:rPr>
        <w:t>0,4</w:t>
      </w:r>
    </w:p>
    <w:p w:rsidR="006F090E" w:rsidRPr="00DF2516" w:rsidRDefault="006F090E" w:rsidP="00C00311">
      <w:pPr>
        <w:jc w:val="center"/>
        <w:rPr>
          <w:sz w:val="28"/>
          <w:szCs w:val="28"/>
        </w:rPr>
      </w:pP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 xml:space="preserve">где 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22" o:spid="_x0000_i1048" type="#_x0000_t75" style="width:28.5pt;height:27.75pt;visibility:visible">
            <v:imagedata r:id="rId28" o:title=""/>
          </v:shape>
        </w:pict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F2516">
        <w:rPr>
          <w:sz w:val="28"/>
          <w:szCs w:val="28"/>
        </w:rPr>
        <w:t>. Величина прямых общехозяйственных расходов, непосредственно связанных с предоставлением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21" o:spid="_x0000_i1049" type="#_x0000_t75" style="width:47.25pt;height:27.75pt;visibility:visible">
            <v:imagedata r:id="rId29" o:title=""/>
          </v:shape>
        </w:pict>
      </w:r>
      <w:r w:rsidRPr="00DF2516">
        <w:rPr>
          <w:sz w:val="28"/>
          <w:szCs w:val="28"/>
        </w:rPr>
        <w:t>), рассчитывается по формуле:</w:t>
      </w:r>
    </w:p>
    <w:p w:rsidR="006F090E" w:rsidRPr="00DF2516" w:rsidRDefault="006F090E" w:rsidP="00C00311">
      <w:pPr>
        <w:jc w:val="center"/>
        <w:rPr>
          <w:sz w:val="28"/>
          <w:szCs w:val="28"/>
        </w:rPr>
      </w:pP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20" o:spid="_x0000_i1050" type="#_x0000_t75" style="width:138.75pt;height:27.75pt;visibility:visible">
            <v:imagedata r:id="rId30" o:title=""/>
          </v:shape>
        </w:pict>
      </w:r>
      <w:r w:rsidRPr="00DF2516">
        <w:rPr>
          <w:sz w:val="28"/>
          <w:szCs w:val="28"/>
        </w:rPr>
        <w:t>,</w:t>
      </w:r>
    </w:p>
    <w:p w:rsidR="006F090E" w:rsidRPr="00DF2516" w:rsidRDefault="006F090E" w:rsidP="00A97B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1усл.= 4 550 700* 0,2800= </w:t>
      </w:r>
      <w:r>
        <w:rPr>
          <w:b/>
          <w:sz w:val="28"/>
          <w:szCs w:val="28"/>
        </w:rPr>
        <w:t>1 274 196,00</w:t>
      </w:r>
      <w:r>
        <w:rPr>
          <w:sz w:val="28"/>
          <w:szCs w:val="28"/>
        </w:rPr>
        <w:t xml:space="preserve">,      2усл.= 4 550 700* 0,1867= </w:t>
      </w:r>
      <w:r>
        <w:rPr>
          <w:b/>
          <w:sz w:val="28"/>
          <w:szCs w:val="28"/>
        </w:rPr>
        <w:t>849 615,69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19" o:spid="_x0000_i1051" type="#_x0000_t75" style="width:36.75pt;height:26.25pt;visibility:visible">
            <v:imagedata r:id="rId31" o:title=""/>
          </v:shape>
        </w:pict>
      </w:r>
      <w:r w:rsidRPr="00DF2516">
        <w:rPr>
          <w:sz w:val="28"/>
          <w:szCs w:val="28"/>
        </w:rPr>
        <w:t xml:space="preserve"> - общехозяйственные расходы;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18" o:spid="_x0000_i1052" type="#_x0000_t75" style="width:21pt;height:25.5pt;visibility:visible">
            <v:imagedata r:id="rId32" o:title=""/>
          </v:shape>
        </w:pict>
      </w:r>
      <w:r w:rsidRPr="00DF2516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F2516">
        <w:rPr>
          <w:sz w:val="28"/>
          <w:szCs w:val="28"/>
        </w:rPr>
        <w:t>. Общехозяйственные расходы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17" o:spid="_x0000_i1053" type="#_x0000_t75" style="width:36.75pt;height:26.25pt;visibility:visible">
            <v:imagedata r:id="rId31" o:title=""/>
          </v:shape>
        </w:pict>
      </w:r>
      <w:r w:rsidRPr="00DF2516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16" o:spid="_x0000_i1054" type="#_x0000_t75" style="width:211.5pt;height:27.75pt;visibility:visible">
            <v:imagedata r:id="rId33" o:title=""/>
          </v:shape>
        </w:pict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6F090E" w:rsidRPr="00DF2516" w:rsidRDefault="006F090E" w:rsidP="00C003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38400+ </w:t>
      </w:r>
      <w:smartTag w:uri="urn:schemas-microsoft-com:office:smarttags" w:element="phone">
        <w:smartTagPr>
          <w:attr w:name="ls" w:val="trans"/>
        </w:smartTagPr>
        <w:r>
          <w:rPr>
            <w:sz w:val="28"/>
            <w:szCs w:val="28"/>
          </w:rPr>
          <w:t>1094100</w:t>
        </w:r>
      </w:smartTag>
      <w:r>
        <w:rPr>
          <w:sz w:val="28"/>
          <w:szCs w:val="28"/>
        </w:rPr>
        <w:t xml:space="preserve">+ 216800+ 109300+ </w:t>
      </w:r>
      <w:smartTag w:uri="urn:schemas-microsoft-com:office:smarttags" w:element="phone">
        <w:smartTagPr>
          <w:attr w:name="ls" w:val="trans"/>
        </w:smartTagPr>
        <w:r>
          <w:rPr>
            <w:sz w:val="28"/>
            <w:szCs w:val="28"/>
          </w:rPr>
          <w:t>1462400</w:t>
        </w:r>
      </w:smartTag>
      <w:r>
        <w:rPr>
          <w:sz w:val="28"/>
          <w:szCs w:val="28"/>
        </w:rPr>
        <w:t xml:space="preserve">+ </w:t>
      </w:r>
      <w:smartTag w:uri="urn:schemas-microsoft-com:office:smarttags" w:element="phone">
        <w:smartTagPr>
          <w:attr w:name="ls" w:val="trans"/>
        </w:smartTagPr>
        <w:r>
          <w:rPr>
            <w:sz w:val="28"/>
            <w:szCs w:val="28"/>
          </w:rPr>
          <w:t>1629700</w:t>
        </w:r>
      </w:smartTag>
      <w:r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4 550 700</w:t>
      </w:r>
      <w:r w:rsidRPr="00660B63">
        <w:rPr>
          <w:b/>
          <w:sz w:val="28"/>
          <w:szCs w:val="28"/>
        </w:rPr>
        <w:t>,00</w:t>
      </w:r>
    </w:p>
    <w:p w:rsidR="006F090E" w:rsidRPr="00DF2516" w:rsidRDefault="006F090E" w:rsidP="00C00311">
      <w:pPr>
        <w:jc w:val="center"/>
        <w:rPr>
          <w:sz w:val="28"/>
          <w:szCs w:val="28"/>
        </w:rPr>
      </w:pP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15" o:spid="_x0000_i1055" type="#_x0000_t75" style="width:18.75pt;height:25.5pt;visibility:visible">
            <v:imagedata r:id="rId34" o:title=""/>
          </v:shape>
        </w:pict>
      </w:r>
      <w:r w:rsidRPr="00DF2516">
        <w:rPr>
          <w:sz w:val="28"/>
          <w:szCs w:val="28"/>
        </w:rPr>
        <w:t xml:space="preserve"> - расходы на оказание услуг связи</w:t>
      </w:r>
      <w:r>
        <w:rPr>
          <w:sz w:val="28"/>
          <w:szCs w:val="28"/>
        </w:rPr>
        <w:t xml:space="preserve"> – 38 400,00</w:t>
      </w:r>
      <w:r w:rsidRPr="00DF2516">
        <w:rPr>
          <w:sz w:val="28"/>
          <w:szCs w:val="28"/>
        </w:rPr>
        <w:t>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14" o:spid="_x0000_i1056" type="#_x0000_t75" style="width:18.75pt;height:25.5pt;visibility:visible">
            <v:imagedata r:id="rId35" o:title=""/>
          </v:shape>
        </w:pict>
      </w:r>
      <w:r w:rsidRPr="00DF2516">
        <w:rPr>
          <w:sz w:val="28"/>
          <w:szCs w:val="28"/>
        </w:rPr>
        <w:t xml:space="preserve"> - расходы на оказание коммунальных услуг</w:t>
      </w:r>
      <w:r>
        <w:rPr>
          <w:sz w:val="28"/>
          <w:szCs w:val="28"/>
        </w:rPr>
        <w:t xml:space="preserve"> – 1 094 100,00</w:t>
      </w:r>
      <w:r w:rsidRPr="00DF2516">
        <w:rPr>
          <w:sz w:val="28"/>
          <w:szCs w:val="28"/>
        </w:rPr>
        <w:t>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13" o:spid="_x0000_i1057" type="#_x0000_t75" style="width:21pt;height:25.5pt;visibility:visible">
            <v:imagedata r:id="rId36" o:title=""/>
          </v:shape>
        </w:pict>
      </w:r>
      <w:r w:rsidRPr="00DF2516">
        <w:rPr>
          <w:sz w:val="28"/>
          <w:szCs w:val="28"/>
        </w:rPr>
        <w:t xml:space="preserve"> - материальные затраты</w:t>
      </w:r>
      <w:r>
        <w:rPr>
          <w:sz w:val="28"/>
          <w:szCs w:val="28"/>
        </w:rPr>
        <w:t xml:space="preserve"> – 216 800,00</w:t>
      </w:r>
      <w:r w:rsidRPr="00DF2516">
        <w:rPr>
          <w:sz w:val="28"/>
          <w:szCs w:val="28"/>
        </w:rPr>
        <w:t>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12" o:spid="_x0000_i1058" type="#_x0000_t75" style="width:18.75pt;height:25.5pt;visibility:visible">
            <v:imagedata r:id="rId37" o:title=""/>
          </v:shape>
        </w:pict>
      </w:r>
      <w:r w:rsidRPr="00DF2516">
        <w:rPr>
          <w:sz w:val="28"/>
          <w:szCs w:val="28"/>
        </w:rPr>
        <w:t xml:space="preserve"> - расходы на оказание транспортных услуг</w:t>
      </w:r>
      <w:r>
        <w:rPr>
          <w:sz w:val="28"/>
          <w:szCs w:val="28"/>
        </w:rPr>
        <w:t xml:space="preserve"> – 109 300,00</w:t>
      </w:r>
      <w:r w:rsidRPr="00DF2516">
        <w:rPr>
          <w:sz w:val="28"/>
          <w:szCs w:val="28"/>
        </w:rPr>
        <w:t>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11" o:spid="_x0000_i1059" type="#_x0000_t75" style="width:23.25pt;height:27.75pt;visibility:visible">
            <v:imagedata r:id="rId38" o:title=""/>
          </v:shape>
        </w:pict>
      </w:r>
      <w:r w:rsidRPr="00DF2516">
        <w:rPr>
          <w:sz w:val="28"/>
          <w:szCs w:val="28"/>
        </w:rPr>
        <w:t xml:space="preserve"> - прочие расходы</w:t>
      </w:r>
      <w:r>
        <w:rPr>
          <w:sz w:val="28"/>
          <w:szCs w:val="28"/>
        </w:rPr>
        <w:t xml:space="preserve"> – 1 462 400,00; 1 629 700,00</w:t>
      </w:r>
      <w:r w:rsidRPr="00DF2516">
        <w:rPr>
          <w:sz w:val="28"/>
          <w:szCs w:val="28"/>
        </w:rPr>
        <w:t>.</w:t>
      </w:r>
    </w:p>
    <w:p w:rsidR="006F090E" w:rsidRPr="00DF2516" w:rsidRDefault="006F090E" w:rsidP="00A97B1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F2516">
        <w:rPr>
          <w:sz w:val="28"/>
          <w:szCs w:val="28"/>
        </w:rPr>
        <w:t>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10" o:spid="_x0000_i1060" type="#_x0000_t75" style="width:21pt;height:25.5pt;visibility:visible">
            <v:imagedata r:id="rId32" o:title=""/>
          </v:shape>
        </w:pict>
      </w:r>
      <w:r w:rsidRPr="00DF2516">
        <w:rPr>
          <w:sz w:val="28"/>
          <w:szCs w:val="28"/>
        </w:rPr>
        <w:t>), определяется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6"/>
          <w:sz w:val="28"/>
          <w:szCs w:val="28"/>
          <w:lang w:eastAsia="ru-RU"/>
        </w:rPr>
        <w:pict>
          <v:shape id="Рисунок 309" o:spid="_x0000_i1061" type="#_x0000_t75" style="width:189pt;height:30.75pt;visibility:visible">
            <v:imagedata r:id="rId39" o:title=""/>
          </v:shape>
        </w:pict>
      </w:r>
      <w:r w:rsidRPr="00DF2516">
        <w:rPr>
          <w:sz w:val="28"/>
          <w:szCs w:val="28"/>
        </w:rPr>
        <w:t>,</w:t>
      </w:r>
    </w:p>
    <w:p w:rsidR="006F090E" w:rsidRPr="00DF2516" w:rsidRDefault="006F090E" w:rsidP="00677531">
      <w:pPr>
        <w:rPr>
          <w:sz w:val="28"/>
          <w:szCs w:val="28"/>
        </w:rPr>
      </w:pPr>
      <w:r>
        <w:rPr>
          <w:sz w:val="28"/>
          <w:szCs w:val="28"/>
        </w:rPr>
        <w:t>1усл.=833040/(1388400+1586700)=</w:t>
      </w:r>
      <w:r w:rsidRPr="00EC6FCF">
        <w:rPr>
          <w:b/>
          <w:sz w:val="28"/>
          <w:szCs w:val="28"/>
        </w:rPr>
        <w:t>0,28</w:t>
      </w:r>
      <w:r>
        <w:rPr>
          <w:b/>
          <w:sz w:val="28"/>
          <w:szCs w:val="28"/>
        </w:rPr>
        <w:t>00</w:t>
      </w:r>
      <w:r>
        <w:rPr>
          <w:sz w:val="28"/>
          <w:szCs w:val="28"/>
        </w:rPr>
        <w:t>, 2усл.=555360/(1388400+1586700)=</w:t>
      </w:r>
      <w:r w:rsidRPr="00EC6FCF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867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308" o:spid="_x0000_i1062" type="#_x0000_t75" style="width:29.25pt;height:25.5pt;visibility:visible">
            <v:imagedata r:id="rId40" o:title=""/>
          </v:shape>
        </w:pict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07" o:spid="_x0000_i1063" type="#_x0000_t75" style="width:32.25pt;height:27.75pt;visibility:visible">
            <v:imagedata r:id="rId41" o:title=""/>
          </v:shape>
        </w:pict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F2516">
        <w:rPr>
          <w:sz w:val="28"/>
          <w:szCs w:val="28"/>
        </w:rPr>
        <w:t>. Величина косвенных общехозяйственных расходов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06" o:spid="_x0000_i1064" type="#_x0000_t75" style="width:54pt;height:27.75pt;visibility:visible">
            <v:imagedata r:id="rId42" o:title=""/>
          </v:shape>
        </w:pict>
      </w:r>
      <w:r w:rsidRPr="00DF2516">
        <w:rPr>
          <w:sz w:val="28"/>
          <w:szCs w:val="28"/>
        </w:rPr>
        <w:t>) рассчитывается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05" o:spid="_x0000_i1065" type="#_x0000_t75" style="width:182.25pt;height:28.5pt;visibility:visible">
            <v:imagedata r:id="rId43" o:title=""/>
          </v:shape>
        </w:pict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6F090E" w:rsidRPr="00DF2516" w:rsidRDefault="006F090E" w:rsidP="006775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4 550 700-(1274196,00+849615,69) = </w:t>
      </w:r>
      <w:r>
        <w:rPr>
          <w:b/>
          <w:sz w:val="28"/>
          <w:szCs w:val="28"/>
        </w:rPr>
        <w:t>2 426 888,31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04" o:spid="_x0000_i1066" type="#_x0000_t75" style="width:36.75pt;height:26.25pt;visibility:visible">
            <v:imagedata r:id="rId44" o:title=""/>
          </v:shape>
        </w:pict>
      </w:r>
      <w:r w:rsidRPr="00DF2516">
        <w:rPr>
          <w:sz w:val="28"/>
          <w:szCs w:val="28"/>
        </w:rPr>
        <w:t xml:space="preserve"> - общехозяйственные расходы;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03" o:spid="_x0000_i1067" type="#_x0000_t75" style="width:47.25pt;height:26.25pt;visibility:visible">
            <v:imagedata r:id="rId45" o:title=""/>
          </v:shape>
        </w:pict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DF2516">
        <w:rPr>
          <w:sz w:val="28"/>
          <w:szCs w:val="28"/>
        </w:rPr>
        <w:t>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а) услуги связи;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б) коммунальные услуги;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в) транспортные услуги;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г) материальные затраты;</w:t>
      </w:r>
    </w:p>
    <w:p w:rsidR="006F090E" w:rsidRDefault="006F090E" w:rsidP="0067753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6F090E" w:rsidRDefault="006F090E" w:rsidP="00C00311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</w:t>
      </w:r>
    </w:p>
    <w:p w:rsidR="006F090E" w:rsidRDefault="006F090E" w:rsidP="00C00311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выполнения муниципального задания на </w:t>
      </w:r>
      <w:r w:rsidRPr="007928F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6F090E" w:rsidRDefault="006F090E" w:rsidP="00C00311">
      <w:pPr>
        <w:widowControl w:val="0"/>
        <w:jc w:val="center"/>
        <w:outlineLvl w:val="1"/>
        <w:rPr>
          <w:sz w:val="28"/>
          <w:szCs w:val="28"/>
        </w:rPr>
      </w:pP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6F090E" w:rsidRDefault="006F090E" w:rsidP="00C003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6F090E" w:rsidRDefault="006F090E" w:rsidP="00677531">
      <w:pPr>
        <w:ind w:firstLine="709"/>
        <w:jc w:val="both"/>
        <w:rPr>
          <w:sz w:val="28"/>
          <w:szCs w:val="28"/>
        </w:rPr>
      </w:pPr>
      <w:r w:rsidRPr="00077584">
        <w:rPr>
          <w:sz w:val="24"/>
          <w:szCs w:val="24"/>
        </w:rPr>
        <w:fldChar w:fldCharType="begin"/>
      </w:r>
      <w:r w:rsidRPr="00077584">
        <w:rPr>
          <w:sz w:val="24"/>
          <w:szCs w:val="24"/>
        </w:rPr>
        <w:instrText xml:space="preserve"> QUOTE </w:instrText>
      </w:r>
      <w:r w:rsidRPr="00D828E9">
        <w:rPr>
          <w:position w:val="-9"/>
          <w:sz w:val="24"/>
          <w:szCs w:val="24"/>
        </w:rPr>
        <w:pict>
          <v:shape id="_x0000_i1068" type="#_x0000_t75" style="width:415.5pt;height:19.5pt" equationxml="&lt;">
            <v:imagedata r:id="rId6" o:title="" chromakey="white"/>
          </v:shape>
        </w:pict>
      </w:r>
      <w:r w:rsidRPr="00077584">
        <w:rPr>
          <w:sz w:val="24"/>
          <w:szCs w:val="24"/>
        </w:rPr>
        <w:instrText xml:space="preserve"> </w:instrText>
      </w:r>
      <w:r w:rsidRPr="00077584">
        <w:rPr>
          <w:sz w:val="24"/>
          <w:szCs w:val="24"/>
        </w:rPr>
        <w:fldChar w:fldCharType="separate"/>
      </w:r>
      <w:r w:rsidRPr="00D828E9">
        <w:rPr>
          <w:position w:val="-9"/>
          <w:sz w:val="24"/>
          <w:szCs w:val="24"/>
        </w:rPr>
        <w:pict>
          <v:shape id="_x0000_i1069" type="#_x0000_t75" style="width:415.5pt;height:19.5pt" equationxml="&lt;">
            <v:imagedata r:id="rId6" o:title="" chromakey="white"/>
          </v:shape>
        </w:pict>
      </w:r>
      <w:r w:rsidRPr="00077584">
        <w:rPr>
          <w:sz w:val="24"/>
          <w:szCs w:val="24"/>
        </w:rPr>
        <w:fldChar w:fldCharType="end"/>
      </w:r>
      <w:r>
        <w:rPr>
          <w:sz w:val="28"/>
          <w:szCs w:val="28"/>
        </w:rPr>
        <w:t>,</w:t>
      </w:r>
    </w:p>
    <w:p w:rsidR="006F090E" w:rsidRDefault="006F090E" w:rsidP="00677531">
      <w:pPr>
        <w:widowControl w:val="0"/>
        <w:spacing w:before="120"/>
        <w:jc w:val="center"/>
        <w:rPr>
          <w:sz w:val="28"/>
          <w:szCs w:val="28"/>
        </w:rPr>
      </w:pPr>
      <w:r w:rsidRPr="007928F9">
        <w:rPr>
          <w:sz w:val="28"/>
          <w:szCs w:val="28"/>
          <w:lang w:val="en-US"/>
        </w:rPr>
        <w:t>R</w:t>
      </w:r>
      <w:r w:rsidRPr="007928F9">
        <w:rPr>
          <w:sz w:val="28"/>
          <w:szCs w:val="28"/>
        </w:rPr>
        <w:t xml:space="preserve">= </w:t>
      </w:r>
      <w:r w:rsidRPr="007E070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060 147,24</w:t>
      </w:r>
      <w:r w:rsidRPr="007928F9">
        <w:rPr>
          <w:sz w:val="28"/>
          <w:szCs w:val="28"/>
        </w:rPr>
        <w:t xml:space="preserve"> + </w:t>
      </w:r>
      <w:r w:rsidRPr="007E0703">
        <w:rPr>
          <w:b/>
          <w:sz w:val="28"/>
          <w:szCs w:val="28"/>
        </w:rPr>
        <w:t>2 706</w:t>
      </w:r>
      <w:r>
        <w:rPr>
          <w:b/>
          <w:sz w:val="28"/>
          <w:szCs w:val="28"/>
        </w:rPr>
        <w:t> 852,76</w:t>
      </w:r>
      <w:r w:rsidRPr="007928F9">
        <w:rPr>
          <w:sz w:val="28"/>
          <w:szCs w:val="28"/>
        </w:rPr>
        <w:t xml:space="preserve">+ </w:t>
      </w:r>
      <w:r w:rsidRPr="006E3511">
        <w:rPr>
          <w:b/>
          <w:sz w:val="28"/>
          <w:szCs w:val="28"/>
        </w:rPr>
        <w:t>30 800,00</w:t>
      </w:r>
      <w:r w:rsidRPr="007928F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6 797 800</w:t>
      </w:r>
      <w:r w:rsidRPr="007928F9">
        <w:rPr>
          <w:b/>
          <w:sz w:val="28"/>
          <w:szCs w:val="28"/>
        </w:rPr>
        <w:t>,00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1усл.= 4 060 147,24 / 660 = 6 151,7382 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усл.= 2 706 852,76 / 911 = 2 971,2983 , 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6F090E" w:rsidRDefault="006F090E" w:rsidP="0067753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1усл.= 660                  2 усл.= 911, 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Nw – нормативные затраты на выполнение w-й работы, установленной муниципальным заданием;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6F090E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6F090E" w:rsidRDefault="006F090E" w:rsidP="00C00311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6F090E" w:rsidRDefault="006F090E" w:rsidP="0067753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6F090E" w:rsidRPr="00070A41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2516">
        <w:rPr>
          <w:sz w:val="28"/>
          <w:szCs w:val="28"/>
        </w:rPr>
        <w:t>. Подушевой норматив финансирования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02" o:spid="_x0000_i1070" type="#_x0000_t75" style="width:42pt;height:27.75pt;visibility:visible">
            <v:imagedata r:id="rId7" o:title=""/>
          </v:shape>
        </w:pict>
      </w:r>
      <w:r w:rsidRPr="00DF2516">
        <w:rPr>
          <w:sz w:val="28"/>
          <w:szCs w:val="28"/>
        </w:rPr>
        <w:t>) рассчитывается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01" o:spid="_x0000_i1071" type="#_x0000_t75" style="width:133.5pt;height:27.75pt;visibility:visible">
            <v:imagedata r:id="rId8" o:title=""/>
          </v:shape>
        </w:pict>
      </w:r>
      <w:r w:rsidRPr="00DF2516">
        <w:rPr>
          <w:sz w:val="28"/>
          <w:szCs w:val="28"/>
        </w:rPr>
        <w:t>,</w:t>
      </w:r>
    </w:p>
    <w:p w:rsidR="006F090E" w:rsidRPr="007928F9" w:rsidRDefault="006F090E" w:rsidP="00C00311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1усл.=</w:t>
      </w:r>
      <w:r w:rsidRPr="007928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1 894 760,00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7E0703">
        <w:rPr>
          <w:sz w:val="28"/>
          <w:szCs w:val="28"/>
        </w:rPr>
        <w:t>2 165</w:t>
      </w:r>
      <w:r>
        <w:rPr>
          <w:sz w:val="28"/>
          <w:szCs w:val="28"/>
        </w:rPr>
        <w:t> 387,24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7E070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060 147,24</w:t>
      </w:r>
      <w:r w:rsidRPr="007928F9">
        <w:rPr>
          <w:sz w:val="28"/>
          <w:szCs w:val="28"/>
        </w:rPr>
        <w:t xml:space="preserve"> ,</w:t>
      </w:r>
    </w:p>
    <w:p w:rsidR="006F090E" w:rsidRPr="001E70B9" w:rsidRDefault="006F090E" w:rsidP="00C00311">
      <w:pPr>
        <w:jc w:val="center"/>
        <w:rPr>
          <w:b/>
          <w:sz w:val="28"/>
          <w:szCs w:val="28"/>
        </w:rPr>
      </w:pPr>
      <w:r w:rsidRPr="007928F9">
        <w:rPr>
          <w:sz w:val="28"/>
          <w:szCs w:val="28"/>
        </w:rPr>
        <w:t>2усл.=</w:t>
      </w:r>
      <w:r w:rsidRPr="007928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1 263 261,26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>1</w:t>
      </w:r>
      <w:r>
        <w:rPr>
          <w:sz w:val="28"/>
          <w:szCs w:val="28"/>
        </w:rPr>
        <w:t> 443 519,50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7E0703">
        <w:rPr>
          <w:b/>
          <w:sz w:val="28"/>
          <w:szCs w:val="28"/>
        </w:rPr>
        <w:t>2 706</w:t>
      </w:r>
      <w:r>
        <w:rPr>
          <w:b/>
          <w:sz w:val="28"/>
          <w:szCs w:val="28"/>
        </w:rPr>
        <w:t> 852,76</w:t>
      </w:r>
    </w:p>
    <w:p w:rsidR="006F090E" w:rsidRPr="00DF2516" w:rsidRDefault="006F090E" w:rsidP="00677531">
      <w:pPr>
        <w:rPr>
          <w:sz w:val="28"/>
          <w:szCs w:val="28"/>
        </w:rPr>
      </w:pP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300" o:spid="_x0000_i1072" type="#_x0000_t75" style="width:28.5pt;height:27.75pt;visibility:visible">
            <v:imagedata r:id="rId9" o:title=""/>
          </v:shape>
        </w:pict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99" o:spid="_x0000_i1073" type="#_x0000_t75" style="width:36.75pt;height:25.5pt;visibility:visible">
            <v:imagedata r:id="rId10" o:title=""/>
          </v:shape>
        </w:pict>
      </w:r>
      <w:r w:rsidRPr="00DF2516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2516">
        <w:rPr>
          <w:sz w:val="28"/>
          <w:szCs w:val="28"/>
        </w:rPr>
        <w:t>. Величина прямых расходов на предоставление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98" o:spid="_x0000_i1074" type="#_x0000_t75" style="width:28.5pt;height:27.75pt;visibility:visible">
            <v:imagedata r:id="rId11" o:title=""/>
          </v:shape>
        </w:pict>
      </w:r>
      <w:r w:rsidRPr="00DF2516">
        <w:rPr>
          <w:sz w:val="28"/>
          <w:szCs w:val="28"/>
        </w:rPr>
        <w:t xml:space="preserve">) рассчитывается исходя из величины (в среднем по субъекту Российской Федерации) указанных </w:t>
      </w:r>
      <w:r>
        <w:rPr>
          <w:sz w:val="28"/>
          <w:szCs w:val="28"/>
        </w:rPr>
        <w:t>в пункте 5</w:t>
      </w:r>
      <w:r w:rsidRPr="00DF2516">
        <w:rPr>
          <w:sz w:val="28"/>
          <w:szCs w:val="28"/>
        </w:rPr>
        <w:t xml:space="preserve">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6F090E" w:rsidRPr="00DF2516" w:rsidRDefault="006F090E" w:rsidP="00C00311">
      <w:pPr>
        <w:jc w:val="center"/>
        <w:rPr>
          <w:sz w:val="28"/>
          <w:szCs w:val="28"/>
        </w:rPr>
      </w:pP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97" o:spid="_x0000_i1075" type="#_x0000_t75" style="width:219.75pt;height:27.75pt;visibility:visible">
            <v:imagedata r:id="rId12" o:title=""/>
          </v:shape>
        </w:pict>
      </w:r>
      <w:r w:rsidRPr="00DF2516">
        <w:rPr>
          <w:sz w:val="28"/>
          <w:szCs w:val="28"/>
        </w:rPr>
        <w:t>,</w:t>
      </w:r>
    </w:p>
    <w:p w:rsidR="006F090E" w:rsidRPr="007928F9" w:rsidRDefault="006F090E" w:rsidP="00C00311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 xml:space="preserve">1усл.= </w:t>
      </w:r>
      <w:r>
        <w:rPr>
          <w:sz w:val="28"/>
          <w:szCs w:val="28"/>
        </w:rPr>
        <w:t>888000</w:t>
      </w:r>
      <w:r w:rsidRPr="007928F9">
        <w:rPr>
          <w:sz w:val="28"/>
          <w:szCs w:val="28"/>
        </w:rPr>
        <w:t>+ 2</w:t>
      </w:r>
      <w:r>
        <w:rPr>
          <w:sz w:val="28"/>
          <w:szCs w:val="28"/>
        </w:rPr>
        <w:t>68176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738584,00</w:t>
      </w:r>
      <w:r w:rsidRPr="007928F9">
        <w:rPr>
          <w:sz w:val="28"/>
          <w:szCs w:val="28"/>
        </w:rPr>
        <w:t xml:space="preserve"> 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894 760,00</w:t>
      </w:r>
      <w:r w:rsidRPr="007928F9">
        <w:rPr>
          <w:sz w:val="28"/>
          <w:szCs w:val="28"/>
        </w:rPr>
        <w:t xml:space="preserve"> ,</w:t>
      </w:r>
    </w:p>
    <w:p w:rsidR="006F090E" w:rsidRPr="00DF2516" w:rsidRDefault="006F090E" w:rsidP="00C00311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 xml:space="preserve">2усл.= </w:t>
      </w:r>
      <w:r>
        <w:rPr>
          <w:sz w:val="28"/>
          <w:szCs w:val="28"/>
        </w:rPr>
        <w:t>592000</w:t>
      </w:r>
      <w:r w:rsidRPr="007928F9">
        <w:rPr>
          <w:sz w:val="28"/>
          <w:szCs w:val="28"/>
        </w:rPr>
        <w:t>+ 1</w:t>
      </w:r>
      <w:r>
        <w:rPr>
          <w:sz w:val="28"/>
          <w:szCs w:val="28"/>
        </w:rPr>
        <w:t>78784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492477,26</w:t>
      </w:r>
      <w:r w:rsidRPr="007928F9">
        <w:rPr>
          <w:sz w:val="28"/>
          <w:szCs w:val="28"/>
        </w:rPr>
        <w:t xml:space="preserve">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263 261,26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96" o:spid="_x0000_i1076" type="#_x0000_t75" style="width:29.25pt;height:25.5pt;visibility:visible">
            <v:imagedata r:id="rId13" o:title=""/>
          </v:shape>
        </w:pict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95" o:spid="_x0000_i1077" type="#_x0000_t75" style="width:21pt;height:25.5pt;visibility:visible">
            <v:imagedata r:id="rId14" o:title=""/>
          </v:shape>
        </w:pict>
      </w:r>
      <w:r w:rsidRPr="00DF2516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94" o:spid="_x0000_i1078" type="#_x0000_t75" style="width:47.25pt;height:27.75pt;visibility:visible">
            <v:imagedata r:id="rId15" o:title=""/>
          </v:shape>
        </w:pict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93" o:spid="_x0000_i1079" type="#_x0000_t75" style="width:33.75pt;height:27.75pt;visibility:visible">
            <v:imagedata r:id="rId16" o:title=""/>
          </v:shape>
        </w:pict>
      </w:r>
      <w:r w:rsidRPr="00DF2516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2516">
        <w:rPr>
          <w:sz w:val="28"/>
          <w:szCs w:val="28"/>
        </w:rPr>
        <w:t>. Величина косвенных расходов на предоставление i-й социальной услуги (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92" o:spid="_x0000_i1080" type="#_x0000_t75" style="width:36.75pt;height:25.5pt;visibility:visible">
            <v:imagedata r:id="rId17" o:title=""/>
          </v:shape>
        </w:pict>
      </w:r>
      <w:r w:rsidRPr="00DF2516">
        <w:rPr>
          <w:sz w:val="28"/>
          <w:szCs w:val="28"/>
        </w:rPr>
        <w:t>) рассчитывается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91" o:spid="_x0000_i1081" type="#_x0000_t75" style="width:133.5pt;height:27.75pt;visibility:visible">
            <v:imagedata r:id="rId18" o:title=""/>
          </v:shape>
        </w:pict>
      </w:r>
      <w:r w:rsidRPr="00DF2516">
        <w:rPr>
          <w:sz w:val="28"/>
          <w:szCs w:val="28"/>
        </w:rPr>
        <w:t>,</w:t>
      </w:r>
    </w:p>
    <w:p w:rsidR="006F090E" w:rsidRPr="007928F9" w:rsidRDefault="006F090E" w:rsidP="00C00311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 xml:space="preserve">1усл.= </w:t>
      </w:r>
      <w:r>
        <w:rPr>
          <w:sz w:val="28"/>
          <w:szCs w:val="28"/>
        </w:rPr>
        <w:t>3 608 978,74</w:t>
      </w:r>
      <w:r w:rsidRPr="007928F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>2 165 387,24</w:t>
      </w:r>
      <w:r w:rsidRPr="007928F9">
        <w:rPr>
          <w:sz w:val="28"/>
          <w:szCs w:val="28"/>
        </w:rPr>
        <w:t xml:space="preserve"> ,</w:t>
      </w:r>
    </w:p>
    <w:p w:rsidR="006F090E" w:rsidRPr="00DF2516" w:rsidRDefault="006F090E" w:rsidP="00677531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2усл.= 3</w:t>
      </w:r>
      <w:r>
        <w:rPr>
          <w:sz w:val="28"/>
          <w:szCs w:val="28"/>
        </w:rPr>
        <w:t> 608 978,74</w:t>
      </w:r>
      <w:r w:rsidRPr="007928F9">
        <w:rPr>
          <w:sz w:val="28"/>
          <w:szCs w:val="28"/>
        </w:rPr>
        <w:t xml:space="preserve">* 0,4=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443 591,50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90" o:spid="_x0000_i1082" type="#_x0000_t75" style="width:33.75pt;height:25.5pt;visibility:visible">
            <v:imagedata r:id="rId19" o:title=""/>
          </v:shape>
        </w:pict>
      </w:r>
      <w:r w:rsidRPr="00DF2516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89" o:spid="_x0000_i1083" type="#_x0000_t75" style="width:29.25pt;height:27.75pt;visibility:visible">
            <v:imagedata r:id="rId20" o:title=""/>
          </v:shape>
        </w:pict>
      </w:r>
      <w:r w:rsidRPr="00DF2516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2516">
        <w:rPr>
          <w:sz w:val="28"/>
          <w:szCs w:val="28"/>
        </w:rPr>
        <w:t>. Величина косвенных расходов, включаемых в себестоимость социальных услуг (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88" o:spid="_x0000_i1084" type="#_x0000_t75" style="width:33.75pt;height:25.5pt;visibility:visible">
            <v:imagedata r:id="rId21" o:title=""/>
          </v:shape>
        </w:pict>
      </w:r>
      <w:r w:rsidRPr="00DF2516">
        <w:rPr>
          <w:sz w:val="28"/>
          <w:szCs w:val="28"/>
        </w:rPr>
        <w:t>), рассчитывается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87" o:spid="_x0000_i1085" type="#_x0000_t75" style="width:186pt;height:27.75pt;visibility:visible">
            <v:imagedata r:id="rId22" o:title=""/>
          </v:shape>
        </w:pict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=</w:t>
      </w:r>
    </w:p>
    <w:p w:rsidR="006F090E" w:rsidRPr="00DF2516" w:rsidRDefault="006F090E" w:rsidP="00677531">
      <w:pPr>
        <w:jc w:val="center"/>
        <w:rPr>
          <w:sz w:val="28"/>
          <w:szCs w:val="28"/>
        </w:rPr>
      </w:pPr>
      <w:r>
        <w:rPr>
          <w:sz w:val="28"/>
          <w:szCs w:val="28"/>
        </w:rPr>
        <w:t>1691400+ 510810+ 1406738,74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3 608 978,74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86" o:spid="_x0000_i1086" type="#_x0000_t75" style="width:32.25pt;height:27.75pt;visibility:visible">
            <v:imagedata r:id="rId23" o:title=""/>
          </v:shape>
        </w:pict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85" o:spid="_x0000_i1087" type="#_x0000_t75" style="width:23.25pt;height:27.75pt;visibility:visible">
            <v:imagedata r:id="rId24" o:title=""/>
          </v:shape>
        </w:pict>
      </w:r>
      <w:r w:rsidRPr="00DF2516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84" o:spid="_x0000_i1088" type="#_x0000_t75" style="width:54pt;height:27.75pt;visibility:visible">
            <v:imagedata r:id="rId25" o:title=""/>
          </v:shape>
        </w:pict>
      </w:r>
      <w:r w:rsidRPr="00DF2516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6F090E" w:rsidRPr="00DF2516" w:rsidRDefault="006F090E" w:rsidP="0067753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2516">
        <w:rPr>
          <w:sz w:val="28"/>
          <w:szCs w:val="28"/>
        </w:rPr>
        <w:t>. Коэффициент косвенных расходов, включаемых в себестоимость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83" o:spid="_x0000_i1089" type="#_x0000_t75" style="width:29.25pt;height:27.75pt;visibility:visible">
            <v:imagedata r:id="rId26" o:title=""/>
          </v:shape>
        </w:pict>
      </w:r>
      <w:r w:rsidRPr="00DF2516">
        <w:rPr>
          <w:sz w:val="28"/>
          <w:szCs w:val="28"/>
        </w:rPr>
        <w:t>), рассчитывается по формуле:</w:t>
      </w:r>
    </w:p>
    <w:p w:rsidR="006F090E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82" o:spid="_x0000_i1090" type="#_x0000_t75" style="width:133.5pt;height:28.5pt;visibility:visible">
            <v:imagedata r:id="rId27" o:title=""/>
          </v:shape>
        </w:pict>
      </w:r>
      <w:r w:rsidRPr="00DF2516">
        <w:rPr>
          <w:sz w:val="28"/>
          <w:szCs w:val="28"/>
        </w:rPr>
        <w:t>,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1894760,00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1894760,00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1263261,26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,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1263261,26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1894760,00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1263261,26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0,4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81" o:spid="_x0000_i1091" type="#_x0000_t75" style="width:28.5pt;height:27.75pt;visibility:visible">
            <v:imagedata r:id="rId28" o:title=""/>
          </v:shape>
        </w:pict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6F090E" w:rsidRPr="00DA2739" w:rsidRDefault="006F090E" w:rsidP="0067753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80" o:spid="_x0000_i1092" type="#_x0000_t75" style="width:47.25pt;height:27.75pt;visibility:visible">
            <v:imagedata r:id="rId29" o:title=""/>
          </v:shape>
        </w:pict>
      </w:r>
      <w:r w:rsidRPr="00DA2739">
        <w:rPr>
          <w:sz w:val="28"/>
          <w:szCs w:val="28"/>
        </w:rPr>
        <w:t>), рассчитывается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79" o:spid="_x0000_i1093" type="#_x0000_t75" style="width:138.75pt;height:27.75pt;visibility:visible">
            <v:imagedata r:id="rId30" o:title=""/>
          </v:shape>
        </w:pict>
      </w:r>
      <w:r w:rsidRPr="00DA2739">
        <w:rPr>
          <w:sz w:val="28"/>
          <w:szCs w:val="28"/>
        </w:rPr>
        <w:t>,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2</w:t>
      </w:r>
      <w:r>
        <w:rPr>
          <w:sz w:val="28"/>
          <w:szCs w:val="28"/>
        </w:rPr>
        <w:t> 637 8</w:t>
      </w:r>
      <w:r w:rsidRPr="00DA2739">
        <w:rPr>
          <w:sz w:val="28"/>
          <w:szCs w:val="28"/>
        </w:rPr>
        <w:t>00*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 w:rsidRPr="00DC3EEC">
        <w:rPr>
          <w:b/>
          <w:sz w:val="28"/>
          <w:szCs w:val="28"/>
        </w:rPr>
        <w:t>738 </w:t>
      </w:r>
      <w:r>
        <w:rPr>
          <w:b/>
          <w:sz w:val="28"/>
          <w:szCs w:val="28"/>
        </w:rPr>
        <w:t>58</w:t>
      </w:r>
      <w:r w:rsidRPr="00DC3EEC">
        <w:rPr>
          <w:b/>
          <w:sz w:val="28"/>
          <w:szCs w:val="28"/>
        </w:rPr>
        <w:t>4,00</w:t>
      </w:r>
      <w:r w:rsidRPr="00DA2739">
        <w:rPr>
          <w:sz w:val="28"/>
          <w:szCs w:val="28"/>
        </w:rPr>
        <w:t xml:space="preserve"> ,</w:t>
      </w:r>
    </w:p>
    <w:p w:rsidR="006F090E" w:rsidRPr="00DA2739" w:rsidRDefault="006F090E" w:rsidP="0067753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2усл.= 2</w:t>
      </w:r>
      <w:r>
        <w:rPr>
          <w:sz w:val="28"/>
          <w:szCs w:val="28"/>
        </w:rPr>
        <w:t> 637 8</w:t>
      </w:r>
      <w:r w:rsidRPr="00DA2739">
        <w:rPr>
          <w:sz w:val="28"/>
          <w:szCs w:val="28"/>
        </w:rPr>
        <w:t>00* 0,18</w:t>
      </w:r>
      <w:r>
        <w:rPr>
          <w:sz w:val="28"/>
          <w:szCs w:val="28"/>
        </w:rPr>
        <w:t>67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492 477,26</w:t>
      </w:r>
    </w:p>
    <w:p w:rsidR="006F090E" w:rsidRPr="00DA2739" w:rsidRDefault="006F090E" w:rsidP="0067753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78" o:spid="_x0000_i1094" type="#_x0000_t75" style="width:36.75pt;height:26.25pt;visibility:visible">
            <v:imagedata r:id="rId31" o:title=""/>
          </v:shape>
        </w:pict>
      </w:r>
      <w:r w:rsidRPr="00DA2739">
        <w:rPr>
          <w:sz w:val="28"/>
          <w:szCs w:val="28"/>
        </w:rPr>
        <w:t xml:space="preserve"> - общехозяйственные расходы;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77" o:spid="_x0000_i1095" type="#_x0000_t75" style="width:21pt;height:25.5pt;visibility:visible">
            <v:imagedata r:id="rId32" o:title=""/>
          </v:shape>
        </w:pict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6F090E" w:rsidRPr="00DA2739" w:rsidRDefault="006F090E" w:rsidP="0067753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76" o:spid="_x0000_i1096" type="#_x0000_t75" style="width:36.75pt;height:26.25pt;visibility:visible">
            <v:imagedata r:id="rId31" o:title=""/>
          </v:shape>
        </w:pict>
      </w:r>
      <w:r w:rsidRPr="00DA2739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75" o:spid="_x0000_i1097" type="#_x0000_t75" style="width:211.5pt;height:27.75pt;visibility:visible">
            <v:imagedata r:id="rId33" o:title=""/>
          </v:shape>
        </w:pict>
      </w:r>
      <w:r w:rsidRPr="00DA2739">
        <w:rPr>
          <w:sz w:val="28"/>
          <w:szCs w:val="28"/>
        </w:rPr>
        <w:t xml:space="preserve">, </w:t>
      </w:r>
    </w:p>
    <w:p w:rsidR="006F090E" w:rsidRPr="00DA2739" w:rsidRDefault="006F090E" w:rsidP="0067753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= 3</w:t>
      </w:r>
      <w:r>
        <w:rPr>
          <w:sz w:val="28"/>
          <w:szCs w:val="28"/>
        </w:rPr>
        <w:t>840</w:t>
      </w:r>
      <w:r w:rsidRPr="00DA2739">
        <w:rPr>
          <w:sz w:val="28"/>
          <w:szCs w:val="28"/>
        </w:rPr>
        <w:t xml:space="preserve">0+ </w:t>
      </w:r>
      <w:r>
        <w:rPr>
          <w:sz w:val="28"/>
          <w:szCs w:val="28"/>
        </w:rPr>
        <w:t>1094100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168500,00+ </w:t>
      </w:r>
      <w:r w:rsidRPr="00DA2739">
        <w:rPr>
          <w:sz w:val="28"/>
          <w:szCs w:val="28"/>
        </w:rPr>
        <w:t>1</w:t>
      </w:r>
      <w:r>
        <w:rPr>
          <w:sz w:val="28"/>
          <w:szCs w:val="28"/>
        </w:rPr>
        <w:t>093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>111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5</w:t>
      </w:r>
      <w:r w:rsidRPr="00DA2739">
        <w:rPr>
          <w:sz w:val="28"/>
          <w:szCs w:val="28"/>
        </w:rPr>
        <w:t>00</w:t>
      </w:r>
      <w:r>
        <w:rPr>
          <w:sz w:val="28"/>
          <w:szCs w:val="28"/>
        </w:rPr>
        <w:t>+ 111000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2 </w:t>
      </w:r>
      <w:r>
        <w:rPr>
          <w:b/>
          <w:sz w:val="28"/>
          <w:szCs w:val="28"/>
        </w:rPr>
        <w:t>637</w:t>
      </w:r>
      <w:r w:rsidRPr="00DA27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</w:t>
      </w:r>
      <w:r w:rsidRPr="00DA2739">
        <w:rPr>
          <w:b/>
          <w:sz w:val="28"/>
          <w:szCs w:val="28"/>
        </w:rPr>
        <w:t>00,00</w:t>
      </w:r>
    </w:p>
    <w:p w:rsidR="006F090E" w:rsidRPr="00DA2739" w:rsidRDefault="006F090E" w:rsidP="0067753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74" o:spid="_x0000_i1098" type="#_x0000_t75" style="width:18.75pt;height:25.5pt;visibility:visible">
            <v:imagedata r:id="rId34" o:title=""/>
          </v:shape>
        </w:pict>
      </w:r>
      <w:r w:rsidRPr="00DA2739">
        <w:rPr>
          <w:sz w:val="28"/>
          <w:szCs w:val="28"/>
        </w:rPr>
        <w:t xml:space="preserve"> - расходы на оказание услуг связи – 3</w:t>
      </w:r>
      <w:r>
        <w:rPr>
          <w:sz w:val="28"/>
          <w:szCs w:val="28"/>
        </w:rPr>
        <w:t>84</w:t>
      </w:r>
      <w:r w:rsidRPr="00DA2739">
        <w:rPr>
          <w:sz w:val="28"/>
          <w:szCs w:val="28"/>
        </w:rPr>
        <w:t>00,00;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73" o:spid="_x0000_i1099" type="#_x0000_t75" style="width:18.75pt;height:25.5pt;visibility:visible">
            <v:imagedata r:id="rId35" o:title=""/>
          </v:shape>
        </w:pict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10941</w:t>
      </w:r>
      <w:r w:rsidRPr="00DA2739">
        <w:rPr>
          <w:sz w:val="28"/>
          <w:szCs w:val="28"/>
        </w:rPr>
        <w:t>00,00;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72" o:spid="_x0000_i1100" type="#_x0000_t75" style="width:21pt;height:25.5pt;visibility:visible">
            <v:imagedata r:id="rId36" o:title=""/>
          </v:shape>
        </w:pict>
      </w:r>
      <w:r w:rsidRPr="00DA2739">
        <w:rPr>
          <w:sz w:val="28"/>
          <w:szCs w:val="28"/>
        </w:rPr>
        <w:t xml:space="preserve"> - материальные затраты –</w:t>
      </w:r>
      <w:r>
        <w:rPr>
          <w:sz w:val="28"/>
          <w:szCs w:val="28"/>
        </w:rPr>
        <w:t>16850</w:t>
      </w:r>
      <w:r w:rsidRPr="00DA2739">
        <w:rPr>
          <w:sz w:val="28"/>
          <w:szCs w:val="28"/>
        </w:rPr>
        <w:t>0,00;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71" o:spid="_x0000_i1101" type="#_x0000_t75" style="width:18.75pt;height:25.5pt;visibility:visible">
            <v:imagedata r:id="rId37" o:title=""/>
          </v:shape>
        </w:pict>
      </w:r>
      <w:r w:rsidRPr="00DA2739">
        <w:rPr>
          <w:sz w:val="28"/>
          <w:szCs w:val="28"/>
        </w:rPr>
        <w:t xml:space="preserve"> - расходы на оказание транспортных услуг – 1</w:t>
      </w:r>
      <w:r>
        <w:rPr>
          <w:sz w:val="28"/>
          <w:szCs w:val="28"/>
        </w:rPr>
        <w:t>093</w:t>
      </w:r>
      <w:r w:rsidRPr="00DA2739">
        <w:rPr>
          <w:sz w:val="28"/>
          <w:szCs w:val="28"/>
        </w:rPr>
        <w:t>00,00;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70" o:spid="_x0000_i1102" type="#_x0000_t75" style="width:23.25pt;height:27.75pt;visibility:visible">
            <v:imagedata r:id="rId38" o:title=""/>
          </v:shape>
        </w:pict>
      </w:r>
      <w:r w:rsidRPr="00DA2739">
        <w:rPr>
          <w:sz w:val="28"/>
          <w:szCs w:val="28"/>
        </w:rPr>
        <w:t xml:space="preserve"> - прочие расходы – </w:t>
      </w:r>
      <w:r>
        <w:rPr>
          <w:sz w:val="28"/>
          <w:szCs w:val="28"/>
        </w:rPr>
        <w:t>1116500,00; 111</w:t>
      </w:r>
      <w:r w:rsidRPr="00DA2739">
        <w:rPr>
          <w:sz w:val="28"/>
          <w:szCs w:val="28"/>
        </w:rPr>
        <w:t>0</w:t>
      </w:r>
      <w:r>
        <w:rPr>
          <w:sz w:val="28"/>
          <w:szCs w:val="28"/>
        </w:rPr>
        <w:t>00,00</w:t>
      </w:r>
      <w:r w:rsidRPr="00DA2739">
        <w:rPr>
          <w:sz w:val="28"/>
          <w:szCs w:val="28"/>
        </w:rPr>
        <w:t>.</w:t>
      </w:r>
    </w:p>
    <w:p w:rsidR="006F090E" w:rsidRPr="00DA2739" w:rsidRDefault="006F090E" w:rsidP="0067753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69" o:spid="_x0000_i1103" type="#_x0000_t75" style="width:21pt;height:25.5pt;visibility:visible">
            <v:imagedata r:id="rId32" o:title=""/>
          </v:shape>
        </w:pict>
      </w:r>
      <w:r w:rsidRPr="00DA2739">
        <w:rPr>
          <w:sz w:val="28"/>
          <w:szCs w:val="28"/>
        </w:rPr>
        <w:t>), определяется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6"/>
          <w:sz w:val="28"/>
          <w:szCs w:val="28"/>
          <w:lang w:eastAsia="ru-RU"/>
        </w:rPr>
        <w:pict>
          <v:shape id="Рисунок 268" o:spid="_x0000_i1104" type="#_x0000_t75" style="width:189pt;height:30.75pt;visibility:visible">
            <v:imagedata r:id="rId39" o:title=""/>
          </v:shape>
        </w:pict>
      </w:r>
      <w:r w:rsidRPr="00DA2739">
        <w:rPr>
          <w:sz w:val="28"/>
          <w:szCs w:val="28"/>
        </w:rPr>
        <w:t>,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888 000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1 480 000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1 691 400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,</w:t>
      </w:r>
    </w:p>
    <w:p w:rsidR="006F090E" w:rsidRPr="00DA2739" w:rsidRDefault="006F090E" w:rsidP="0067753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592 000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1 480 000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1 691 400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0,18</w:t>
      </w:r>
      <w:r>
        <w:rPr>
          <w:b/>
          <w:sz w:val="28"/>
          <w:szCs w:val="28"/>
        </w:rPr>
        <w:t>67</w:t>
      </w:r>
    </w:p>
    <w:p w:rsidR="006F090E" w:rsidRPr="00DA2739" w:rsidRDefault="006F090E" w:rsidP="0067753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67" o:spid="_x0000_i1105" type="#_x0000_t75" style="width:29.25pt;height:25.5pt;visibility:visible">
            <v:imagedata r:id="rId40" o:title=""/>
          </v:shape>
        </w:pict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66" o:spid="_x0000_i1106" type="#_x0000_t75" style="width:32.25pt;height:27.75pt;visibility:visible">
            <v:imagedata r:id="rId41" o:title=""/>
          </v:shape>
        </w:pict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6F090E" w:rsidRPr="00DA2739" w:rsidRDefault="006F090E" w:rsidP="0067753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65" o:spid="_x0000_i1107" type="#_x0000_t75" style="width:54pt;height:27.75pt;visibility:visible">
            <v:imagedata r:id="rId42" o:title=""/>
          </v:shape>
        </w:pict>
      </w:r>
      <w:r w:rsidRPr="00DA2739">
        <w:rPr>
          <w:sz w:val="28"/>
          <w:szCs w:val="28"/>
        </w:rPr>
        <w:t>) рассчитывается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64" o:spid="_x0000_i1108" type="#_x0000_t75" style="width:182.25pt;height:28.5pt;visibility:visible">
            <v:imagedata r:id="rId43" o:title=""/>
          </v:shape>
        </w:pict>
      </w:r>
      <w:r w:rsidRPr="00DA2739">
        <w:rPr>
          <w:sz w:val="28"/>
          <w:szCs w:val="28"/>
        </w:rPr>
        <w:t xml:space="preserve">, </w:t>
      </w:r>
    </w:p>
    <w:p w:rsidR="006F090E" w:rsidRPr="00DA2739" w:rsidRDefault="006F090E" w:rsidP="0067753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= 2</w:t>
      </w:r>
      <w:r>
        <w:rPr>
          <w:sz w:val="28"/>
          <w:szCs w:val="28"/>
        </w:rPr>
        <w:t> 637 800</w:t>
      </w:r>
      <w:r w:rsidRPr="00DA273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738 584,00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492 477,26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406 738,74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63" o:spid="_x0000_i1109" type="#_x0000_t75" style="width:36.75pt;height:26.25pt;visibility:visible">
            <v:imagedata r:id="rId44" o:title=""/>
          </v:shape>
        </w:pict>
      </w:r>
      <w:r w:rsidRPr="00DA2739">
        <w:rPr>
          <w:sz w:val="28"/>
          <w:szCs w:val="28"/>
        </w:rPr>
        <w:t xml:space="preserve"> - общехозяйственные расходы;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62" o:spid="_x0000_i1110" type="#_x0000_t75" style="width:47.25pt;height:26.25pt;visibility:visible">
            <v:imagedata r:id="rId45" o:title=""/>
          </v:shape>
        </w:pict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6F090E" w:rsidRPr="00DA2739" w:rsidRDefault="006F090E" w:rsidP="00C00311">
      <w:pPr>
        <w:rPr>
          <w:sz w:val="28"/>
          <w:szCs w:val="28"/>
        </w:rPr>
      </w:pPr>
    </w:p>
    <w:p w:rsidR="006F090E" w:rsidRPr="00DA2739" w:rsidRDefault="006F090E" w:rsidP="00C00311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Расчет финансового обеспечения </w:t>
      </w:r>
    </w:p>
    <w:p w:rsidR="006F090E" w:rsidRPr="00DA2739" w:rsidRDefault="006F090E" w:rsidP="007154CD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выполнения муниципального задания на </w:t>
      </w:r>
      <w:r w:rsidRPr="00DA273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DA2739">
        <w:rPr>
          <w:sz w:val="28"/>
          <w:szCs w:val="28"/>
        </w:rPr>
        <w:t xml:space="preserve"> год</w:t>
      </w:r>
    </w:p>
    <w:p w:rsidR="006F090E" w:rsidRPr="00DA2739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6F090E" w:rsidRPr="00DA2739" w:rsidRDefault="006F090E" w:rsidP="007154CD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6F090E" w:rsidRPr="00DA2739" w:rsidRDefault="006F090E" w:rsidP="00C00311">
      <w:pPr>
        <w:widowControl w:val="0"/>
        <w:spacing w:before="120"/>
        <w:jc w:val="center"/>
        <w:rPr>
          <w:sz w:val="28"/>
          <w:szCs w:val="28"/>
        </w:rPr>
      </w:pPr>
      <w:r w:rsidRPr="00077584">
        <w:rPr>
          <w:sz w:val="24"/>
          <w:szCs w:val="24"/>
        </w:rPr>
        <w:fldChar w:fldCharType="begin"/>
      </w:r>
      <w:r w:rsidRPr="00077584">
        <w:rPr>
          <w:sz w:val="24"/>
          <w:szCs w:val="24"/>
        </w:rPr>
        <w:instrText xml:space="preserve"> QUOTE </w:instrText>
      </w:r>
      <w:r w:rsidRPr="00D828E9">
        <w:rPr>
          <w:position w:val="-9"/>
          <w:sz w:val="24"/>
          <w:szCs w:val="24"/>
        </w:rPr>
        <w:pict>
          <v:shape id="_x0000_i1111" type="#_x0000_t75" style="width:415.5pt;height:19.5pt" equationxml="&lt;">
            <v:imagedata r:id="rId6" o:title="" chromakey="white"/>
          </v:shape>
        </w:pict>
      </w:r>
      <w:r w:rsidRPr="00077584">
        <w:rPr>
          <w:sz w:val="24"/>
          <w:szCs w:val="24"/>
        </w:rPr>
        <w:instrText xml:space="preserve"> </w:instrText>
      </w:r>
      <w:r w:rsidRPr="00077584">
        <w:rPr>
          <w:sz w:val="24"/>
          <w:szCs w:val="24"/>
        </w:rPr>
        <w:fldChar w:fldCharType="separate"/>
      </w:r>
      <w:r w:rsidRPr="00D828E9">
        <w:rPr>
          <w:position w:val="-9"/>
          <w:sz w:val="24"/>
          <w:szCs w:val="24"/>
        </w:rPr>
        <w:pict>
          <v:shape id="_x0000_i1112" type="#_x0000_t75" style="width:415.5pt;height:19.5pt" equationxml="&lt;">
            <v:imagedata r:id="rId6" o:title="" chromakey="white"/>
          </v:shape>
        </w:pict>
      </w:r>
      <w:r w:rsidRPr="00077584">
        <w:rPr>
          <w:sz w:val="24"/>
          <w:szCs w:val="24"/>
        </w:rPr>
        <w:fldChar w:fldCharType="end"/>
      </w:r>
      <w:r w:rsidRPr="00DA2739">
        <w:rPr>
          <w:sz w:val="28"/>
          <w:szCs w:val="28"/>
        </w:rPr>
        <w:t>,</w:t>
      </w:r>
    </w:p>
    <w:p w:rsidR="006F090E" w:rsidRPr="00DA2739" w:rsidRDefault="006F090E" w:rsidP="007154CD">
      <w:pPr>
        <w:widowControl w:val="0"/>
        <w:spacing w:before="120"/>
        <w:jc w:val="center"/>
        <w:rPr>
          <w:sz w:val="28"/>
          <w:szCs w:val="28"/>
        </w:rPr>
      </w:pPr>
      <w:r w:rsidRPr="00DA2739">
        <w:rPr>
          <w:sz w:val="28"/>
          <w:szCs w:val="28"/>
          <w:lang w:val="en-US"/>
        </w:rPr>
        <w:t>R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677 605,45</w:t>
      </w:r>
      <w:r w:rsidRPr="00DA273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>2 451 794,55</w:t>
      </w:r>
      <w:r w:rsidRPr="00DA2739">
        <w:rPr>
          <w:sz w:val="28"/>
          <w:szCs w:val="28"/>
        </w:rPr>
        <w:t xml:space="preserve">+ </w:t>
      </w:r>
      <w:r w:rsidRPr="00E8275A">
        <w:rPr>
          <w:b/>
          <w:sz w:val="28"/>
          <w:szCs w:val="28"/>
        </w:rPr>
        <w:t>30 800,00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6 160 200</w:t>
      </w:r>
      <w:r w:rsidRPr="00DA2739">
        <w:rPr>
          <w:b/>
          <w:sz w:val="28"/>
          <w:szCs w:val="28"/>
        </w:rPr>
        <w:t>,00</w:t>
      </w:r>
    </w:p>
    <w:p w:rsidR="006F090E" w:rsidRPr="00DA2739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sz w:val="28"/>
          <w:szCs w:val="28"/>
          <w:lang w:val="en-US"/>
        </w:rPr>
        <w:t>N</w:t>
      </w:r>
      <w:r w:rsidRPr="00DA2739"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6F090E" w:rsidRPr="00DA2739" w:rsidRDefault="006F090E" w:rsidP="007154C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A2739">
        <w:rPr>
          <w:sz w:val="28"/>
          <w:szCs w:val="28"/>
        </w:rPr>
        <w:t xml:space="preserve">1усл.=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677 605,45</w:t>
      </w:r>
      <w:r w:rsidRPr="00DA2739">
        <w:rPr>
          <w:sz w:val="28"/>
          <w:szCs w:val="28"/>
        </w:rPr>
        <w:t xml:space="preserve"> / 660 = </w:t>
      </w:r>
      <w:r>
        <w:rPr>
          <w:sz w:val="28"/>
          <w:szCs w:val="28"/>
        </w:rPr>
        <w:t>5 572,1295</w:t>
      </w:r>
      <w:r w:rsidRPr="00DA27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DA2739">
        <w:rPr>
          <w:sz w:val="28"/>
          <w:szCs w:val="28"/>
        </w:rPr>
        <w:t xml:space="preserve">2 усл.= </w:t>
      </w:r>
      <w:r>
        <w:rPr>
          <w:b/>
          <w:sz w:val="28"/>
          <w:szCs w:val="28"/>
        </w:rPr>
        <w:t>2 451 794,55</w:t>
      </w:r>
      <w:r w:rsidRPr="00DA2739">
        <w:rPr>
          <w:sz w:val="28"/>
          <w:szCs w:val="28"/>
        </w:rPr>
        <w:t xml:space="preserve">/ 911 = </w:t>
      </w:r>
      <w:r>
        <w:rPr>
          <w:sz w:val="28"/>
          <w:szCs w:val="28"/>
        </w:rPr>
        <w:t>2 691,3222</w:t>
      </w:r>
      <w:r w:rsidRPr="00DA2739">
        <w:rPr>
          <w:sz w:val="28"/>
          <w:szCs w:val="28"/>
        </w:rPr>
        <w:t xml:space="preserve"> , </w:t>
      </w:r>
    </w:p>
    <w:p w:rsidR="006F090E" w:rsidRPr="00DA2739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6F090E" w:rsidRPr="00DA2739" w:rsidRDefault="006F090E" w:rsidP="007154CD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660 </w:t>
      </w:r>
      <w:r>
        <w:rPr>
          <w:sz w:val="28"/>
          <w:szCs w:val="28"/>
        </w:rPr>
        <w:t xml:space="preserve">               </w:t>
      </w:r>
      <w:r w:rsidRPr="00DA2739">
        <w:rPr>
          <w:sz w:val="28"/>
          <w:szCs w:val="28"/>
        </w:rPr>
        <w:t xml:space="preserve">2 усл.= 911, </w:t>
      </w:r>
    </w:p>
    <w:p w:rsidR="006F090E" w:rsidRPr="00DA2739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Nw – нормативные затраты на выполнение w-й работы, установленной муниципальным заданием;</w:t>
      </w:r>
    </w:p>
    <w:p w:rsidR="006F090E" w:rsidRPr="00DA2739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6F090E" w:rsidRPr="00DA2739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6F090E" w:rsidRPr="00DA2739" w:rsidRDefault="006F090E" w:rsidP="00C00311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6F090E" w:rsidRPr="00DA2739" w:rsidRDefault="006F090E" w:rsidP="007154CD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N</w:t>
      </w:r>
      <w:r w:rsidRPr="00DA2739">
        <w:rPr>
          <w:sz w:val="28"/>
          <w:szCs w:val="28"/>
          <w:vertAlign w:val="superscript"/>
        </w:rPr>
        <w:t>УН</w:t>
      </w:r>
      <w:r w:rsidRPr="00DA2739"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6F090E" w:rsidRPr="00DA2739" w:rsidRDefault="006F090E" w:rsidP="00C00311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6F090E" w:rsidRPr="00DA2739" w:rsidRDefault="006F090E" w:rsidP="007154CD">
      <w:pPr>
        <w:ind w:firstLine="53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1. Подушевой норматив финансирования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61" o:spid="_x0000_i1113" type="#_x0000_t75" style="width:42pt;height:27.75pt;visibility:visible">
            <v:imagedata r:id="rId7" o:title=""/>
          </v:shape>
        </w:pict>
      </w:r>
      <w:r w:rsidRPr="00DA2739">
        <w:rPr>
          <w:sz w:val="28"/>
          <w:szCs w:val="28"/>
        </w:rPr>
        <w:t>) рассчитывается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60" o:spid="_x0000_i1114" type="#_x0000_t75" style="width:133.5pt;height:27.75pt;visibility:visible">
            <v:imagedata r:id="rId8" o:title=""/>
          </v:shape>
        </w:pict>
      </w:r>
      <w:r w:rsidRPr="00DA2739">
        <w:rPr>
          <w:sz w:val="28"/>
          <w:szCs w:val="28"/>
        </w:rPr>
        <w:t>,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</w:t>
      </w:r>
      <w:r w:rsidRPr="00DA2739"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>1</w:t>
      </w:r>
      <w:r>
        <w:rPr>
          <w:sz w:val="28"/>
          <w:szCs w:val="28"/>
        </w:rPr>
        <w:t> 716 188,00</w:t>
      </w:r>
      <w:r w:rsidRPr="00DA2739">
        <w:rPr>
          <w:sz w:val="28"/>
          <w:szCs w:val="28"/>
        </w:rPr>
        <w:t xml:space="preserve"> + </w:t>
      </w:r>
      <w:r w:rsidRPr="00610F12">
        <w:rPr>
          <w:sz w:val="28"/>
          <w:szCs w:val="28"/>
        </w:rPr>
        <w:t>1 961 417,45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677 605,45</w:t>
      </w:r>
      <w:r w:rsidRPr="00DA2739">
        <w:rPr>
          <w:sz w:val="28"/>
          <w:szCs w:val="28"/>
        </w:rPr>
        <w:t xml:space="preserve"> ,</w:t>
      </w:r>
    </w:p>
    <w:p w:rsidR="006F090E" w:rsidRPr="007154CD" w:rsidRDefault="006F090E" w:rsidP="007154CD">
      <w:pPr>
        <w:jc w:val="center"/>
        <w:rPr>
          <w:b/>
          <w:sz w:val="28"/>
          <w:szCs w:val="28"/>
        </w:rPr>
      </w:pPr>
      <w:r w:rsidRPr="00DA2739">
        <w:rPr>
          <w:sz w:val="28"/>
          <w:szCs w:val="28"/>
        </w:rPr>
        <w:t>2усл.=</w:t>
      </w:r>
      <w:r w:rsidRPr="00DA2739"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>1</w:t>
      </w:r>
      <w:r>
        <w:rPr>
          <w:sz w:val="28"/>
          <w:szCs w:val="28"/>
        </w:rPr>
        <w:t> 144 182,92</w:t>
      </w:r>
      <w:r w:rsidRPr="00DA2739">
        <w:rPr>
          <w:sz w:val="28"/>
          <w:szCs w:val="28"/>
        </w:rPr>
        <w:t xml:space="preserve"> + </w:t>
      </w:r>
      <w:r w:rsidRPr="00610F12">
        <w:rPr>
          <w:sz w:val="28"/>
          <w:szCs w:val="28"/>
        </w:rPr>
        <w:t>1 307 611,63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2 451 794,55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59" o:spid="_x0000_i1115" type="#_x0000_t75" style="width:28.5pt;height:27.75pt;visibility:visible">
            <v:imagedata r:id="rId9" o:title=""/>
          </v:shape>
        </w:pict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58" o:spid="_x0000_i1116" type="#_x0000_t75" style="width:36.75pt;height:25.5pt;visibility:visible">
            <v:imagedata r:id="rId10" o:title=""/>
          </v:shape>
        </w:pict>
      </w:r>
      <w:r w:rsidRPr="00DA2739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2. Величина прямых расходов на предоставление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57" o:spid="_x0000_i1117" type="#_x0000_t75" style="width:28.5pt;height:27.75pt;visibility:visible">
            <v:imagedata r:id="rId11" o:title=""/>
          </v:shape>
        </w:pict>
      </w:r>
      <w:r w:rsidRPr="00DA2739">
        <w:rPr>
          <w:sz w:val="28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56" o:spid="_x0000_i1118" type="#_x0000_t75" style="width:219.75pt;height:27.75pt;visibility:visible">
            <v:imagedata r:id="rId12" o:title=""/>
          </v:shape>
        </w:pict>
      </w:r>
      <w:r w:rsidRPr="00DA2739">
        <w:rPr>
          <w:sz w:val="28"/>
          <w:szCs w:val="28"/>
        </w:rPr>
        <w:t>,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946620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285840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483728,00</w:t>
      </w:r>
      <w:r w:rsidRPr="00DA2739">
        <w:rPr>
          <w:sz w:val="28"/>
          <w:szCs w:val="28"/>
        </w:rPr>
        <w:t xml:space="preserve"> 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716 188,00</w:t>
      </w:r>
      <w:r w:rsidRPr="00DA2739">
        <w:rPr>
          <w:sz w:val="28"/>
          <w:szCs w:val="28"/>
        </w:rPr>
        <w:t xml:space="preserve"> ,</w:t>
      </w:r>
    </w:p>
    <w:p w:rsidR="006F090E" w:rsidRPr="00DA2739" w:rsidRDefault="006F090E" w:rsidP="007154CD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631080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190560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322542,92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144 182,92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165" o:spid="_x0000_i1119" type="#_x0000_t75" style="width:29.25pt;height:25.5pt;visibility:visible">
            <v:imagedata r:id="rId13" o:title=""/>
          </v:shape>
        </w:pict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164" o:spid="_x0000_i1120" type="#_x0000_t75" style="width:21pt;height:25.5pt;visibility:visible">
            <v:imagedata r:id="rId14" o:title=""/>
          </v:shape>
        </w:pict>
      </w:r>
      <w:r w:rsidRPr="00DA2739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163" o:spid="_x0000_i1121" type="#_x0000_t75" style="width:47.25pt;height:27.75pt;visibility:visible">
            <v:imagedata r:id="rId15" o:title=""/>
          </v:shape>
        </w:pict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162" o:spid="_x0000_i1122" type="#_x0000_t75" style="width:33.75pt;height:27.75pt;visibility:visible">
            <v:imagedata r:id="rId16" o:title=""/>
          </v:shape>
        </w:pict>
      </w:r>
      <w:r w:rsidRPr="00DA2739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3. Величина косвенных расходов на предоставление i-й социальной услуги (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161" o:spid="_x0000_i1123" type="#_x0000_t75" style="width:36.75pt;height:25.5pt;visibility:visible">
            <v:imagedata r:id="rId17" o:title=""/>
          </v:shape>
        </w:pict>
      </w:r>
      <w:r w:rsidRPr="00DA2739">
        <w:rPr>
          <w:sz w:val="28"/>
          <w:szCs w:val="28"/>
        </w:rPr>
        <w:t>) рассчитывается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160" o:spid="_x0000_i1124" type="#_x0000_t75" style="width:133.5pt;height:27.75pt;visibility:visible">
            <v:imagedata r:id="rId18" o:title=""/>
          </v:shape>
        </w:pict>
      </w:r>
      <w:r w:rsidRPr="00DA2739">
        <w:rPr>
          <w:sz w:val="28"/>
          <w:szCs w:val="28"/>
        </w:rPr>
        <w:t>,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3 269 029,08</w:t>
      </w:r>
      <w:r w:rsidRPr="00DA2739">
        <w:rPr>
          <w:sz w:val="28"/>
          <w:szCs w:val="28"/>
        </w:rPr>
        <w:t xml:space="preserve">* 0,6=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961 417,45 ,</w:t>
      </w:r>
    </w:p>
    <w:p w:rsidR="006F090E" w:rsidRPr="00DA2739" w:rsidRDefault="006F090E" w:rsidP="007154CD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3 269 029,08</w:t>
      </w:r>
      <w:r w:rsidRPr="00DA2739">
        <w:rPr>
          <w:sz w:val="28"/>
          <w:szCs w:val="28"/>
        </w:rPr>
        <w:t xml:space="preserve">* 0,4=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307 611,63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63" o:spid="_x0000_i1125" type="#_x0000_t75" style="width:33.75pt;height:25.5pt;visibility:visible">
            <v:imagedata r:id="rId19" o:title=""/>
          </v:shape>
        </w:pict>
      </w:r>
      <w:r w:rsidRPr="00DA2739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62" o:spid="_x0000_i1126" type="#_x0000_t75" style="width:29.25pt;height:27.75pt;visibility:visible">
            <v:imagedata r:id="rId20" o:title=""/>
          </v:shape>
        </w:pict>
      </w:r>
      <w:r w:rsidRPr="00DA2739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4. Величина косвенных расходов, включаемых в себестоимость социальных услуг (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61" o:spid="_x0000_i1127" type="#_x0000_t75" style="width:33.75pt;height:25.5pt;visibility:visible">
            <v:imagedata r:id="rId21" o:title=""/>
          </v:shape>
        </w:pict>
      </w:r>
      <w:r w:rsidRPr="00DA2739">
        <w:rPr>
          <w:sz w:val="28"/>
          <w:szCs w:val="28"/>
        </w:rPr>
        <w:t>), рассчитывается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60" o:spid="_x0000_i1128" type="#_x0000_t75" style="width:186pt;height:27.75pt;visibility:visible">
            <v:imagedata r:id="rId22" o:title=""/>
          </v:shape>
        </w:pict>
      </w:r>
      <w:r w:rsidRPr="00DA2739">
        <w:rPr>
          <w:sz w:val="28"/>
          <w:szCs w:val="28"/>
        </w:rPr>
        <w:t>, =</w:t>
      </w:r>
    </w:p>
    <w:p w:rsidR="006F090E" w:rsidRPr="00DA2739" w:rsidRDefault="006F090E" w:rsidP="007154CD">
      <w:pPr>
        <w:jc w:val="center"/>
        <w:rPr>
          <w:sz w:val="28"/>
          <w:szCs w:val="28"/>
        </w:rPr>
      </w:pPr>
      <w:r>
        <w:rPr>
          <w:sz w:val="28"/>
          <w:szCs w:val="28"/>
        </w:rPr>
        <w:t>1803100+ 544600+ 921329,08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3 269 029,08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59" o:spid="_x0000_i1129" type="#_x0000_t75" style="width:32.25pt;height:27.75pt;visibility:visible">
            <v:imagedata r:id="rId23" o:title=""/>
          </v:shape>
        </w:pict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58" o:spid="_x0000_i1130" type="#_x0000_t75" style="width:23.25pt;height:27.75pt;visibility:visible">
            <v:imagedata r:id="rId24" o:title=""/>
          </v:shape>
        </w:pict>
      </w:r>
      <w:r w:rsidRPr="00DA2739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57" o:spid="_x0000_i1131" type="#_x0000_t75" style="width:54pt;height:27.75pt;visibility:visible">
            <v:imagedata r:id="rId25" o:title=""/>
          </v:shape>
        </w:pict>
      </w:r>
      <w:r w:rsidRPr="00DA2739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5. Коэффициент косвенных расходов, включаемых в себестоимость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56" o:spid="_x0000_i1132" type="#_x0000_t75" style="width:29.25pt;height:27.75pt;visibility:visible">
            <v:imagedata r:id="rId26" o:title=""/>
          </v:shape>
        </w:pict>
      </w:r>
      <w:r w:rsidRPr="00DA2739">
        <w:rPr>
          <w:sz w:val="28"/>
          <w:szCs w:val="28"/>
        </w:rPr>
        <w:t>), рассчитывается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55" o:spid="_x0000_i1133" type="#_x0000_t75" style="width:133.5pt;height:28.5pt;visibility:visible">
            <v:imagedata r:id="rId27" o:title=""/>
          </v:shape>
        </w:pict>
      </w:r>
      <w:r w:rsidRPr="00DA2739">
        <w:rPr>
          <w:sz w:val="28"/>
          <w:szCs w:val="28"/>
        </w:rPr>
        <w:t>,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961 417,45 </w:t>
      </w:r>
      <w:r w:rsidRPr="00DA2739">
        <w:rPr>
          <w:sz w:val="28"/>
          <w:szCs w:val="28"/>
        </w:rPr>
        <w:t>/ (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961 417,45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1 307 611,63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,</w:t>
      </w:r>
    </w:p>
    <w:p w:rsidR="006F090E" w:rsidRPr="00DA2739" w:rsidRDefault="006F090E" w:rsidP="007154CD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b/>
          <w:sz w:val="28"/>
          <w:szCs w:val="28"/>
        </w:rPr>
        <w:t>1 307 611,63</w:t>
      </w:r>
      <w:r w:rsidRPr="00DA2739">
        <w:rPr>
          <w:sz w:val="28"/>
          <w:szCs w:val="28"/>
        </w:rPr>
        <w:t>/ (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961 417,45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1 307 611,63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0,4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54" o:spid="_x0000_i1134" type="#_x0000_t75" style="width:28.5pt;height:27.75pt;visibility:visible">
            <v:imagedata r:id="rId28" o:title=""/>
          </v:shape>
        </w:pict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53" o:spid="_x0000_i1135" type="#_x0000_t75" style="width:47.25pt;height:27.75pt;visibility:visible">
            <v:imagedata r:id="rId29" o:title=""/>
          </v:shape>
        </w:pict>
      </w:r>
      <w:r w:rsidRPr="00DA2739">
        <w:rPr>
          <w:sz w:val="28"/>
          <w:szCs w:val="28"/>
        </w:rPr>
        <w:t>), рассчитывается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52" o:spid="_x0000_i1136" type="#_x0000_t75" style="width:138.75pt;height:27.75pt;visibility:visible">
            <v:imagedata r:id="rId30" o:title=""/>
          </v:shape>
        </w:pict>
      </w:r>
      <w:r w:rsidRPr="00DA2739">
        <w:rPr>
          <w:sz w:val="28"/>
          <w:szCs w:val="28"/>
        </w:rPr>
        <w:t>,</w:t>
      </w:r>
    </w:p>
    <w:p w:rsidR="006F090E" w:rsidRPr="00DA2739" w:rsidRDefault="006F090E" w:rsidP="007154CD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1</w:t>
      </w:r>
      <w:r>
        <w:rPr>
          <w:sz w:val="28"/>
          <w:szCs w:val="28"/>
        </w:rPr>
        <w:t> </w:t>
      </w:r>
      <w:r w:rsidRPr="00DA2739">
        <w:rPr>
          <w:sz w:val="28"/>
          <w:szCs w:val="28"/>
        </w:rPr>
        <w:t>7</w:t>
      </w:r>
      <w:r>
        <w:rPr>
          <w:sz w:val="28"/>
          <w:szCs w:val="28"/>
        </w:rPr>
        <w:t>2</w:t>
      </w:r>
      <w:r w:rsidRPr="00DA2739">
        <w:rPr>
          <w:sz w:val="28"/>
          <w:szCs w:val="28"/>
        </w:rPr>
        <w:t>7</w:t>
      </w:r>
      <w:r>
        <w:rPr>
          <w:sz w:val="28"/>
          <w:szCs w:val="28"/>
        </w:rPr>
        <w:t xml:space="preserve"> 6</w:t>
      </w:r>
      <w:r w:rsidRPr="00DA2739">
        <w:rPr>
          <w:sz w:val="28"/>
          <w:szCs w:val="28"/>
        </w:rPr>
        <w:t>00*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483 728,00</w:t>
      </w:r>
      <w:r w:rsidRPr="00DA2739">
        <w:rPr>
          <w:sz w:val="28"/>
          <w:szCs w:val="28"/>
        </w:rPr>
        <w:t>,</w:t>
      </w:r>
      <w:r>
        <w:rPr>
          <w:sz w:val="28"/>
          <w:szCs w:val="28"/>
        </w:rPr>
        <w:t xml:space="preserve">      </w:t>
      </w: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1 727 6</w:t>
      </w:r>
      <w:r w:rsidRPr="00DA2739">
        <w:rPr>
          <w:sz w:val="28"/>
          <w:szCs w:val="28"/>
        </w:rPr>
        <w:t>00* 0,1</w:t>
      </w:r>
      <w:r>
        <w:rPr>
          <w:sz w:val="28"/>
          <w:szCs w:val="28"/>
        </w:rPr>
        <w:t>8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322 542,92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51" o:spid="_x0000_i1137" type="#_x0000_t75" style="width:36.75pt;height:26.25pt;visibility:visible">
            <v:imagedata r:id="rId31" o:title=""/>
          </v:shape>
        </w:pict>
      </w:r>
      <w:r w:rsidRPr="00DA2739">
        <w:rPr>
          <w:sz w:val="28"/>
          <w:szCs w:val="28"/>
        </w:rPr>
        <w:t xml:space="preserve"> - общехозяйственные расходы;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50" o:spid="_x0000_i1138" type="#_x0000_t75" style="width:21pt;height:25.5pt;visibility:visible">
            <v:imagedata r:id="rId32" o:title=""/>
          </v:shape>
        </w:pict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49" o:spid="_x0000_i1139" type="#_x0000_t75" style="width:36.75pt;height:26.25pt;visibility:visible">
            <v:imagedata r:id="rId31" o:title=""/>
          </v:shape>
        </w:pict>
      </w:r>
      <w:r w:rsidRPr="00DA2739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48" o:spid="_x0000_i1140" type="#_x0000_t75" style="width:211.5pt;height:27.75pt;visibility:visible">
            <v:imagedata r:id="rId33" o:title=""/>
          </v:shape>
        </w:pict>
      </w:r>
      <w:r w:rsidRPr="00DA2739">
        <w:rPr>
          <w:sz w:val="28"/>
          <w:szCs w:val="28"/>
        </w:rPr>
        <w:t xml:space="preserve">, </w:t>
      </w:r>
    </w:p>
    <w:p w:rsidR="006F090E" w:rsidRPr="00DA2739" w:rsidRDefault="006F090E" w:rsidP="007154CD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384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>1094</w:t>
      </w:r>
      <w:r w:rsidRPr="00DA2739">
        <w:rPr>
          <w:sz w:val="28"/>
          <w:szCs w:val="28"/>
        </w:rPr>
        <w:t xml:space="preserve">100+ </w:t>
      </w:r>
      <w:r>
        <w:rPr>
          <w:sz w:val="28"/>
          <w:szCs w:val="28"/>
        </w:rPr>
        <w:t>595100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1 7</w:t>
      </w:r>
      <w:r>
        <w:rPr>
          <w:b/>
          <w:sz w:val="28"/>
          <w:szCs w:val="28"/>
        </w:rPr>
        <w:t>2</w:t>
      </w:r>
      <w:r w:rsidRPr="00DA2739">
        <w:rPr>
          <w:b/>
          <w:sz w:val="28"/>
          <w:szCs w:val="28"/>
        </w:rPr>
        <w:t xml:space="preserve">7 </w:t>
      </w:r>
      <w:r>
        <w:rPr>
          <w:b/>
          <w:sz w:val="28"/>
          <w:szCs w:val="28"/>
        </w:rPr>
        <w:t>6</w:t>
      </w:r>
      <w:r w:rsidRPr="00DA2739">
        <w:rPr>
          <w:b/>
          <w:sz w:val="28"/>
          <w:szCs w:val="28"/>
        </w:rPr>
        <w:t>00,00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47" o:spid="_x0000_i1141" type="#_x0000_t75" style="width:18.75pt;height:25.5pt;visibility:visible">
            <v:imagedata r:id="rId34" o:title=""/>
          </v:shape>
        </w:pict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38400</w:t>
      </w:r>
      <w:r w:rsidRPr="00DA2739">
        <w:rPr>
          <w:sz w:val="28"/>
          <w:szCs w:val="28"/>
        </w:rPr>
        <w:t>,00;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46" o:spid="_x0000_i1142" type="#_x0000_t75" style="width:18.75pt;height:25.5pt;visibility:visible">
            <v:imagedata r:id="rId35" o:title=""/>
          </v:shape>
        </w:pict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10941</w:t>
      </w:r>
      <w:r w:rsidRPr="00DA2739">
        <w:rPr>
          <w:sz w:val="28"/>
          <w:szCs w:val="28"/>
        </w:rPr>
        <w:t>00,00;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45" o:spid="_x0000_i1143" type="#_x0000_t75" style="width:21pt;height:25.5pt;visibility:visible">
            <v:imagedata r:id="rId36" o:title=""/>
          </v:shape>
        </w:pict>
      </w:r>
      <w:r w:rsidRPr="00DA2739">
        <w:rPr>
          <w:sz w:val="28"/>
          <w:szCs w:val="28"/>
        </w:rPr>
        <w:t xml:space="preserve"> - материальные затраты – 0;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44" o:spid="_x0000_i1144" type="#_x0000_t75" style="width:18.75pt;height:25.5pt;visibility:visible">
            <v:imagedata r:id="rId37" o:title=""/>
          </v:shape>
        </w:pict>
      </w:r>
      <w:r w:rsidRPr="00DA2739">
        <w:rPr>
          <w:sz w:val="28"/>
          <w:szCs w:val="28"/>
        </w:rPr>
        <w:t xml:space="preserve"> - расходы на оказание транспортных услуг – 0;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43" o:spid="_x0000_i1145" type="#_x0000_t75" style="width:23.25pt;height:27.75pt;visibility:visible">
            <v:imagedata r:id="rId38" o:title=""/>
          </v:shape>
        </w:pict>
      </w:r>
      <w:r w:rsidRPr="00DA2739">
        <w:rPr>
          <w:sz w:val="28"/>
          <w:szCs w:val="28"/>
        </w:rPr>
        <w:t xml:space="preserve"> - прочие расходы – </w:t>
      </w:r>
      <w:r>
        <w:rPr>
          <w:sz w:val="28"/>
          <w:szCs w:val="28"/>
        </w:rPr>
        <w:t>5951</w:t>
      </w:r>
      <w:r w:rsidRPr="00DA2739">
        <w:rPr>
          <w:sz w:val="28"/>
          <w:szCs w:val="28"/>
        </w:rPr>
        <w:t>00,00.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55" o:spid="_x0000_i1146" type="#_x0000_t75" style="width:21pt;height:25.5pt;visibility:visible">
            <v:imagedata r:id="rId32" o:title=""/>
          </v:shape>
        </w:pict>
      </w:r>
      <w:r w:rsidRPr="00DA2739">
        <w:rPr>
          <w:sz w:val="28"/>
          <w:szCs w:val="28"/>
        </w:rPr>
        <w:t>), определяется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6"/>
          <w:sz w:val="28"/>
          <w:szCs w:val="28"/>
          <w:lang w:eastAsia="ru-RU"/>
        </w:rPr>
        <w:pict>
          <v:shape id="Рисунок 254" o:spid="_x0000_i1147" type="#_x0000_t75" style="width:189pt;height:30.75pt;visibility:visible">
            <v:imagedata r:id="rId39" o:title=""/>
          </v:shape>
        </w:pict>
      </w:r>
      <w:r w:rsidRPr="00DA2739">
        <w:rPr>
          <w:sz w:val="28"/>
          <w:szCs w:val="28"/>
        </w:rPr>
        <w:t>,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946620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1577700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1803100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,</w:t>
      </w:r>
    </w:p>
    <w:p w:rsidR="006F090E" w:rsidRPr="00DA2739" w:rsidRDefault="006F090E" w:rsidP="007154CD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631080</w:t>
      </w:r>
      <w:r w:rsidRPr="00DA2739">
        <w:rPr>
          <w:sz w:val="28"/>
          <w:szCs w:val="28"/>
        </w:rPr>
        <w:t xml:space="preserve">/ (2026031+2049369)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867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2"/>
          <w:sz w:val="28"/>
          <w:szCs w:val="28"/>
          <w:lang w:eastAsia="ru-RU"/>
        </w:rPr>
        <w:pict>
          <v:shape id="Рисунок 253" o:spid="_x0000_i1148" type="#_x0000_t75" style="width:29.25pt;height:25.5pt;visibility:visible">
            <v:imagedata r:id="rId40" o:title=""/>
          </v:shape>
        </w:pict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52" o:spid="_x0000_i1149" type="#_x0000_t75" style="width:32.25pt;height:27.75pt;visibility:visible">
            <v:imagedata r:id="rId41" o:title=""/>
          </v:shape>
        </w:pict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 (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51" o:spid="_x0000_i1150" type="#_x0000_t75" style="width:54pt;height:27.75pt;visibility:visible">
            <v:imagedata r:id="rId42" o:title=""/>
          </v:shape>
        </w:pict>
      </w:r>
      <w:r w:rsidRPr="00DA2739">
        <w:rPr>
          <w:sz w:val="28"/>
          <w:szCs w:val="28"/>
        </w:rPr>
        <w:t>) рассчитывается по формуле:</w:t>
      </w:r>
    </w:p>
    <w:p w:rsidR="006F090E" w:rsidRPr="00DA2739" w:rsidRDefault="006F090E" w:rsidP="00C00311">
      <w:pPr>
        <w:jc w:val="center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50" o:spid="_x0000_i1151" type="#_x0000_t75" style="width:182.25pt;height:28.5pt;visibility:visible">
            <v:imagedata r:id="rId43" o:title=""/>
          </v:shape>
        </w:pict>
      </w:r>
      <w:r w:rsidRPr="00DA2739">
        <w:rPr>
          <w:sz w:val="28"/>
          <w:szCs w:val="28"/>
        </w:rPr>
        <w:t xml:space="preserve">, </w:t>
      </w:r>
    </w:p>
    <w:p w:rsidR="006F090E" w:rsidRPr="00DA2739" w:rsidRDefault="006F090E" w:rsidP="007154CD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172</w:t>
      </w:r>
      <w:r w:rsidRPr="00DA2739">
        <w:rPr>
          <w:sz w:val="28"/>
          <w:szCs w:val="28"/>
        </w:rPr>
        <w:t>7</w:t>
      </w:r>
      <w:r>
        <w:rPr>
          <w:sz w:val="28"/>
          <w:szCs w:val="28"/>
        </w:rPr>
        <w:t>6</w:t>
      </w:r>
      <w:r w:rsidRPr="00DA2739">
        <w:rPr>
          <w:sz w:val="28"/>
          <w:szCs w:val="28"/>
        </w:rPr>
        <w:t>00,00-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 w:rsidRPr="000A414D">
        <w:rPr>
          <w:sz w:val="28"/>
          <w:szCs w:val="28"/>
        </w:rPr>
        <w:t>483728</w:t>
      </w:r>
      <w:r>
        <w:rPr>
          <w:b/>
          <w:sz w:val="28"/>
          <w:szCs w:val="28"/>
        </w:rPr>
        <w:t>,</w:t>
      </w:r>
      <w:r w:rsidRPr="000A414D">
        <w:rPr>
          <w:sz w:val="28"/>
          <w:szCs w:val="28"/>
        </w:rPr>
        <w:t>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322542,92</w:t>
      </w:r>
      <w:r w:rsidRPr="00DA2739">
        <w:rPr>
          <w:sz w:val="28"/>
          <w:szCs w:val="28"/>
        </w:rPr>
        <w:t xml:space="preserve">)= </w:t>
      </w:r>
      <w:r>
        <w:rPr>
          <w:b/>
          <w:sz w:val="28"/>
          <w:szCs w:val="28"/>
        </w:rPr>
        <w:t>921 329,08</w:t>
      </w:r>
    </w:p>
    <w:p w:rsidR="006F090E" w:rsidRPr="00DA2739" w:rsidRDefault="006F090E" w:rsidP="007154CD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49" o:spid="_x0000_i1152" type="#_x0000_t75" style="width:36.75pt;height:26.25pt;visibility:visible">
            <v:imagedata r:id="rId44" o:title=""/>
          </v:shape>
        </w:pict>
      </w:r>
      <w:r w:rsidRPr="00DA2739">
        <w:rPr>
          <w:sz w:val="28"/>
          <w:szCs w:val="28"/>
        </w:rPr>
        <w:t xml:space="preserve"> - общехозяйственные расходы;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B40AA8">
        <w:rPr>
          <w:noProof/>
          <w:position w:val="-14"/>
          <w:sz w:val="28"/>
          <w:szCs w:val="28"/>
          <w:lang w:eastAsia="ru-RU"/>
        </w:rPr>
        <w:pict>
          <v:shape id="Рисунок 248" o:spid="_x0000_i1153" type="#_x0000_t75" style="width:47.25pt;height:26.25pt;visibility:visible">
            <v:imagedata r:id="rId45" o:title=""/>
          </v:shape>
        </w:pict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6F090E" w:rsidRPr="00DA2739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6F090E" w:rsidRPr="00DF2516" w:rsidRDefault="006F090E" w:rsidP="00C00311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6F090E" w:rsidRPr="00024478" w:rsidRDefault="006F090E" w:rsidP="00C00311">
      <w:pPr>
        <w:rPr>
          <w:sz w:val="28"/>
          <w:szCs w:val="28"/>
        </w:rPr>
      </w:pPr>
    </w:p>
    <w:p w:rsidR="006F090E" w:rsidRDefault="006F090E" w:rsidP="00C00311">
      <w:pPr>
        <w:widowControl w:val="0"/>
        <w:jc w:val="center"/>
        <w:outlineLvl w:val="1"/>
        <w:rPr>
          <w:sz w:val="28"/>
          <w:szCs w:val="28"/>
          <w:lang w:eastAsia="ru-RU"/>
        </w:rPr>
      </w:pPr>
    </w:p>
    <w:sectPr w:rsidR="006F090E" w:rsidSect="00677531">
      <w:pgSz w:w="11906" w:h="16838" w:code="9"/>
      <w:pgMar w:top="624" w:right="624" w:bottom="624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B788B"/>
    <w:multiLevelType w:val="hybridMultilevel"/>
    <w:tmpl w:val="3CB08C76"/>
    <w:lvl w:ilvl="0" w:tplc="F9ACE9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ED9"/>
    <w:rsid w:val="00002CC4"/>
    <w:rsid w:val="00002EE3"/>
    <w:rsid w:val="00006630"/>
    <w:rsid w:val="000208A6"/>
    <w:rsid w:val="000210BD"/>
    <w:rsid w:val="000212FE"/>
    <w:rsid w:val="00022CB4"/>
    <w:rsid w:val="00024478"/>
    <w:rsid w:val="00031A0C"/>
    <w:rsid w:val="00033437"/>
    <w:rsid w:val="0004071D"/>
    <w:rsid w:val="00042A41"/>
    <w:rsid w:val="000503B6"/>
    <w:rsid w:val="00063CFB"/>
    <w:rsid w:val="00070A41"/>
    <w:rsid w:val="000743DD"/>
    <w:rsid w:val="00077584"/>
    <w:rsid w:val="00081214"/>
    <w:rsid w:val="00091FFB"/>
    <w:rsid w:val="000A25DD"/>
    <w:rsid w:val="000A2815"/>
    <w:rsid w:val="000A384F"/>
    <w:rsid w:val="000A414D"/>
    <w:rsid w:val="000A7549"/>
    <w:rsid w:val="000B4910"/>
    <w:rsid w:val="000C41DF"/>
    <w:rsid w:val="000D2DF8"/>
    <w:rsid w:val="000D3F06"/>
    <w:rsid w:val="000E15E5"/>
    <w:rsid w:val="000E2410"/>
    <w:rsid w:val="000F346E"/>
    <w:rsid w:val="000F5393"/>
    <w:rsid w:val="000F71B6"/>
    <w:rsid w:val="00100122"/>
    <w:rsid w:val="00106A97"/>
    <w:rsid w:val="00111A44"/>
    <w:rsid w:val="001122D5"/>
    <w:rsid w:val="00113F36"/>
    <w:rsid w:val="001301AB"/>
    <w:rsid w:val="00134253"/>
    <w:rsid w:val="0013760A"/>
    <w:rsid w:val="00141560"/>
    <w:rsid w:val="00144D87"/>
    <w:rsid w:val="0014748B"/>
    <w:rsid w:val="0015598B"/>
    <w:rsid w:val="00163FEC"/>
    <w:rsid w:val="00165C6D"/>
    <w:rsid w:val="001663B3"/>
    <w:rsid w:val="00174848"/>
    <w:rsid w:val="0017609E"/>
    <w:rsid w:val="0018450E"/>
    <w:rsid w:val="0018745F"/>
    <w:rsid w:val="001A5A10"/>
    <w:rsid w:val="001D1CCA"/>
    <w:rsid w:val="001D2F0B"/>
    <w:rsid w:val="001D7195"/>
    <w:rsid w:val="001E70B9"/>
    <w:rsid w:val="001E7F03"/>
    <w:rsid w:val="001F005A"/>
    <w:rsid w:val="001F3FD8"/>
    <w:rsid w:val="0020583E"/>
    <w:rsid w:val="00212B00"/>
    <w:rsid w:val="0021307F"/>
    <w:rsid w:val="00214FA8"/>
    <w:rsid w:val="002466CC"/>
    <w:rsid w:val="002520E9"/>
    <w:rsid w:val="002529F7"/>
    <w:rsid w:val="00256924"/>
    <w:rsid w:val="0026473C"/>
    <w:rsid w:val="00275D16"/>
    <w:rsid w:val="0029475A"/>
    <w:rsid w:val="002974F6"/>
    <w:rsid w:val="002A10DF"/>
    <w:rsid w:val="002A3776"/>
    <w:rsid w:val="002B2AAF"/>
    <w:rsid w:val="002B31B0"/>
    <w:rsid w:val="002B3FE7"/>
    <w:rsid w:val="002B501C"/>
    <w:rsid w:val="002C2C26"/>
    <w:rsid w:val="002C3718"/>
    <w:rsid w:val="002C51A3"/>
    <w:rsid w:val="002C6EEB"/>
    <w:rsid w:val="002D00FF"/>
    <w:rsid w:val="002D135F"/>
    <w:rsid w:val="002D4718"/>
    <w:rsid w:val="002D677B"/>
    <w:rsid w:val="00304EA2"/>
    <w:rsid w:val="00304F9E"/>
    <w:rsid w:val="003072AB"/>
    <w:rsid w:val="003172B6"/>
    <w:rsid w:val="0032160B"/>
    <w:rsid w:val="00323ABC"/>
    <w:rsid w:val="00323D9C"/>
    <w:rsid w:val="00327613"/>
    <w:rsid w:val="00354B8E"/>
    <w:rsid w:val="00361705"/>
    <w:rsid w:val="00363256"/>
    <w:rsid w:val="0037788B"/>
    <w:rsid w:val="00380BF4"/>
    <w:rsid w:val="003859B2"/>
    <w:rsid w:val="003A50E8"/>
    <w:rsid w:val="003A79E3"/>
    <w:rsid w:val="003B5453"/>
    <w:rsid w:val="003C0889"/>
    <w:rsid w:val="003C260D"/>
    <w:rsid w:val="003C42EB"/>
    <w:rsid w:val="003C5F90"/>
    <w:rsid w:val="003C6F34"/>
    <w:rsid w:val="003D6DCA"/>
    <w:rsid w:val="003E1D24"/>
    <w:rsid w:val="003E2FB2"/>
    <w:rsid w:val="003F43D9"/>
    <w:rsid w:val="00402B51"/>
    <w:rsid w:val="00414D3A"/>
    <w:rsid w:val="00416998"/>
    <w:rsid w:val="00421641"/>
    <w:rsid w:val="00422345"/>
    <w:rsid w:val="004233CA"/>
    <w:rsid w:val="00425335"/>
    <w:rsid w:val="00437350"/>
    <w:rsid w:val="00444DBA"/>
    <w:rsid w:val="0045715D"/>
    <w:rsid w:val="00460B00"/>
    <w:rsid w:val="00473CC0"/>
    <w:rsid w:val="00475A0B"/>
    <w:rsid w:val="00484955"/>
    <w:rsid w:val="00491C04"/>
    <w:rsid w:val="004952C3"/>
    <w:rsid w:val="004A168A"/>
    <w:rsid w:val="004A24BA"/>
    <w:rsid w:val="004A2E7A"/>
    <w:rsid w:val="004A5296"/>
    <w:rsid w:val="004B4504"/>
    <w:rsid w:val="004B5A7E"/>
    <w:rsid w:val="004C0D9E"/>
    <w:rsid w:val="004C77D4"/>
    <w:rsid w:val="004D339C"/>
    <w:rsid w:val="004D7A93"/>
    <w:rsid w:val="004E6AA7"/>
    <w:rsid w:val="005047D3"/>
    <w:rsid w:val="00514584"/>
    <w:rsid w:val="0051540B"/>
    <w:rsid w:val="00517CC4"/>
    <w:rsid w:val="00520E7E"/>
    <w:rsid w:val="00534892"/>
    <w:rsid w:val="00547405"/>
    <w:rsid w:val="0055017E"/>
    <w:rsid w:val="005561D8"/>
    <w:rsid w:val="00556A9B"/>
    <w:rsid w:val="005655A8"/>
    <w:rsid w:val="005678C0"/>
    <w:rsid w:val="00570039"/>
    <w:rsid w:val="00570E36"/>
    <w:rsid w:val="00574A7E"/>
    <w:rsid w:val="00574DF8"/>
    <w:rsid w:val="00575658"/>
    <w:rsid w:val="00587BD9"/>
    <w:rsid w:val="00591199"/>
    <w:rsid w:val="0059192D"/>
    <w:rsid w:val="005A21EE"/>
    <w:rsid w:val="005A2D36"/>
    <w:rsid w:val="005A5C1D"/>
    <w:rsid w:val="005B3C2E"/>
    <w:rsid w:val="005B4ED6"/>
    <w:rsid w:val="005B514A"/>
    <w:rsid w:val="005D69B8"/>
    <w:rsid w:val="005F069A"/>
    <w:rsid w:val="005F10D2"/>
    <w:rsid w:val="005F4B72"/>
    <w:rsid w:val="006004E4"/>
    <w:rsid w:val="00602CBE"/>
    <w:rsid w:val="00604955"/>
    <w:rsid w:val="00610F12"/>
    <w:rsid w:val="00614914"/>
    <w:rsid w:val="00617C6C"/>
    <w:rsid w:val="006271D5"/>
    <w:rsid w:val="00631CE1"/>
    <w:rsid w:val="00634F18"/>
    <w:rsid w:val="0064079C"/>
    <w:rsid w:val="0064140E"/>
    <w:rsid w:val="0065214E"/>
    <w:rsid w:val="00652164"/>
    <w:rsid w:val="006531A4"/>
    <w:rsid w:val="0065402F"/>
    <w:rsid w:val="006601C6"/>
    <w:rsid w:val="00660B63"/>
    <w:rsid w:val="00671FA3"/>
    <w:rsid w:val="00677531"/>
    <w:rsid w:val="00684BD5"/>
    <w:rsid w:val="00694F4C"/>
    <w:rsid w:val="006A5A61"/>
    <w:rsid w:val="006A700F"/>
    <w:rsid w:val="006B2B5E"/>
    <w:rsid w:val="006B6BD9"/>
    <w:rsid w:val="006C057E"/>
    <w:rsid w:val="006C54FB"/>
    <w:rsid w:val="006E3511"/>
    <w:rsid w:val="006F04AE"/>
    <w:rsid w:val="006F090E"/>
    <w:rsid w:val="006F3296"/>
    <w:rsid w:val="006F534A"/>
    <w:rsid w:val="006F5E8E"/>
    <w:rsid w:val="0071204D"/>
    <w:rsid w:val="0071251C"/>
    <w:rsid w:val="007154CD"/>
    <w:rsid w:val="00716396"/>
    <w:rsid w:val="00716E0A"/>
    <w:rsid w:val="00721FB0"/>
    <w:rsid w:val="007245D1"/>
    <w:rsid w:val="00726996"/>
    <w:rsid w:val="00752A76"/>
    <w:rsid w:val="007677C7"/>
    <w:rsid w:val="00773FE9"/>
    <w:rsid w:val="00774648"/>
    <w:rsid w:val="00781DB1"/>
    <w:rsid w:val="007928F9"/>
    <w:rsid w:val="007A686C"/>
    <w:rsid w:val="007B2B84"/>
    <w:rsid w:val="007B4AC3"/>
    <w:rsid w:val="007C21B0"/>
    <w:rsid w:val="007C21EF"/>
    <w:rsid w:val="007C3937"/>
    <w:rsid w:val="007D2480"/>
    <w:rsid w:val="007D57CB"/>
    <w:rsid w:val="007E0703"/>
    <w:rsid w:val="007F7196"/>
    <w:rsid w:val="008042EA"/>
    <w:rsid w:val="00804D33"/>
    <w:rsid w:val="00817B47"/>
    <w:rsid w:val="00821FF6"/>
    <w:rsid w:val="00837A60"/>
    <w:rsid w:val="008423E9"/>
    <w:rsid w:val="00853475"/>
    <w:rsid w:val="00867B53"/>
    <w:rsid w:val="00891CB1"/>
    <w:rsid w:val="008922D1"/>
    <w:rsid w:val="008A35DC"/>
    <w:rsid w:val="008A3F93"/>
    <w:rsid w:val="008D1804"/>
    <w:rsid w:val="008D4A45"/>
    <w:rsid w:val="008F723D"/>
    <w:rsid w:val="00903B40"/>
    <w:rsid w:val="00903D7A"/>
    <w:rsid w:val="0091602B"/>
    <w:rsid w:val="00941169"/>
    <w:rsid w:val="00957F64"/>
    <w:rsid w:val="00960619"/>
    <w:rsid w:val="009637FF"/>
    <w:rsid w:val="0097079D"/>
    <w:rsid w:val="00972FCD"/>
    <w:rsid w:val="00973C96"/>
    <w:rsid w:val="00973E91"/>
    <w:rsid w:val="0097758C"/>
    <w:rsid w:val="00981FE6"/>
    <w:rsid w:val="009B0D2B"/>
    <w:rsid w:val="009C4842"/>
    <w:rsid w:val="009C7633"/>
    <w:rsid w:val="009C7BC0"/>
    <w:rsid w:val="009D055F"/>
    <w:rsid w:val="009E06B6"/>
    <w:rsid w:val="009E5211"/>
    <w:rsid w:val="009F1D4F"/>
    <w:rsid w:val="009F29F1"/>
    <w:rsid w:val="00A065A1"/>
    <w:rsid w:val="00A230F7"/>
    <w:rsid w:val="00A243C5"/>
    <w:rsid w:val="00A2578F"/>
    <w:rsid w:val="00A323BC"/>
    <w:rsid w:val="00A42E3C"/>
    <w:rsid w:val="00A46B30"/>
    <w:rsid w:val="00A60071"/>
    <w:rsid w:val="00A71B0D"/>
    <w:rsid w:val="00A929D9"/>
    <w:rsid w:val="00A97B18"/>
    <w:rsid w:val="00AA1CFE"/>
    <w:rsid w:val="00AA3279"/>
    <w:rsid w:val="00AB0BD2"/>
    <w:rsid w:val="00AB0D43"/>
    <w:rsid w:val="00AC01C6"/>
    <w:rsid w:val="00AC0F7C"/>
    <w:rsid w:val="00AC5ABA"/>
    <w:rsid w:val="00AD1D18"/>
    <w:rsid w:val="00AD2961"/>
    <w:rsid w:val="00AD3122"/>
    <w:rsid w:val="00AD4723"/>
    <w:rsid w:val="00AE4A9B"/>
    <w:rsid w:val="00AF190A"/>
    <w:rsid w:val="00AF599D"/>
    <w:rsid w:val="00B20107"/>
    <w:rsid w:val="00B2217A"/>
    <w:rsid w:val="00B40AA8"/>
    <w:rsid w:val="00B50D06"/>
    <w:rsid w:val="00B60B6E"/>
    <w:rsid w:val="00B628E6"/>
    <w:rsid w:val="00B63487"/>
    <w:rsid w:val="00B73900"/>
    <w:rsid w:val="00B91965"/>
    <w:rsid w:val="00BA1835"/>
    <w:rsid w:val="00BA53B8"/>
    <w:rsid w:val="00BB5ED8"/>
    <w:rsid w:val="00BD3D72"/>
    <w:rsid w:val="00BE51A1"/>
    <w:rsid w:val="00C00311"/>
    <w:rsid w:val="00C00C6A"/>
    <w:rsid w:val="00C01889"/>
    <w:rsid w:val="00C136B5"/>
    <w:rsid w:val="00C13958"/>
    <w:rsid w:val="00C30A19"/>
    <w:rsid w:val="00C45822"/>
    <w:rsid w:val="00C50E48"/>
    <w:rsid w:val="00C51BB9"/>
    <w:rsid w:val="00C5673B"/>
    <w:rsid w:val="00C610CF"/>
    <w:rsid w:val="00C62244"/>
    <w:rsid w:val="00C6251E"/>
    <w:rsid w:val="00C64EC5"/>
    <w:rsid w:val="00C669CB"/>
    <w:rsid w:val="00C831E7"/>
    <w:rsid w:val="00C9075A"/>
    <w:rsid w:val="00C95588"/>
    <w:rsid w:val="00C95951"/>
    <w:rsid w:val="00CA5CE6"/>
    <w:rsid w:val="00CB05FA"/>
    <w:rsid w:val="00CB110B"/>
    <w:rsid w:val="00CB2962"/>
    <w:rsid w:val="00CB2D50"/>
    <w:rsid w:val="00CB45A6"/>
    <w:rsid w:val="00CC1940"/>
    <w:rsid w:val="00CC3CE8"/>
    <w:rsid w:val="00CD136E"/>
    <w:rsid w:val="00D042BF"/>
    <w:rsid w:val="00D1061A"/>
    <w:rsid w:val="00D14CAB"/>
    <w:rsid w:val="00D165D7"/>
    <w:rsid w:val="00D215CB"/>
    <w:rsid w:val="00D26736"/>
    <w:rsid w:val="00D33160"/>
    <w:rsid w:val="00D370FC"/>
    <w:rsid w:val="00D53CE8"/>
    <w:rsid w:val="00D54693"/>
    <w:rsid w:val="00D61890"/>
    <w:rsid w:val="00D62735"/>
    <w:rsid w:val="00D81219"/>
    <w:rsid w:val="00D828E9"/>
    <w:rsid w:val="00D91901"/>
    <w:rsid w:val="00D92570"/>
    <w:rsid w:val="00D96BD3"/>
    <w:rsid w:val="00DA2739"/>
    <w:rsid w:val="00DA3BC1"/>
    <w:rsid w:val="00DB0C1D"/>
    <w:rsid w:val="00DB0F24"/>
    <w:rsid w:val="00DB1F1C"/>
    <w:rsid w:val="00DB643F"/>
    <w:rsid w:val="00DC28C5"/>
    <w:rsid w:val="00DC3EEC"/>
    <w:rsid w:val="00DD2B9F"/>
    <w:rsid w:val="00DD5872"/>
    <w:rsid w:val="00DD59F0"/>
    <w:rsid w:val="00DE117D"/>
    <w:rsid w:val="00DE5368"/>
    <w:rsid w:val="00DF13BC"/>
    <w:rsid w:val="00DF2516"/>
    <w:rsid w:val="00E11D31"/>
    <w:rsid w:val="00E16C28"/>
    <w:rsid w:val="00E172AE"/>
    <w:rsid w:val="00E26EDF"/>
    <w:rsid w:val="00E36B1C"/>
    <w:rsid w:val="00E40BF6"/>
    <w:rsid w:val="00E415E2"/>
    <w:rsid w:val="00E54347"/>
    <w:rsid w:val="00E567DD"/>
    <w:rsid w:val="00E61F5C"/>
    <w:rsid w:val="00E6739D"/>
    <w:rsid w:val="00E710C8"/>
    <w:rsid w:val="00E8275A"/>
    <w:rsid w:val="00E94008"/>
    <w:rsid w:val="00E95490"/>
    <w:rsid w:val="00E95744"/>
    <w:rsid w:val="00EC6FCF"/>
    <w:rsid w:val="00EC7B58"/>
    <w:rsid w:val="00ED6688"/>
    <w:rsid w:val="00EF0164"/>
    <w:rsid w:val="00EF2EBD"/>
    <w:rsid w:val="00EF6511"/>
    <w:rsid w:val="00F143C3"/>
    <w:rsid w:val="00F148D6"/>
    <w:rsid w:val="00F15157"/>
    <w:rsid w:val="00F1593E"/>
    <w:rsid w:val="00F20984"/>
    <w:rsid w:val="00F40969"/>
    <w:rsid w:val="00F50342"/>
    <w:rsid w:val="00F5601F"/>
    <w:rsid w:val="00F63F7A"/>
    <w:rsid w:val="00F71DDA"/>
    <w:rsid w:val="00F74383"/>
    <w:rsid w:val="00F765AF"/>
    <w:rsid w:val="00F8241A"/>
    <w:rsid w:val="00F86150"/>
    <w:rsid w:val="00FA1D22"/>
    <w:rsid w:val="00FA3A10"/>
    <w:rsid w:val="00FA4DD2"/>
    <w:rsid w:val="00FB1ED9"/>
    <w:rsid w:val="00FD2955"/>
    <w:rsid w:val="00FE1A93"/>
    <w:rsid w:val="00FE41B5"/>
    <w:rsid w:val="00FE55B1"/>
    <w:rsid w:val="00FF4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C003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892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34" Type="http://schemas.openxmlformats.org/officeDocument/2006/relationships/image" Target="media/image30.wmf"/><Relationship Id="rId42" Type="http://schemas.openxmlformats.org/officeDocument/2006/relationships/image" Target="media/image38.wmf"/><Relationship Id="rId47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29" Type="http://schemas.openxmlformats.org/officeDocument/2006/relationships/image" Target="media/image25.wmf"/><Relationship Id="rId41" Type="http://schemas.openxmlformats.org/officeDocument/2006/relationships/image" Target="media/image37.w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image" Target="media/image41.wmf"/><Relationship Id="rId5" Type="http://schemas.openxmlformats.org/officeDocument/2006/relationships/image" Target="media/image1.jpeg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13</Pages>
  <Words>3752</Words>
  <Characters>21390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2022-04-25T08:05:00Z</cp:lastPrinted>
  <dcterms:created xsi:type="dcterms:W3CDTF">2022-04-25T07:50:00Z</dcterms:created>
  <dcterms:modified xsi:type="dcterms:W3CDTF">2022-04-25T10:33:00Z</dcterms:modified>
</cp:coreProperties>
</file>