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E33" w:rsidRDefault="004D7E33" w:rsidP="00DB2C7F">
      <w:pPr>
        <w:jc w:val="center"/>
        <w:rPr>
          <w:b/>
          <w:color w:val="333333"/>
          <w:sz w:val="24"/>
          <w:szCs w:val="24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25pt;height:71.25pt">
            <v:imagedata r:id="rId7" o:title=""/>
          </v:shape>
        </w:pict>
      </w:r>
    </w:p>
    <w:p w:rsidR="004D7E33" w:rsidRDefault="004D7E33" w:rsidP="00DB2C7F">
      <w:pPr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 </w:t>
      </w:r>
    </w:p>
    <w:p w:rsidR="004D7E33" w:rsidRPr="00CC3157" w:rsidRDefault="004D7E33" w:rsidP="00DB2C7F">
      <w:pPr>
        <w:jc w:val="center"/>
        <w:rPr>
          <w:b/>
          <w:caps/>
          <w:sz w:val="32"/>
          <w:szCs w:val="32"/>
        </w:rPr>
      </w:pPr>
      <w:r w:rsidRPr="00CC3157">
        <w:rPr>
          <w:b/>
          <w:caps/>
          <w:sz w:val="32"/>
          <w:szCs w:val="32"/>
        </w:rPr>
        <w:t xml:space="preserve">Российская Федерация </w:t>
      </w:r>
    </w:p>
    <w:p w:rsidR="004D7E33" w:rsidRPr="00CC3157" w:rsidRDefault="004D7E33" w:rsidP="00DB2C7F">
      <w:pPr>
        <w:spacing w:line="360" w:lineRule="auto"/>
        <w:jc w:val="center"/>
        <w:rPr>
          <w:b/>
          <w:caps/>
          <w:sz w:val="32"/>
          <w:szCs w:val="32"/>
        </w:rPr>
      </w:pPr>
      <w:r w:rsidRPr="00CC3157">
        <w:rPr>
          <w:b/>
          <w:caps/>
          <w:sz w:val="32"/>
          <w:szCs w:val="32"/>
        </w:rPr>
        <w:t>Ростовская область</w:t>
      </w:r>
    </w:p>
    <w:p w:rsidR="004D7E33" w:rsidRPr="00CC3157" w:rsidRDefault="004D7E33" w:rsidP="00DB2C7F">
      <w:pPr>
        <w:jc w:val="center"/>
        <w:rPr>
          <w:b/>
          <w:sz w:val="28"/>
          <w:szCs w:val="28"/>
        </w:rPr>
      </w:pPr>
      <w:r w:rsidRPr="00CC3157"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4D7E33" w:rsidRPr="00CC3157" w:rsidRDefault="004D7E33" w:rsidP="00DB2C7F">
      <w:pPr>
        <w:jc w:val="center"/>
        <w:rPr>
          <w:b/>
          <w:sz w:val="28"/>
          <w:szCs w:val="28"/>
        </w:rPr>
      </w:pPr>
      <w:r w:rsidRPr="00CC3157">
        <w:rPr>
          <w:b/>
          <w:sz w:val="28"/>
          <w:szCs w:val="28"/>
        </w:rPr>
        <w:t>Администрация Коммунарского сельского поселения</w:t>
      </w:r>
    </w:p>
    <w:p w:rsidR="004D7E33" w:rsidRPr="00CC3157" w:rsidRDefault="004D7E33" w:rsidP="00DB2C7F">
      <w:pPr>
        <w:jc w:val="center"/>
        <w:rPr>
          <w:sz w:val="28"/>
          <w:szCs w:val="28"/>
        </w:rPr>
      </w:pPr>
    </w:p>
    <w:p w:rsidR="004D7E33" w:rsidRPr="00CC3157" w:rsidRDefault="004D7E33" w:rsidP="00DB2C7F">
      <w:pPr>
        <w:jc w:val="center"/>
        <w:rPr>
          <w:b/>
          <w:caps/>
          <w:sz w:val="46"/>
          <w:szCs w:val="46"/>
        </w:rPr>
      </w:pPr>
      <w:r w:rsidRPr="00CC3157">
        <w:rPr>
          <w:b/>
          <w:caps/>
          <w:sz w:val="46"/>
          <w:szCs w:val="46"/>
        </w:rPr>
        <w:t>постановление</w:t>
      </w:r>
    </w:p>
    <w:p w:rsidR="004D7E33" w:rsidRDefault="004D7E33" w:rsidP="00291692">
      <w:pPr>
        <w:pStyle w:val="NoSpacing"/>
        <w:jc w:val="center"/>
        <w:rPr>
          <w:b/>
          <w:sz w:val="28"/>
          <w:szCs w:val="28"/>
        </w:rPr>
      </w:pPr>
    </w:p>
    <w:p w:rsidR="004D7E33" w:rsidRPr="001D6E07" w:rsidRDefault="004D7E33" w:rsidP="00291692">
      <w:pPr>
        <w:pStyle w:val="NoSpacing"/>
        <w:jc w:val="center"/>
        <w:rPr>
          <w:sz w:val="28"/>
          <w:szCs w:val="28"/>
        </w:rPr>
      </w:pPr>
      <w:smartTag w:uri="urn:schemas-microsoft-com:office:smarttags" w:element="date">
        <w:smartTagPr>
          <w:attr w:name="Year" w:val="2017"/>
          <w:attr w:name="Day" w:val="27"/>
          <w:attr w:name="Month" w:val="06"/>
          <w:attr w:name="ls" w:val="trans"/>
        </w:smartTagPr>
        <w:r>
          <w:rPr>
            <w:sz w:val="28"/>
            <w:szCs w:val="28"/>
          </w:rPr>
          <w:t>27</w:t>
        </w:r>
        <w:r w:rsidRPr="001D6E07">
          <w:rPr>
            <w:sz w:val="28"/>
            <w:szCs w:val="28"/>
          </w:rPr>
          <w:t>.</w:t>
        </w:r>
        <w:r>
          <w:rPr>
            <w:sz w:val="28"/>
            <w:szCs w:val="28"/>
          </w:rPr>
          <w:t>06</w:t>
        </w:r>
        <w:r w:rsidRPr="001D6E07">
          <w:rPr>
            <w:sz w:val="28"/>
            <w:szCs w:val="28"/>
          </w:rPr>
          <w:t>.201</w:t>
        </w:r>
        <w:r>
          <w:rPr>
            <w:sz w:val="28"/>
            <w:szCs w:val="28"/>
          </w:rPr>
          <w:t>7</w:t>
        </w:r>
      </w:smartTag>
      <w:r w:rsidRPr="007A7E7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№194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Pr="001D6E07">
        <w:rPr>
          <w:spacing w:val="-3"/>
          <w:sz w:val="28"/>
          <w:szCs w:val="28"/>
        </w:rPr>
        <w:t>п. Новосветловский</w:t>
      </w:r>
    </w:p>
    <w:p w:rsidR="004D7E33" w:rsidRDefault="004D7E33" w:rsidP="001D6E07">
      <w:pPr>
        <w:pStyle w:val="NoSpacing"/>
        <w:rPr>
          <w:sz w:val="28"/>
          <w:szCs w:val="28"/>
        </w:rPr>
      </w:pPr>
    </w:p>
    <w:p w:rsidR="004D7E33" w:rsidRPr="00291692" w:rsidRDefault="004D7E33" w:rsidP="00DB2C7F">
      <w:pPr>
        <w:widowControl/>
        <w:shd w:val="clear" w:color="auto" w:fill="FFFFFF"/>
        <w:tabs>
          <w:tab w:val="left" w:pos="851"/>
          <w:tab w:val="left" w:pos="1276"/>
        </w:tabs>
        <w:autoSpaceDE/>
        <w:autoSpaceDN/>
        <w:adjustRightInd/>
        <w:ind w:right="4138"/>
        <w:rPr>
          <w:sz w:val="28"/>
          <w:szCs w:val="28"/>
        </w:rPr>
      </w:pPr>
      <w:r w:rsidRPr="00291692">
        <w:rPr>
          <w:sz w:val="28"/>
          <w:szCs w:val="28"/>
        </w:rPr>
        <w:t xml:space="preserve">Об утверждении </w:t>
      </w:r>
      <w:r>
        <w:rPr>
          <w:sz w:val="28"/>
          <w:szCs w:val="28"/>
        </w:rPr>
        <w:t>А</w:t>
      </w:r>
      <w:r w:rsidRPr="00291692">
        <w:rPr>
          <w:sz w:val="28"/>
          <w:szCs w:val="28"/>
        </w:rPr>
        <w:t>дминистративного регламе</w:t>
      </w:r>
      <w:r w:rsidRPr="00291692">
        <w:rPr>
          <w:sz w:val="28"/>
          <w:szCs w:val="28"/>
        </w:rPr>
        <w:t>н</w:t>
      </w:r>
      <w:r w:rsidRPr="00291692">
        <w:rPr>
          <w:sz w:val="28"/>
          <w:szCs w:val="28"/>
        </w:rPr>
        <w:t>та осуществления муниципального ко</w:t>
      </w:r>
      <w:r w:rsidRPr="00291692">
        <w:rPr>
          <w:sz w:val="28"/>
          <w:szCs w:val="28"/>
        </w:rPr>
        <w:t>н</w:t>
      </w:r>
      <w:r w:rsidRPr="00291692">
        <w:rPr>
          <w:sz w:val="28"/>
          <w:szCs w:val="28"/>
        </w:rPr>
        <w:t xml:space="preserve">троля за сохранностью автомобильных дорог местного значения в границах </w:t>
      </w:r>
      <w:r>
        <w:rPr>
          <w:sz w:val="28"/>
          <w:szCs w:val="28"/>
        </w:rPr>
        <w:t xml:space="preserve">населенных пунктов </w:t>
      </w:r>
      <w:r w:rsidRPr="00291692">
        <w:rPr>
          <w:sz w:val="28"/>
          <w:szCs w:val="28"/>
        </w:rPr>
        <w:t>Ко</w:t>
      </w:r>
      <w:r w:rsidRPr="00291692">
        <w:rPr>
          <w:sz w:val="28"/>
          <w:szCs w:val="28"/>
        </w:rPr>
        <w:t>м</w:t>
      </w:r>
      <w:r w:rsidRPr="00291692">
        <w:rPr>
          <w:sz w:val="28"/>
          <w:szCs w:val="28"/>
        </w:rPr>
        <w:t>мунарского  сельского посел</w:t>
      </w:r>
      <w:r w:rsidRPr="00291692">
        <w:rPr>
          <w:sz w:val="28"/>
          <w:szCs w:val="28"/>
        </w:rPr>
        <w:t>е</w:t>
      </w:r>
      <w:r w:rsidRPr="00291692">
        <w:rPr>
          <w:sz w:val="28"/>
          <w:szCs w:val="28"/>
        </w:rPr>
        <w:t xml:space="preserve">ния </w:t>
      </w:r>
    </w:p>
    <w:p w:rsidR="004D7E33" w:rsidRPr="00291692" w:rsidRDefault="004D7E33" w:rsidP="00291692">
      <w:pPr>
        <w:widowControl/>
        <w:shd w:val="clear" w:color="auto" w:fill="FFFFFF"/>
        <w:tabs>
          <w:tab w:val="left" w:pos="851"/>
          <w:tab w:val="left" w:pos="1276"/>
        </w:tabs>
        <w:autoSpaceDE/>
        <w:autoSpaceDN/>
        <w:adjustRightInd/>
        <w:rPr>
          <w:sz w:val="28"/>
          <w:szCs w:val="28"/>
        </w:rPr>
      </w:pPr>
    </w:p>
    <w:p w:rsidR="004D7E33" w:rsidRPr="00291692" w:rsidRDefault="004D7E33" w:rsidP="00DB2C7F">
      <w:pPr>
        <w:widowControl/>
        <w:shd w:val="clear" w:color="auto" w:fill="FFFFFF"/>
        <w:tabs>
          <w:tab w:val="left" w:pos="851"/>
          <w:tab w:val="left" w:pos="1276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D7BB3">
        <w:rPr>
          <w:sz w:val="28"/>
          <w:szCs w:val="28"/>
        </w:rPr>
        <w:t>На основании Конституции Российской Федерации; Кодекса Ро</w:t>
      </w:r>
      <w:r w:rsidRPr="00BD7BB3">
        <w:rPr>
          <w:sz w:val="28"/>
          <w:szCs w:val="28"/>
        </w:rPr>
        <w:t>с</w:t>
      </w:r>
      <w:r w:rsidRPr="00BD7BB3">
        <w:rPr>
          <w:sz w:val="28"/>
          <w:szCs w:val="28"/>
        </w:rPr>
        <w:t xml:space="preserve">сийской Федерации об административных правонарушениях от </w:t>
      </w:r>
      <w:smartTag w:uri="urn:schemas-microsoft-com:office:smarttags" w:element="date">
        <w:smartTagPr>
          <w:attr w:name="Year" w:val="2001"/>
          <w:attr w:name="Day" w:val="30"/>
          <w:attr w:name="Month" w:val="12"/>
          <w:attr w:name="ls" w:val="trans"/>
        </w:smartTagPr>
        <w:r w:rsidRPr="00BD7BB3">
          <w:rPr>
            <w:sz w:val="28"/>
            <w:szCs w:val="28"/>
          </w:rPr>
          <w:t>30.12.2001</w:t>
        </w:r>
      </w:smartTag>
      <w:r w:rsidRPr="00BD7BB3">
        <w:rPr>
          <w:sz w:val="28"/>
          <w:szCs w:val="28"/>
        </w:rPr>
        <w:t xml:space="preserve"> № 195-ФЗ; Ф</w:t>
      </w:r>
      <w:r w:rsidRPr="00BD7BB3">
        <w:rPr>
          <w:sz w:val="28"/>
          <w:szCs w:val="28"/>
        </w:rPr>
        <w:t>е</w:t>
      </w:r>
      <w:r w:rsidRPr="00BD7BB3">
        <w:rPr>
          <w:sz w:val="28"/>
          <w:szCs w:val="28"/>
        </w:rPr>
        <w:t xml:space="preserve">дерального закона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BD7BB3">
          <w:rPr>
            <w:sz w:val="28"/>
            <w:szCs w:val="28"/>
          </w:rPr>
          <w:t>06.10.2003</w:t>
        </w:r>
      </w:smartTag>
      <w:r w:rsidRPr="00BD7BB3">
        <w:rPr>
          <w:sz w:val="28"/>
          <w:szCs w:val="28"/>
        </w:rPr>
        <w:t xml:space="preserve"> № 131-ФЗ "Об общих принципах организации местного самоуправления в Российской Федерации"; </w:t>
      </w:r>
      <w:r w:rsidRPr="00291692">
        <w:rPr>
          <w:sz w:val="28"/>
          <w:szCs w:val="28"/>
        </w:rPr>
        <w:t xml:space="preserve">Федерального закона от </w:t>
      </w:r>
      <w:smartTag w:uri="urn:schemas-microsoft-com:office:smarttags" w:element="date">
        <w:smartTagPr>
          <w:attr w:name="Year" w:val="2008"/>
          <w:attr w:name="Day" w:val="26"/>
          <w:attr w:name="Month" w:val="12"/>
          <w:attr w:name="ls" w:val="trans"/>
        </w:smartTagPr>
        <w:r>
          <w:rPr>
            <w:sz w:val="28"/>
            <w:szCs w:val="28"/>
          </w:rPr>
          <w:t>26.12.2008</w:t>
        </w:r>
      </w:smartTag>
      <w:r>
        <w:rPr>
          <w:sz w:val="28"/>
          <w:szCs w:val="28"/>
        </w:rPr>
        <w:t xml:space="preserve"> №294 «</w:t>
      </w:r>
      <w:r w:rsidRPr="00291692">
        <w:rPr>
          <w:sz w:val="28"/>
          <w:szCs w:val="28"/>
        </w:rPr>
        <w:t>О защите прав юридических лиц и индивидуальных предпр</w:t>
      </w:r>
      <w:r w:rsidRPr="00291692">
        <w:rPr>
          <w:sz w:val="28"/>
          <w:szCs w:val="28"/>
        </w:rPr>
        <w:t>и</w:t>
      </w:r>
      <w:r w:rsidRPr="00291692">
        <w:rPr>
          <w:sz w:val="28"/>
          <w:szCs w:val="28"/>
        </w:rPr>
        <w:t>нимателей при осуществлении государственного контроля (надзора) и муниц</w:t>
      </w:r>
      <w:r w:rsidRPr="00291692">
        <w:rPr>
          <w:sz w:val="28"/>
          <w:szCs w:val="28"/>
        </w:rPr>
        <w:t>и</w:t>
      </w:r>
      <w:r w:rsidRPr="00291692">
        <w:rPr>
          <w:sz w:val="28"/>
          <w:szCs w:val="28"/>
        </w:rPr>
        <w:t>пального контроля»</w:t>
      </w:r>
      <w:r>
        <w:rPr>
          <w:sz w:val="28"/>
          <w:szCs w:val="28"/>
        </w:rPr>
        <w:t xml:space="preserve"> (в редакции Федерального закона от </w:t>
      </w:r>
      <w:r w:rsidRPr="00291692">
        <w:rPr>
          <w:sz w:val="28"/>
          <w:szCs w:val="28"/>
        </w:rPr>
        <w:t xml:space="preserve"> </w:t>
      </w:r>
      <w:smartTag w:uri="urn:schemas-microsoft-com:office:smarttags" w:element="date">
        <w:smartTagPr>
          <w:attr w:name="Year" w:val="2016"/>
          <w:attr w:name="Day" w:val="03"/>
          <w:attr w:name="Month" w:val="07"/>
          <w:attr w:name="ls" w:val="trans"/>
        </w:smartTagPr>
        <w:r>
          <w:rPr>
            <w:sz w:val="28"/>
            <w:szCs w:val="28"/>
          </w:rPr>
          <w:t>03.07.2016</w:t>
        </w:r>
      </w:smartTag>
      <w:r w:rsidRPr="00291692">
        <w:rPr>
          <w:sz w:val="28"/>
          <w:szCs w:val="28"/>
        </w:rPr>
        <w:t xml:space="preserve"> № 2</w:t>
      </w:r>
      <w:r>
        <w:rPr>
          <w:sz w:val="28"/>
          <w:szCs w:val="28"/>
        </w:rPr>
        <w:t>77</w:t>
      </w:r>
      <w:r w:rsidRPr="00291692">
        <w:rPr>
          <w:sz w:val="28"/>
          <w:szCs w:val="28"/>
        </w:rPr>
        <w:t>-ФЗ</w:t>
      </w:r>
      <w:r>
        <w:rPr>
          <w:sz w:val="28"/>
          <w:szCs w:val="28"/>
        </w:rPr>
        <w:t>);</w:t>
      </w:r>
      <w:r w:rsidRPr="00291692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Федерального закона «О стратегическом планировании в Российской Федер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ции»; </w:t>
      </w:r>
      <w:r w:rsidRPr="00BD7BB3">
        <w:rPr>
          <w:sz w:val="28"/>
          <w:szCs w:val="28"/>
        </w:rPr>
        <w:t xml:space="preserve">Федерального закона от </w:t>
      </w:r>
      <w:smartTag w:uri="urn:schemas-microsoft-com:office:smarttags" w:element="date">
        <w:smartTagPr>
          <w:attr w:name="Year" w:val="2007"/>
          <w:attr w:name="Day" w:val="08"/>
          <w:attr w:name="Month" w:val="11"/>
          <w:attr w:name="ls" w:val="trans"/>
        </w:smartTagPr>
        <w:r w:rsidRPr="00BD7BB3">
          <w:rPr>
            <w:sz w:val="28"/>
            <w:szCs w:val="28"/>
          </w:rPr>
          <w:t>08.11.2007</w:t>
        </w:r>
      </w:smartTag>
      <w:r w:rsidRPr="00BD7BB3">
        <w:rPr>
          <w:sz w:val="28"/>
          <w:szCs w:val="28"/>
        </w:rPr>
        <w:t xml:space="preserve"> № 257-ФЗ "Об автомобильных дор</w:t>
      </w:r>
      <w:r w:rsidRPr="00BD7BB3">
        <w:rPr>
          <w:sz w:val="28"/>
          <w:szCs w:val="28"/>
        </w:rPr>
        <w:t>о</w:t>
      </w:r>
      <w:r w:rsidRPr="00BD7BB3">
        <w:rPr>
          <w:sz w:val="28"/>
          <w:szCs w:val="28"/>
        </w:rPr>
        <w:t>гах и о дорожной деятельности в Российской Федерации и о внесении измен</w:t>
      </w:r>
      <w:r w:rsidRPr="00BD7BB3">
        <w:rPr>
          <w:sz w:val="28"/>
          <w:szCs w:val="28"/>
        </w:rPr>
        <w:t>е</w:t>
      </w:r>
      <w:r w:rsidRPr="00BD7BB3">
        <w:rPr>
          <w:sz w:val="28"/>
          <w:szCs w:val="28"/>
        </w:rPr>
        <w:t>ний в отдельные законодательные акты Российской Федерации"; Федерального зак</w:t>
      </w:r>
      <w:r w:rsidRPr="00BD7BB3">
        <w:rPr>
          <w:sz w:val="28"/>
          <w:szCs w:val="28"/>
        </w:rPr>
        <w:t>о</w:t>
      </w:r>
      <w:r w:rsidRPr="00BD7BB3">
        <w:rPr>
          <w:sz w:val="28"/>
          <w:szCs w:val="28"/>
        </w:rPr>
        <w:t xml:space="preserve">на от </w:t>
      </w:r>
      <w:smartTag w:uri="urn:schemas-microsoft-com:office:smarttags" w:element="date">
        <w:smartTagPr>
          <w:attr w:name="Year" w:val="1995"/>
          <w:attr w:name="Day" w:val="10"/>
          <w:attr w:name="Month" w:val="12"/>
          <w:attr w:name="ls" w:val="trans"/>
        </w:smartTagPr>
        <w:r w:rsidRPr="00BD7BB3">
          <w:rPr>
            <w:sz w:val="28"/>
            <w:szCs w:val="28"/>
          </w:rPr>
          <w:t>10.12.1995</w:t>
        </w:r>
      </w:smartTag>
      <w:r w:rsidRPr="00BD7BB3">
        <w:rPr>
          <w:sz w:val="28"/>
          <w:szCs w:val="28"/>
        </w:rPr>
        <w:t xml:space="preserve"> № 196-ФЗ "О безопасности дорожного движения"; Постановл</w:t>
      </w:r>
      <w:r w:rsidRPr="00BD7BB3">
        <w:rPr>
          <w:sz w:val="28"/>
          <w:szCs w:val="28"/>
        </w:rPr>
        <w:t>е</w:t>
      </w:r>
      <w:r w:rsidRPr="00BD7BB3">
        <w:rPr>
          <w:sz w:val="28"/>
          <w:szCs w:val="28"/>
        </w:rPr>
        <w:t xml:space="preserve">ния Правительства Российской Федерации от </w:t>
      </w:r>
      <w:smartTag w:uri="urn:schemas-microsoft-com:office:smarttags" w:element="date">
        <w:smartTagPr>
          <w:attr w:name="Year" w:val="2006"/>
          <w:attr w:name="Day" w:val="11"/>
          <w:attr w:name="Month" w:val="04"/>
          <w:attr w:name="ls" w:val="trans"/>
        </w:smartTagPr>
        <w:r w:rsidRPr="00BD7BB3">
          <w:rPr>
            <w:sz w:val="28"/>
            <w:szCs w:val="28"/>
          </w:rPr>
          <w:t>11.04.2006</w:t>
        </w:r>
      </w:smartTag>
      <w:r w:rsidRPr="00BD7BB3">
        <w:rPr>
          <w:sz w:val="28"/>
          <w:szCs w:val="28"/>
        </w:rPr>
        <w:t xml:space="preserve"> № 209 "О некоторых вопр</w:t>
      </w:r>
      <w:r w:rsidRPr="00BD7BB3">
        <w:rPr>
          <w:sz w:val="28"/>
          <w:szCs w:val="28"/>
        </w:rPr>
        <w:t>о</w:t>
      </w:r>
      <w:r w:rsidRPr="00BD7BB3">
        <w:rPr>
          <w:sz w:val="28"/>
          <w:szCs w:val="28"/>
        </w:rPr>
        <w:t>сах, связанных с классификацией автомобильных дорог в Российской Федер</w:t>
      </w:r>
      <w:r w:rsidRPr="00BD7BB3">
        <w:rPr>
          <w:sz w:val="28"/>
          <w:szCs w:val="28"/>
        </w:rPr>
        <w:t>а</w:t>
      </w:r>
      <w:r w:rsidRPr="00BD7BB3">
        <w:rPr>
          <w:sz w:val="28"/>
          <w:szCs w:val="28"/>
        </w:rPr>
        <w:t>ции"; Постановления Прав</w:t>
      </w:r>
      <w:r w:rsidRPr="00BD7BB3">
        <w:rPr>
          <w:sz w:val="28"/>
          <w:szCs w:val="28"/>
        </w:rPr>
        <w:t>и</w:t>
      </w:r>
      <w:r w:rsidRPr="00BD7BB3">
        <w:rPr>
          <w:sz w:val="28"/>
          <w:szCs w:val="28"/>
        </w:rPr>
        <w:t xml:space="preserve">тельства Российской Федерации от </w:t>
      </w:r>
      <w:smartTag w:uri="urn:schemas-microsoft-com:office:smarttags" w:element="date">
        <w:smartTagPr>
          <w:attr w:name="Year" w:val="2009"/>
          <w:attr w:name="Day" w:val="28"/>
          <w:attr w:name="Month" w:val="09"/>
          <w:attr w:name="ls" w:val="trans"/>
        </w:smartTagPr>
        <w:r w:rsidRPr="00BD7BB3">
          <w:rPr>
            <w:sz w:val="28"/>
            <w:szCs w:val="28"/>
          </w:rPr>
          <w:t>28.09.2009</w:t>
        </w:r>
      </w:smartTag>
      <w:r w:rsidRPr="00BD7BB3">
        <w:rPr>
          <w:sz w:val="28"/>
          <w:szCs w:val="28"/>
        </w:rPr>
        <w:t xml:space="preserve"> № 209 "О классификации автомобильных дорог в Российской Федерации"; Государс</w:t>
      </w:r>
      <w:r w:rsidRPr="00BD7BB3">
        <w:rPr>
          <w:sz w:val="28"/>
          <w:szCs w:val="28"/>
        </w:rPr>
        <w:t>т</w:t>
      </w:r>
      <w:r w:rsidRPr="00BD7BB3">
        <w:rPr>
          <w:sz w:val="28"/>
          <w:szCs w:val="28"/>
        </w:rPr>
        <w:t xml:space="preserve">венного стандарта Российской Федерации ГОСТ Р </w:t>
      </w:r>
      <w:smartTag w:uri="urn:schemas-microsoft-com:office:smarttags" w:element="phone">
        <w:smartTagPr>
          <w:attr w:name="ls" w:val="trans"/>
        </w:smartTagPr>
        <w:r w:rsidRPr="00BD7BB3">
          <w:rPr>
            <w:sz w:val="28"/>
            <w:szCs w:val="28"/>
          </w:rPr>
          <w:t>50597-93</w:t>
        </w:r>
      </w:smartTag>
      <w:r w:rsidRPr="00BD7BB3">
        <w:rPr>
          <w:sz w:val="28"/>
          <w:szCs w:val="28"/>
        </w:rPr>
        <w:t xml:space="preserve"> "Автомобильные д</w:t>
      </w:r>
      <w:r w:rsidRPr="00BD7BB3">
        <w:rPr>
          <w:sz w:val="28"/>
          <w:szCs w:val="28"/>
        </w:rPr>
        <w:t>о</w:t>
      </w:r>
      <w:r w:rsidRPr="00BD7BB3">
        <w:rPr>
          <w:sz w:val="28"/>
          <w:szCs w:val="28"/>
        </w:rPr>
        <w:t>роги и улицы</w:t>
      </w:r>
      <w:r>
        <w:rPr>
          <w:sz w:val="28"/>
          <w:szCs w:val="28"/>
        </w:rPr>
        <w:t>;</w:t>
      </w:r>
      <w:r w:rsidRPr="007A7E73">
        <w:rPr>
          <w:sz w:val="28"/>
          <w:szCs w:val="28"/>
        </w:rPr>
        <w:t xml:space="preserve"> </w:t>
      </w:r>
      <w:r w:rsidRPr="00291692">
        <w:rPr>
          <w:sz w:val="28"/>
          <w:szCs w:val="28"/>
        </w:rPr>
        <w:t xml:space="preserve">постановлением Правительства Ростовской области от </w:t>
      </w:r>
      <w:smartTag w:uri="urn:schemas-microsoft-com:office:smarttags" w:element="date">
        <w:smartTagPr>
          <w:attr w:name="Year" w:val="2012"/>
          <w:attr w:name="Day" w:val="13"/>
          <w:attr w:name="Month" w:val="11"/>
          <w:attr w:name="ls" w:val="trans"/>
        </w:smartTagPr>
        <w:r w:rsidRPr="00291692">
          <w:rPr>
            <w:sz w:val="28"/>
            <w:szCs w:val="28"/>
          </w:rPr>
          <w:t>13.11.2012</w:t>
        </w:r>
      </w:smartTag>
      <w:r w:rsidRPr="00291692">
        <w:rPr>
          <w:sz w:val="28"/>
          <w:szCs w:val="28"/>
        </w:rPr>
        <w:t xml:space="preserve"> № 1013 «Об утверждении Порядка разработки и принятия админис</w:t>
      </w:r>
      <w:r w:rsidRPr="00291692">
        <w:rPr>
          <w:sz w:val="28"/>
          <w:szCs w:val="28"/>
        </w:rPr>
        <w:t>т</w:t>
      </w:r>
      <w:r w:rsidRPr="00291692">
        <w:rPr>
          <w:sz w:val="28"/>
          <w:szCs w:val="28"/>
        </w:rPr>
        <w:t>ративных регламентов осуществления муниципального контроля в соответствующих сф</w:t>
      </w:r>
      <w:r w:rsidRPr="00291692">
        <w:rPr>
          <w:sz w:val="28"/>
          <w:szCs w:val="28"/>
        </w:rPr>
        <w:t>е</w:t>
      </w:r>
      <w:r w:rsidRPr="00291692">
        <w:rPr>
          <w:sz w:val="28"/>
          <w:szCs w:val="28"/>
        </w:rPr>
        <w:t>рах деятельности», в целях установления порядка организации и проведения пр</w:t>
      </w:r>
      <w:r w:rsidRPr="00291692">
        <w:rPr>
          <w:sz w:val="28"/>
          <w:szCs w:val="28"/>
        </w:rPr>
        <w:t>о</w:t>
      </w:r>
      <w:r w:rsidRPr="00291692">
        <w:rPr>
          <w:sz w:val="28"/>
          <w:szCs w:val="28"/>
        </w:rPr>
        <w:t>верок при осуществлении муниципального контроля за сохранностью автом</w:t>
      </w:r>
      <w:r w:rsidRPr="00291692">
        <w:rPr>
          <w:sz w:val="28"/>
          <w:szCs w:val="28"/>
        </w:rPr>
        <w:t>о</w:t>
      </w:r>
      <w:r w:rsidRPr="00291692">
        <w:rPr>
          <w:sz w:val="28"/>
          <w:szCs w:val="28"/>
        </w:rPr>
        <w:t xml:space="preserve">бильных дорог местного значения в границах </w:t>
      </w:r>
      <w:r>
        <w:rPr>
          <w:sz w:val="28"/>
          <w:szCs w:val="28"/>
        </w:rPr>
        <w:t xml:space="preserve">населенных пунктов </w:t>
      </w:r>
      <w:r w:rsidRPr="00291692">
        <w:rPr>
          <w:sz w:val="28"/>
          <w:szCs w:val="28"/>
        </w:rPr>
        <w:t>Коммунарск</w:t>
      </w:r>
      <w:r w:rsidRPr="00291692">
        <w:rPr>
          <w:sz w:val="28"/>
          <w:szCs w:val="28"/>
        </w:rPr>
        <w:t>о</w:t>
      </w:r>
      <w:r w:rsidRPr="00291692">
        <w:rPr>
          <w:sz w:val="28"/>
          <w:szCs w:val="28"/>
        </w:rPr>
        <w:t>го сельского поселения, руков</w:t>
      </w:r>
      <w:r w:rsidRPr="00291692">
        <w:rPr>
          <w:sz w:val="28"/>
          <w:szCs w:val="28"/>
        </w:rPr>
        <w:t>о</w:t>
      </w:r>
      <w:r w:rsidRPr="00291692">
        <w:rPr>
          <w:sz w:val="28"/>
          <w:szCs w:val="28"/>
        </w:rPr>
        <w:t>дствуясь Устав</w:t>
      </w:r>
      <w:r>
        <w:rPr>
          <w:sz w:val="28"/>
          <w:szCs w:val="28"/>
        </w:rPr>
        <w:t>ом</w:t>
      </w:r>
      <w:r w:rsidRPr="00291692">
        <w:rPr>
          <w:sz w:val="28"/>
          <w:szCs w:val="28"/>
        </w:rPr>
        <w:t xml:space="preserve"> муниципального образования «Коммунарское сельское поселение»</w:t>
      </w:r>
      <w:r>
        <w:rPr>
          <w:sz w:val="28"/>
          <w:szCs w:val="28"/>
        </w:rPr>
        <w:t>,</w:t>
      </w:r>
    </w:p>
    <w:p w:rsidR="004D7E33" w:rsidRDefault="004D7E33" w:rsidP="00DB2C7F">
      <w:pPr>
        <w:overflowPunct w:val="0"/>
        <w:spacing w:line="231" w:lineRule="auto"/>
        <w:ind w:right="7" w:firstLine="567"/>
        <w:jc w:val="both"/>
        <w:rPr>
          <w:sz w:val="28"/>
          <w:szCs w:val="28"/>
        </w:rPr>
      </w:pPr>
      <w:r>
        <w:rPr>
          <w:sz w:val="28"/>
          <w:szCs w:val="28"/>
        </w:rPr>
        <w:t>,</w:t>
      </w:r>
    </w:p>
    <w:p w:rsidR="004D7E33" w:rsidRDefault="004D7E33" w:rsidP="00DB2C7F">
      <w:pPr>
        <w:widowControl/>
        <w:shd w:val="clear" w:color="auto" w:fill="FFFFFF"/>
        <w:tabs>
          <w:tab w:val="left" w:pos="851"/>
          <w:tab w:val="left" w:pos="1276"/>
        </w:tabs>
        <w:autoSpaceDE/>
        <w:autoSpaceDN/>
        <w:adjustRightInd/>
        <w:jc w:val="center"/>
        <w:rPr>
          <w:sz w:val="28"/>
          <w:szCs w:val="28"/>
        </w:rPr>
      </w:pPr>
      <w:r w:rsidRPr="00291692">
        <w:rPr>
          <w:sz w:val="28"/>
          <w:szCs w:val="28"/>
        </w:rPr>
        <w:t>ПОСТАНОВЛЯЮ:</w:t>
      </w:r>
    </w:p>
    <w:p w:rsidR="004D7E33" w:rsidRPr="00291692" w:rsidRDefault="004D7E33" w:rsidP="00DB2C7F">
      <w:pPr>
        <w:widowControl/>
        <w:shd w:val="clear" w:color="auto" w:fill="FFFFFF"/>
        <w:tabs>
          <w:tab w:val="left" w:pos="851"/>
          <w:tab w:val="left" w:pos="1276"/>
        </w:tabs>
        <w:autoSpaceDE/>
        <w:autoSpaceDN/>
        <w:adjustRightInd/>
        <w:jc w:val="both"/>
        <w:rPr>
          <w:sz w:val="28"/>
          <w:szCs w:val="28"/>
        </w:rPr>
      </w:pPr>
    </w:p>
    <w:p w:rsidR="004D7E33" w:rsidRPr="00291692" w:rsidRDefault="004D7E33" w:rsidP="00DB2C7F">
      <w:pPr>
        <w:widowControl/>
        <w:shd w:val="clear" w:color="auto" w:fill="FFFFFF"/>
        <w:tabs>
          <w:tab w:val="left" w:pos="851"/>
          <w:tab w:val="left" w:pos="1276"/>
        </w:tabs>
        <w:autoSpaceDE/>
        <w:autoSpaceDN/>
        <w:adjustRightInd/>
        <w:jc w:val="both"/>
        <w:rPr>
          <w:sz w:val="28"/>
          <w:szCs w:val="28"/>
        </w:rPr>
      </w:pPr>
      <w:r w:rsidRPr="00291692">
        <w:rPr>
          <w:sz w:val="28"/>
          <w:szCs w:val="28"/>
        </w:rPr>
        <w:t xml:space="preserve">1. Утвердить </w:t>
      </w:r>
      <w:r>
        <w:rPr>
          <w:sz w:val="28"/>
          <w:szCs w:val="28"/>
        </w:rPr>
        <w:t>А</w:t>
      </w:r>
      <w:r w:rsidRPr="00291692">
        <w:rPr>
          <w:sz w:val="28"/>
          <w:szCs w:val="28"/>
        </w:rPr>
        <w:t>дминистративный регламент осуществления муниципального ко</w:t>
      </w:r>
      <w:r w:rsidRPr="00291692">
        <w:rPr>
          <w:sz w:val="28"/>
          <w:szCs w:val="28"/>
        </w:rPr>
        <w:t>н</w:t>
      </w:r>
      <w:r w:rsidRPr="00291692">
        <w:rPr>
          <w:sz w:val="28"/>
          <w:szCs w:val="28"/>
        </w:rPr>
        <w:t xml:space="preserve">троля за сохранностью автомобильных дорог местного значения в границах </w:t>
      </w:r>
      <w:r>
        <w:rPr>
          <w:sz w:val="28"/>
          <w:szCs w:val="28"/>
        </w:rPr>
        <w:t>нас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ленных пунктов </w:t>
      </w:r>
      <w:r w:rsidRPr="00291692">
        <w:rPr>
          <w:sz w:val="28"/>
          <w:szCs w:val="28"/>
        </w:rPr>
        <w:t>Коммунарского сельского поселения</w:t>
      </w:r>
      <w:r>
        <w:rPr>
          <w:sz w:val="28"/>
          <w:szCs w:val="28"/>
        </w:rPr>
        <w:t xml:space="preserve"> (согласно прилож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нию)</w:t>
      </w:r>
      <w:r w:rsidRPr="00291692">
        <w:rPr>
          <w:sz w:val="28"/>
          <w:szCs w:val="28"/>
        </w:rPr>
        <w:t xml:space="preserve">. </w:t>
      </w:r>
    </w:p>
    <w:p w:rsidR="004D7E33" w:rsidRPr="00291692" w:rsidRDefault="004D7E33" w:rsidP="00DB2C7F">
      <w:pPr>
        <w:widowControl/>
        <w:shd w:val="clear" w:color="auto" w:fill="FFFFFF"/>
        <w:tabs>
          <w:tab w:val="left" w:pos="851"/>
          <w:tab w:val="left" w:pos="1276"/>
        </w:tabs>
        <w:autoSpaceDE/>
        <w:autoSpaceDN/>
        <w:adjustRightInd/>
        <w:jc w:val="both"/>
        <w:rPr>
          <w:sz w:val="28"/>
          <w:szCs w:val="28"/>
        </w:rPr>
      </w:pPr>
      <w:r w:rsidRPr="00291692">
        <w:rPr>
          <w:sz w:val="28"/>
          <w:szCs w:val="28"/>
        </w:rPr>
        <w:t xml:space="preserve">2. Настоящее постановление </w:t>
      </w:r>
      <w:r>
        <w:rPr>
          <w:sz w:val="28"/>
          <w:szCs w:val="28"/>
        </w:rPr>
        <w:t xml:space="preserve">обнародовать </w:t>
      </w:r>
      <w:r w:rsidRPr="00291692">
        <w:rPr>
          <w:sz w:val="28"/>
          <w:szCs w:val="28"/>
        </w:rPr>
        <w:t>в установленном законод</w:t>
      </w:r>
      <w:r w:rsidRPr="00291692">
        <w:rPr>
          <w:sz w:val="28"/>
          <w:szCs w:val="28"/>
        </w:rPr>
        <w:t>а</w:t>
      </w:r>
      <w:r w:rsidRPr="00291692">
        <w:rPr>
          <w:sz w:val="28"/>
          <w:szCs w:val="28"/>
        </w:rPr>
        <w:t>тельством порядке и разместить на официальном сайте Коммунарского сельского посел</w:t>
      </w:r>
      <w:r w:rsidRPr="00291692">
        <w:rPr>
          <w:sz w:val="28"/>
          <w:szCs w:val="28"/>
        </w:rPr>
        <w:t>е</w:t>
      </w:r>
      <w:r w:rsidRPr="00291692">
        <w:rPr>
          <w:sz w:val="28"/>
          <w:szCs w:val="28"/>
        </w:rPr>
        <w:t>ния в сети «Интернет».</w:t>
      </w:r>
    </w:p>
    <w:p w:rsidR="004D7E33" w:rsidRPr="00291692" w:rsidRDefault="004D7E33" w:rsidP="00DB2C7F">
      <w:pPr>
        <w:widowControl/>
        <w:shd w:val="clear" w:color="auto" w:fill="FFFFFF"/>
        <w:tabs>
          <w:tab w:val="left" w:pos="851"/>
          <w:tab w:val="left" w:pos="1276"/>
        </w:tabs>
        <w:autoSpaceDE/>
        <w:autoSpaceDN/>
        <w:adjustRightInd/>
        <w:jc w:val="both"/>
        <w:rPr>
          <w:sz w:val="28"/>
          <w:szCs w:val="28"/>
        </w:rPr>
      </w:pPr>
      <w:r w:rsidRPr="00291692">
        <w:rPr>
          <w:sz w:val="28"/>
          <w:szCs w:val="28"/>
        </w:rPr>
        <w:t>3. Настоящее постановление вступает в силу после его официального обнарод</w:t>
      </w:r>
      <w:r w:rsidRPr="00291692">
        <w:rPr>
          <w:sz w:val="28"/>
          <w:szCs w:val="28"/>
        </w:rPr>
        <w:t>о</w:t>
      </w:r>
      <w:r w:rsidRPr="00291692">
        <w:rPr>
          <w:sz w:val="28"/>
          <w:szCs w:val="28"/>
        </w:rPr>
        <w:t>вания.</w:t>
      </w:r>
    </w:p>
    <w:p w:rsidR="004D7E33" w:rsidRDefault="004D7E33" w:rsidP="00DB2C7F">
      <w:pPr>
        <w:widowControl/>
        <w:shd w:val="clear" w:color="auto" w:fill="FFFFFF"/>
        <w:tabs>
          <w:tab w:val="left" w:pos="851"/>
          <w:tab w:val="left" w:pos="1276"/>
        </w:tabs>
        <w:autoSpaceDE/>
        <w:autoSpaceDN/>
        <w:adjustRightInd/>
        <w:jc w:val="both"/>
        <w:rPr>
          <w:rFonts w:eastAsia="Arial Unicode MS"/>
          <w:bCs/>
          <w:sz w:val="28"/>
          <w:szCs w:val="28"/>
        </w:rPr>
      </w:pPr>
      <w:r w:rsidRPr="00291692">
        <w:rPr>
          <w:sz w:val="28"/>
          <w:szCs w:val="28"/>
        </w:rPr>
        <w:t xml:space="preserve">4. </w:t>
      </w:r>
      <w:r>
        <w:rPr>
          <w:rFonts w:eastAsia="Arial Unicode MS"/>
          <w:bCs/>
          <w:sz w:val="28"/>
          <w:szCs w:val="28"/>
        </w:rPr>
        <w:t xml:space="preserve">Постановление </w:t>
      </w:r>
      <w:r w:rsidRPr="000F6411">
        <w:rPr>
          <w:rFonts w:eastAsia="Arial Unicode MS"/>
          <w:bCs/>
          <w:sz w:val="28"/>
          <w:szCs w:val="28"/>
        </w:rPr>
        <w:t>№ 181</w:t>
      </w:r>
      <w:r>
        <w:rPr>
          <w:rFonts w:eastAsia="Arial Unicode MS"/>
          <w:bCs/>
          <w:sz w:val="28"/>
          <w:szCs w:val="28"/>
        </w:rPr>
        <w:t xml:space="preserve">от </w:t>
      </w:r>
      <w:smartTag w:uri="urn:schemas-microsoft-com:office:smarttags" w:element="date">
        <w:smartTagPr>
          <w:attr w:name="Year" w:val="2015"/>
          <w:attr w:name="Day" w:val="18"/>
          <w:attr w:name="Month" w:val="06"/>
          <w:attr w:name="ls" w:val="trans"/>
        </w:smartTagPr>
        <w:r w:rsidRPr="000F6411">
          <w:rPr>
            <w:rFonts w:eastAsia="Arial Unicode MS"/>
            <w:bCs/>
            <w:sz w:val="28"/>
            <w:szCs w:val="28"/>
          </w:rPr>
          <w:t>18.06.2015</w:t>
        </w:r>
      </w:smartTag>
      <w:r w:rsidRPr="000F6411">
        <w:rPr>
          <w:rFonts w:eastAsia="Arial Unicode MS"/>
          <w:bCs/>
          <w:sz w:val="28"/>
          <w:szCs w:val="28"/>
        </w:rPr>
        <w:t xml:space="preserve"> г.</w:t>
      </w:r>
      <w:r w:rsidRPr="000F6411">
        <w:rPr>
          <w:rFonts w:eastAsia="Arial Unicode MS"/>
          <w:bCs/>
          <w:sz w:val="28"/>
          <w:szCs w:val="28"/>
        </w:rPr>
        <w:tab/>
      </w:r>
      <w:r>
        <w:rPr>
          <w:rFonts w:eastAsia="Arial Unicode MS"/>
          <w:bCs/>
          <w:sz w:val="28"/>
          <w:szCs w:val="28"/>
        </w:rPr>
        <w:t>«</w:t>
      </w:r>
      <w:r w:rsidRPr="000F6411">
        <w:rPr>
          <w:rFonts w:eastAsia="Arial Unicode MS"/>
          <w:bCs/>
          <w:sz w:val="28"/>
          <w:szCs w:val="28"/>
        </w:rPr>
        <w:t>Об утверждении администр</w:t>
      </w:r>
      <w:r w:rsidRPr="000F6411">
        <w:rPr>
          <w:rFonts w:eastAsia="Arial Unicode MS"/>
          <w:bCs/>
          <w:sz w:val="28"/>
          <w:szCs w:val="28"/>
        </w:rPr>
        <w:t>а</w:t>
      </w:r>
      <w:r w:rsidRPr="000F6411">
        <w:rPr>
          <w:rFonts w:eastAsia="Arial Unicode MS"/>
          <w:bCs/>
          <w:sz w:val="28"/>
          <w:szCs w:val="28"/>
        </w:rPr>
        <w:t>тивного регламента осуществления муниципального контроля за сохранностью автом</w:t>
      </w:r>
      <w:r w:rsidRPr="000F6411">
        <w:rPr>
          <w:rFonts w:eastAsia="Arial Unicode MS"/>
          <w:bCs/>
          <w:sz w:val="28"/>
          <w:szCs w:val="28"/>
        </w:rPr>
        <w:t>о</w:t>
      </w:r>
      <w:r w:rsidRPr="000F6411">
        <w:rPr>
          <w:rFonts w:eastAsia="Arial Unicode MS"/>
          <w:bCs/>
          <w:sz w:val="28"/>
          <w:szCs w:val="28"/>
        </w:rPr>
        <w:t>бильных дорог местного значения в границах населенных пунктов Коммунарск</w:t>
      </w:r>
      <w:r w:rsidRPr="000F6411">
        <w:rPr>
          <w:rFonts w:eastAsia="Arial Unicode MS"/>
          <w:bCs/>
          <w:sz w:val="28"/>
          <w:szCs w:val="28"/>
        </w:rPr>
        <w:t>о</w:t>
      </w:r>
      <w:r w:rsidRPr="000F6411">
        <w:rPr>
          <w:rFonts w:eastAsia="Arial Unicode MS"/>
          <w:bCs/>
          <w:sz w:val="28"/>
          <w:szCs w:val="28"/>
        </w:rPr>
        <w:t>го  сельского поселения Октябрьского района</w:t>
      </w:r>
      <w:r>
        <w:rPr>
          <w:rFonts w:eastAsia="Arial Unicode MS"/>
          <w:bCs/>
          <w:sz w:val="28"/>
          <w:szCs w:val="28"/>
        </w:rPr>
        <w:t>» сч</w:t>
      </w:r>
      <w:r>
        <w:rPr>
          <w:rFonts w:eastAsia="Arial Unicode MS"/>
          <w:bCs/>
          <w:sz w:val="28"/>
          <w:szCs w:val="28"/>
        </w:rPr>
        <w:t>и</w:t>
      </w:r>
      <w:r>
        <w:rPr>
          <w:rFonts w:eastAsia="Arial Unicode MS"/>
          <w:bCs/>
          <w:sz w:val="28"/>
          <w:szCs w:val="28"/>
        </w:rPr>
        <w:t>тать утратившим силу.</w:t>
      </w:r>
    </w:p>
    <w:p w:rsidR="004D7E33" w:rsidRDefault="004D7E33" w:rsidP="00DB2C7F">
      <w:pPr>
        <w:widowControl/>
        <w:shd w:val="clear" w:color="auto" w:fill="FFFFFF"/>
        <w:tabs>
          <w:tab w:val="left" w:pos="851"/>
          <w:tab w:val="left" w:pos="1276"/>
        </w:tabs>
        <w:autoSpaceDE/>
        <w:autoSpaceDN/>
        <w:adjustRightInd/>
        <w:jc w:val="both"/>
        <w:rPr>
          <w:rFonts w:eastAsia="Arial Unicode MS"/>
          <w:bCs/>
          <w:sz w:val="28"/>
          <w:szCs w:val="28"/>
        </w:rPr>
      </w:pPr>
      <w:r>
        <w:rPr>
          <w:rFonts w:eastAsia="Arial Unicode MS"/>
          <w:bCs/>
          <w:sz w:val="28"/>
          <w:szCs w:val="28"/>
        </w:rPr>
        <w:t>5.</w:t>
      </w:r>
      <w:r w:rsidRPr="00291692">
        <w:rPr>
          <w:sz w:val="28"/>
          <w:szCs w:val="28"/>
        </w:rPr>
        <w:t xml:space="preserve">Контроль </w:t>
      </w:r>
      <w:r>
        <w:rPr>
          <w:sz w:val="28"/>
          <w:szCs w:val="28"/>
        </w:rPr>
        <w:t xml:space="preserve">по </w:t>
      </w:r>
      <w:r w:rsidRPr="00291692">
        <w:rPr>
          <w:sz w:val="28"/>
          <w:szCs w:val="28"/>
        </w:rPr>
        <w:t>исполнени</w:t>
      </w:r>
      <w:r>
        <w:rPr>
          <w:sz w:val="28"/>
          <w:szCs w:val="28"/>
        </w:rPr>
        <w:t>ю</w:t>
      </w:r>
      <w:r w:rsidRPr="00291692">
        <w:rPr>
          <w:sz w:val="28"/>
          <w:szCs w:val="28"/>
        </w:rPr>
        <w:t xml:space="preserve"> настоящего постановления оставляю за собой.</w:t>
      </w:r>
    </w:p>
    <w:p w:rsidR="004D7E33" w:rsidRDefault="004D7E33" w:rsidP="00DB2C7F">
      <w:pPr>
        <w:widowControl/>
        <w:shd w:val="clear" w:color="auto" w:fill="FFFFFF"/>
        <w:tabs>
          <w:tab w:val="left" w:pos="851"/>
          <w:tab w:val="left" w:pos="1276"/>
        </w:tabs>
        <w:autoSpaceDE/>
        <w:autoSpaceDN/>
        <w:adjustRightInd/>
        <w:jc w:val="both"/>
        <w:rPr>
          <w:rFonts w:eastAsia="Arial Unicode MS"/>
          <w:bCs/>
          <w:sz w:val="28"/>
          <w:szCs w:val="28"/>
        </w:rPr>
      </w:pPr>
    </w:p>
    <w:p w:rsidR="004D7E33" w:rsidRPr="000F6411" w:rsidRDefault="004D7E33" w:rsidP="00DB2C7F">
      <w:pPr>
        <w:widowControl/>
        <w:shd w:val="clear" w:color="auto" w:fill="FFFFFF"/>
        <w:tabs>
          <w:tab w:val="left" w:pos="851"/>
          <w:tab w:val="left" w:pos="1276"/>
        </w:tabs>
        <w:autoSpaceDE/>
        <w:autoSpaceDN/>
        <w:adjustRightInd/>
        <w:jc w:val="both"/>
        <w:rPr>
          <w:rFonts w:eastAsia="Arial Unicode MS"/>
          <w:bCs/>
          <w:sz w:val="28"/>
          <w:szCs w:val="28"/>
        </w:rPr>
      </w:pPr>
      <w:r w:rsidRPr="000F6411">
        <w:rPr>
          <w:rFonts w:eastAsia="Arial Unicode MS"/>
          <w:bCs/>
          <w:sz w:val="28"/>
          <w:szCs w:val="28"/>
        </w:rPr>
        <w:tab/>
      </w:r>
      <w:r w:rsidRPr="000F6411">
        <w:rPr>
          <w:rFonts w:eastAsia="Arial Unicode MS"/>
          <w:bCs/>
          <w:sz w:val="28"/>
          <w:szCs w:val="28"/>
        </w:rPr>
        <w:tab/>
      </w:r>
      <w:r w:rsidRPr="000F6411">
        <w:rPr>
          <w:rFonts w:eastAsia="Arial Unicode MS"/>
          <w:bCs/>
          <w:sz w:val="28"/>
          <w:szCs w:val="28"/>
        </w:rPr>
        <w:tab/>
      </w:r>
      <w:r w:rsidRPr="000F6411">
        <w:rPr>
          <w:rFonts w:eastAsia="Arial Unicode MS"/>
          <w:bCs/>
          <w:sz w:val="28"/>
          <w:szCs w:val="28"/>
        </w:rPr>
        <w:tab/>
      </w:r>
      <w:r w:rsidRPr="000F6411">
        <w:rPr>
          <w:rFonts w:eastAsia="Arial Unicode MS"/>
          <w:bCs/>
          <w:sz w:val="28"/>
          <w:szCs w:val="28"/>
        </w:rPr>
        <w:tab/>
        <w:t xml:space="preserve">  </w:t>
      </w:r>
    </w:p>
    <w:p w:rsidR="004D7E33" w:rsidRPr="000F6411" w:rsidRDefault="004D7E33" w:rsidP="00DB2C7F">
      <w:pPr>
        <w:widowControl/>
        <w:shd w:val="clear" w:color="auto" w:fill="FFFFFF"/>
        <w:tabs>
          <w:tab w:val="left" w:pos="851"/>
          <w:tab w:val="left" w:pos="1276"/>
        </w:tabs>
        <w:autoSpaceDE/>
        <w:autoSpaceDN/>
        <w:adjustRightInd/>
        <w:jc w:val="both"/>
        <w:rPr>
          <w:rFonts w:eastAsia="Arial Unicode MS"/>
          <w:bCs/>
          <w:sz w:val="28"/>
          <w:szCs w:val="28"/>
        </w:rPr>
      </w:pPr>
      <w:r w:rsidRPr="000F6411">
        <w:rPr>
          <w:rFonts w:eastAsia="Arial Unicode MS"/>
          <w:bCs/>
          <w:sz w:val="28"/>
          <w:szCs w:val="28"/>
        </w:rPr>
        <w:tab/>
      </w:r>
    </w:p>
    <w:p w:rsidR="004D7E33" w:rsidRDefault="004D7E33" w:rsidP="00DB2C7F">
      <w:pPr>
        <w:widowControl/>
        <w:shd w:val="clear" w:color="auto" w:fill="FFFFFF"/>
        <w:tabs>
          <w:tab w:val="left" w:pos="851"/>
          <w:tab w:val="left" w:pos="1276"/>
        </w:tabs>
        <w:autoSpaceDE/>
        <w:autoSpaceDN/>
        <w:adjustRightInd/>
        <w:jc w:val="both"/>
        <w:rPr>
          <w:rFonts w:eastAsia="Arial Unicode MS"/>
          <w:bCs/>
          <w:sz w:val="28"/>
          <w:szCs w:val="28"/>
        </w:rPr>
      </w:pPr>
      <w:r>
        <w:rPr>
          <w:rFonts w:eastAsia="Arial Unicode MS"/>
          <w:bCs/>
          <w:sz w:val="28"/>
          <w:szCs w:val="28"/>
        </w:rPr>
        <w:t xml:space="preserve">   Глава Администрации Коммунарского</w:t>
      </w:r>
    </w:p>
    <w:p w:rsidR="004D7E33" w:rsidRDefault="004D7E33" w:rsidP="00DB2C7F">
      <w:pPr>
        <w:widowControl/>
        <w:shd w:val="clear" w:color="auto" w:fill="FFFFFF"/>
        <w:tabs>
          <w:tab w:val="left" w:pos="851"/>
          <w:tab w:val="left" w:pos="1276"/>
        </w:tabs>
        <w:autoSpaceDE/>
        <w:autoSpaceDN/>
        <w:adjustRightInd/>
        <w:jc w:val="both"/>
        <w:rPr>
          <w:rFonts w:eastAsia="Arial Unicode MS"/>
          <w:bCs/>
          <w:sz w:val="28"/>
          <w:szCs w:val="28"/>
        </w:rPr>
      </w:pPr>
      <w:r>
        <w:rPr>
          <w:rFonts w:eastAsia="Arial Unicode MS"/>
          <w:bCs/>
          <w:sz w:val="28"/>
          <w:szCs w:val="28"/>
        </w:rPr>
        <w:t xml:space="preserve">   сельского поселения</w:t>
      </w:r>
      <w:r>
        <w:rPr>
          <w:rFonts w:eastAsia="Arial Unicode MS"/>
          <w:bCs/>
          <w:sz w:val="28"/>
          <w:szCs w:val="28"/>
        </w:rPr>
        <w:tab/>
      </w:r>
      <w:r>
        <w:rPr>
          <w:rFonts w:eastAsia="Arial Unicode MS"/>
          <w:bCs/>
          <w:sz w:val="28"/>
          <w:szCs w:val="28"/>
        </w:rPr>
        <w:tab/>
      </w:r>
      <w:r>
        <w:rPr>
          <w:rFonts w:eastAsia="Arial Unicode MS"/>
          <w:bCs/>
          <w:sz w:val="28"/>
          <w:szCs w:val="28"/>
        </w:rPr>
        <w:tab/>
      </w:r>
      <w:r>
        <w:rPr>
          <w:rFonts w:eastAsia="Arial Unicode MS"/>
          <w:bCs/>
          <w:sz w:val="28"/>
          <w:szCs w:val="28"/>
        </w:rPr>
        <w:tab/>
      </w:r>
      <w:r>
        <w:rPr>
          <w:rFonts w:eastAsia="Arial Unicode MS"/>
          <w:bCs/>
          <w:sz w:val="28"/>
          <w:szCs w:val="28"/>
        </w:rPr>
        <w:tab/>
        <w:t xml:space="preserve">                     </w:t>
      </w:r>
      <w:r>
        <w:rPr>
          <w:rFonts w:eastAsia="Arial Unicode MS"/>
          <w:bCs/>
          <w:sz w:val="28"/>
          <w:szCs w:val="28"/>
        </w:rPr>
        <w:tab/>
        <w:t>А.Ю.Точеный</w:t>
      </w:r>
    </w:p>
    <w:p w:rsidR="004D7E33" w:rsidRDefault="004D7E33" w:rsidP="00DB2C7F">
      <w:pPr>
        <w:widowControl/>
        <w:autoSpaceDE/>
        <w:autoSpaceDN/>
        <w:adjustRightInd/>
        <w:spacing w:after="200" w:line="276" w:lineRule="auto"/>
        <w:jc w:val="both"/>
        <w:rPr>
          <w:rFonts w:eastAsia="Arial Unicode MS"/>
          <w:bCs/>
          <w:sz w:val="28"/>
          <w:szCs w:val="28"/>
        </w:rPr>
      </w:pPr>
    </w:p>
    <w:p w:rsidR="004D7E33" w:rsidRDefault="004D7E33" w:rsidP="00E42D3F">
      <w:pPr>
        <w:pStyle w:val="p17"/>
        <w:spacing w:before="0" w:beforeAutospacing="0" w:after="0" w:afterAutospacing="0"/>
        <w:jc w:val="right"/>
        <w:rPr>
          <w:sz w:val="28"/>
          <w:szCs w:val="28"/>
        </w:rPr>
      </w:pPr>
    </w:p>
    <w:p w:rsidR="004D7E33" w:rsidRDefault="004D7E33" w:rsidP="00E42D3F">
      <w:pPr>
        <w:pStyle w:val="p17"/>
        <w:spacing w:before="0" w:beforeAutospacing="0" w:after="0" w:afterAutospacing="0"/>
        <w:jc w:val="right"/>
        <w:rPr>
          <w:sz w:val="28"/>
          <w:szCs w:val="28"/>
        </w:rPr>
      </w:pPr>
    </w:p>
    <w:p w:rsidR="004D7E33" w:rsidRDefault="004D7E33" w:rsidP="00E42D3F">
      <w:pPr>
        <w:pStyle w:val="p17"/>
        <w:spacing w:before="0" w:beforeAutospacing="0" w:after="0" w:afterAutospacing="0"/>
        <w:jc w:val="right"/>
        <w:rPr>
          <w:sz w:val="28"/>
          <w:szCs w:val="28"/>
        </w:rPr>
      </w:pPr>
    </w:p>
    <w:p w:rsidR="004D7E33" w:rsidRDefault="004D7E33" w:rsidP="00E42D3F">
      <w:pPr>
        <w:pStyle w:val="p17"/>
        <w:spacing w:before="0" w:beforeAutospacing="0" w:after="0" w:afterAutospacing="0"/>
        <w:jc w:val="right"/>
        <w:rPr>
          <w:sz w:val="28"/>
          <w:szCs w:val="28"/>
        </w:rPr>
      </w:pPr>
    </w:p>
    <w:p w:rsidR="004D7E33" w:rsidRDefault="004D7E33" w:rsidP="00E42D3F">
      <w:pPr>
        <w:pStyle w:val="p17"/>
        <w:spacing w:before="0" w:beforeAutospacing="0" w:after="0" w:afterAutospacing="0"/>
        <w:jc w:val="right"/>
        <w:rPr>
          <w:sz w:val="28"/>
          <w:szCs w:val="28"/>
        </w:rPr>
      </w:pPr>
    </w:p>
    <w:p w:rsidR="004D7E33" w:rsidRDefault="004D7E33" w:rsidP="00E42D3F">
      <w:pPr>
        <w:pStyle w:val="p17"/>
        <w:spacing w:before="0" w:beforeAutospacing="0" w:after="0" w:afterAutospacing="0"/>
        <w:jc w:val="right"/>
        <w:rPr>
          <w:sz w:val="28"/>
          <w:szCs w:val="28"/>
        </w:rPr>
      </w:pPr>
    </w:p>
    <w:p w:rsidR="004D7E33" w:rsidRDefault="004D7E33" w:rsidP="00E42D3F">
      <w:pPr>
        <w:pStyle w:val="p17"/>
        <w:spacing w:before="0" w:beforeAutospacing="0" w:after="0" w:afterAutospacing="0"/>
        <w:jc w:val="right"/>
        <w:rPr>
          <w:sz w:val="28"/>
          <w:szCs w:val="28"/>
        </w:rPr>
      </w:pPr>
    </w:p>
    <w:p w:rsidR="004D7E33" w:rsidRDefault="004D7E33" w:rsidP="00E42D3F">
      <w:pPr>
        <w:pStyle w:val="p17"/>
        <w:spacing w:before="0" w:beforeAutospacing="0" w:after="0" w:afterAutospacing="0"/>
        <w:jc w:val="right"/>
        <w:rPr>
          <w:sz w:val="28"/>
          <w:szCs w:val="28"/>
        </w:rPr>
      </w:pPr>
    </w:p>
    <w:p w:rsidR="004D7E33" w:rsidRDefault="004D7E33" w:rsidP="00E42D3F">
      <w:pPr>
        <w:pStyle w:val="p17"/>
        <w:spacing w:before="0" w:beforeAutospacing="0" w:after="0" w:afterAutospacing="0"/>
        <w:jc w:val="right"/>
        <w:rPr>
          <w:sz w:val="28"/>
          <w:szCs w:val="28"/>
        </w:rPr>
      </w:pPr>
    </w:p>
    <w:p w:rsidR="004D7E33" w:rsidRDefault="004D7E33" w:rsidP="00E42D3F">
      <w:pPr>
        <w:pStyle w:val="p17"/>
        <w:spacing w:before="0" w:beforeAutospacing="0" w:after="0" w:afterAutospacing="0"/>
        <w:jc w:val="right"/>
        <w:rPr>
          <w:sz w:val="28"/>
          <w:szCs w:val="28"/>
        </w:rPr>
      </w:pPr>
    </w:p>
    <w:p w:rsidR="004D7E33" w:rsidRDefault="004D7E33" w:rsidP="00E42D3F">
      <w:pPr>
        <w:pStyle w:val="p17"/>
        <w:spacing w:before="0" w:beforeAutospacing="0" w:after="0" w:afterAutospacing="0"/>
        <w:jc w:val="right"/>
        <w:rPr>
          <w:sz w:val="28"/>
          <w:szCs w:val="28"/>
        </w:rPr>
      </w:pPr>
    </w:p>
    <w:p w:rsidR="004D7E33" w:rsidRDefault="004D7E33" w:rsidP="00E42D3F">
      <w:pPr>
        <w:pStyle w:val="p17"/>
        <w:spacing w:before="0" w:beforeAutospacing="0" w:after="0" w:afterAutospacing="0"/>
        <w:jc w:val="right"/>
        <w:rPr>
          <w:sz w:val="28"/>
          <w:szCs w:val="28"/>
        </w:rPr>
      </w:pPr>
    </w:p>
    <w:p w:rsidR="004D7E33" w:rsidRDefault="004D7E33" w:rsidP="00E42D3F">
      <w:pPr>
        <w:pStyle w:val="p17"/>
        <w:spacing w:before="0" w:beforeAutospacing="0" w:after="0" w:afterAutospacing="0"/>
        <w:jc w:val="right"/>
        <w:rPr>
          <w:sz w:val="28"/>
          <w:szCs w:val="28"/>
        </w:rPr>
      </w:pPr>
    </w:p>
    <w:p w:rsidR="004D7E33" w:rsidRDefault="004D7E33" w:rsidP="00E42D3F">
      <w:pPr>
        <w:pStyle w:val="p17"/>
        <w:spacing w:before="0" w:beforeAutospacing="0" w:after="0" w:afterAutospacing="0"/>
        <w:jc w:val="right"/>
        <w:rPr>
          <w:sz w:val="28"/>
          <w:szCs w:val="28"/>
        </w:rPr>
      </w:pPr>
    </w:p>
    <w:p w:rsidR="004D7E33" w:rsidRDefault="004D7E33" w:rsidP="00E42D3F">
      <w:pPr>
        <w:pStyle w:val="p17"/>
        <w:spacing w:before="0" w:beforeAutospacing="0" w:after="0" w:afterAutospacing="0"/>
        <w:jc w:val="right"/>
        <w:rPr>
          <w:sz w:val="28"/>
          <w:szCs w:val="28"/>
        </w:rPr>
      </w:pPr>
    </w:p>
    <w:p w:rsidR="004D7E33" w:rsidRDefault="004D7E33" w:rsidP="00E42D3F">
      <w:pPr>
        <w:pStyle w:val="p17"/>
        <w:spacing w:before="0" w:beforeAutospacing="0" w:after="0" w:afterAutospacing="0"/>
        <w:jc w:val="right"/>
        <w:rPr>
          <w:sz w:val="28"/>
          <w:szCs w:val="28"/>
        </w:rPr>
      </w:pPr>
    </w:p>
    <w:p w:rsidR="004D7E33" w:rsidRDefault="004D7E33" w:rsidP="00E42D3F">
      <w:pPr>
        <w:pStyle w:val="p17"/>
        <w:spacing w:before="0" w:beforeAutospacing="0" w:after="0" w:afterAutospacing="0"/>
        <w:jc w:val="right"/>
        <w:rPr>
          <w:sz w:val="28"/>
          <w:szCs w:val="28"/>
        </w:rPr>
      </w:pPr>
    </w:p>
    <w:p w:rsidR="004D7E33" w:rsidRDefault="004D7E33" w:rsidP="00E42D3F">
      <w:pPr>
        <w:pStyle w:val="p17"/>
        <w:spacing w:before="0" w:beforeAutospacing="0" w:after="0" w:afterAutospacing="0"/>
        <w:jc w:val="right"/>
        <w:rPr>
          <w:sz w:val="28"/>
          <w:szCs w:val="28"/>
        </w:rPr>
      </w:pPr>
    </w:p>
    <w:p w:rsidR="004D7E33" w:rsidRDefault="004D7E33" w:rsidP="00E42D3F">
      <w:pPr>
        <w:pStyle w:val="p17"/>
        <w:spacing w:before="0" w:beforeAutospacing="0" w:after="0" w:afterAutospacing="0"/>
        <w:jc w:val="right"/>
        <w:rPr>
          <w:sz w:val="28"/>
          <w:szCs w:val="28"/>
        </w:rPr>
      </w:pPr>
    </w:p>
    <w:p w:rsidR="004D7E33" w:rsidRDefault="004D7E33" w:rsidP="00E42D3F">
      <w:pPr>
        <w:pStyle w:val="p17"/>
        <w:spacing w:before="0" w:beforeAutospacing="0" w:after="0" w:afterAutospacing="0"/>
        <w:jc w:val="right"/>
        <w:rPr>
          <w:sz w:val="28"/>
          <w:szCs w:val="28"/>
        </w:rPr>
      </w:pPr>
    </w:p>
    <w:p w:rsidR="004D7E33" w:rsidRDefault="004D7E33" w:rsidP="00E42D3F">
      <w:pPr>
        <w:pStyle w:val="p17"/>
        <w:spacing w:before="0" w:beforeAutospacing="0" w:after="0" w:afterAutospacing="0"/>
        <w:jc w:val="right"/>
        <w:rPr>
          <w:sz w:val="28"/>
          <w:szCs w:val="28"/>
        </w:rPr>
      </w:pPr>
    </w:p>
    <w:p w:rsidR="004D7E33" w:rsidRDefault="004D7E33" w:rsidP="00E42D3F">
      <w:pPr>
        <w:pStyle w:val="p17"/>
        <w:spacing w:before="0" w:beforeAutospacing="0" w:after="0" w:afterAutospacing="0"/>
        <w:jc w:val="right"/>
        <w:rPr>
          <w:sz w:val="28"/>
          <w:szCs w:val="28"/>
        </w:rPr>
      </w:pPr>
    </w:p>
    <w:p w:rsidR="004D7E33" w:rsidRDefault="004D7E33" w:rsidP="00E42D3F">
      <w:pPr>
        <w:pStyle w:val="p17"/>
        <w:spacing w:before="0" w:beforeAutospacing="0" w:after="0" w:afterAutospacing="0"/>
        <w:jc w:val="right"/>
        <w:rPr>
          <w:sz w:val="28"/>
          <w:szCs w:val="28"/>
        </w:rPr>
      </w:pPr>
    </w:p>
    <w:p w:rsidR="004D7E33" w:rsidRDefault="004D7E33" w:rsidP="00E42D3F">
      <w:pPr>
        <w:pStyle w:val="p17"/>
        <w:spacing w:before="0" w:beforeAutospacing="0" w:after="0" w:afterAutospacing="0"/>
        <w:jc w:val="right"/>
        <w:rPr>
          <w:sz w:val="28"/>
          <w:szCs w:val="28"/>
        </w:rPr>
      </w:pPr>
    </w:p>
    <w:p w:rsidR="004D7E33" w:rsidRDefault="004D7E33" w:rsidP="00E42D3F">
      <w:pPr>
        <w:pStyle w:val="p17"/>
        <w:spacing w:before="0" w:beforeAutospacing="0" w:after="0" w:afterAutospacing="0"/>
        <w:jc w:val="right"/>
        <w:rPr>
          <w:sz w:val="28"/>
          <w:szCs w:val="28"/>
        </w:rPr>
      </w:pPr>
    </w:p>
    <w:p w:rsidR="004D7E33" w:rsidRDefault="004D7E33" w:rsidP="00E42D3F">
      <w:pPr>
        <w:pStyle w:val="p17"/>
        <w:spacing w:before="0" w:beforeAutospacing="0" w:after="0" w:afterAutospacing="0"/>
        <w:jc w:val="right"/>
        <w:rPr>
          <w:sz w:val="28"/>
          <w:szCs w:val="28"/>
        </w:rPr>
      </w:pPr>
    </w:p>
    <w:p w:rsidR="004D7E33" w:rsidRPr="00F93CCF" w:rsidRDefault="004D7E33" w:rsidP="00E42D3F">
      <w:pPr>
        <w:pStyle w:val="p17"/>
        <w:spacing w:before="0" w:beforeAutospacing="0" w:after="0" w:afterAutospacing="0"/>
        <w:jc w:val="right"/>
      </w:pPr>
      <w:r w:rsidRPr="00F93CCF">
        <w:t>Приложение</w:t>
      </w:r>
    </w:p>
    <w:p w:rsidR="004D7E33" w:rsidRPr="00F93CCF" w:rsidRDefault="004D7E33" w:rsidP="00E42D3F">
      <w:pPr>
        <w:pStyle w:val="p9"/>
        <w:spacing w:before="0" w:beforeAutospacing="0" w:after="0" w:afterAutospacing="0"/>
        <w:jc w:val="right"/>
      </w:pPr>
      <w:r w:rsidRPr="00F93CCF">
        <w:t xml:space="preserve">к постановлению </w:t>
      </w:r>
    </w:p>
    <w:p w:rsidR="004D7E33" w:rsidRPr="00F93CCF" w:rsidRDefault="004D7E33" w:rsidP="00E42D3F">
      <w:pPr>
        <w:pStyle w:val="p9"/>
        <w:spacing w:before="0" w:beforeAutospacing="0" w:after="0" w:afterAutospacing="0"/>
        <w:jc w:val="right"/>
      </w:pPr>
      <w:r w:rsidRPr="00F93CCF">
        <w:t xml:space="preserve">от </w:t>
      </w:r>
      <w:smartTag w:uri="urn:schemas-microsoft-com:office:smarttags" w:element="date">
        <w:smartTagPr>
          <w:attr w:name="Year" w:val="2017"/>
          <w:attr w:name="Day" w:val="27"/>
          <w:attr w:name="Month" w:val="06"/>
          <w:attr w:name="ls" w:val="trans"/>
        </w:smartTagPr>
        <w:r w:rsidRPr="00F93CCF">
          <w:t>27.06.2017</w:t>
        </w:r>
      </w:smartTag>
      <w:r w:rsidRPr="00F93CCF">
        <w:t>г № 194</w:t>
      </w:r>
    </w:p>
    <w:p w:rsidR="004D7E33" w:rsidRPr="00E42D3F" w:rsidRDefault="004D7E33" w:rsidP="00E42D3F">
      <w:pPr>
        <w:pStyle w:val="ConsPlusTitle"/>
        <w:widowControl/>
        <w:suppressAutoHyphens w:val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4D7E33" w:rsidRPr="00DB2C7F" w:rsidRDefault="004D7E33" w:rsidP="00E42D3F">
      <w:pPr>
        <w:pStyle w:val="ConsPlusTitle"/>
        <w:suppressAutoHyphens w:val="0"/>
        <w:jc w:val="center"/>
        <w:rPr>
          <w:rFonts w:ascii="Times New Roman" w:hAnsi="Times New Roman" w:cs="Times New Roman"/>
          <w:sz w:val="26"/>
          <w:szCs w:val="28"/>
        </w:rPr>
      </w:pPr>
      <w:r w:rsidRPr="00DB2C7F">
        <w:rPr>
          <w:rFonts w:ascii="Times New Roman" w:hAnsi="Times New Roman" w:cs="Times New Roman"/>
          <w:sz w:val="26"/>
          <w:szCs w:val="28"/>
        </w:rPr>
        <w:t xml:space="preserve">АДМИНИСТРАТИВНЫЙ РЕГЛАМЕНТ </w:t>
      </w:r>
    </w:p>
    <w:p w:rsidR="004D7E33" w:rsidRDefault="004D7E33" w:rsidP="00F93CCF">
      <w:pPr>
        <w:jc w:val="center"/>
        <w:rPr>
          <w:b/>
          <w:sz w:val="26"/>
          <w:szCs w:val="28"/>
        </w:rPr>
      </w:pPr>
      <w:r w:rsidRPr="00DB2C7F">
        <w:rPr>
          <w:b/>
          <w:sz w:val="26"/>
          <w:szCs w:val="28"/>
        </w:rPr>
        <w:t>осуществления муниципального контроля за обеспечением сохранности автом</w:t>
      </w:r>
      <w:r w:rsidRPr="00DB2C7F">
        <w:rPr>
          <w:b/>
          <w:sz w:val="26"/>
          <w:szCs w:val="28"/>
        </w:rPr>
        <w:t>о</w:t>
      </w:r>
      <w:r w:rsidRPr="00DB2C7F">
        <w:rPr>
          <w:b/>
          <w:sz w:val="26"/>
          <w:szCs w:val="28"/>
        </w:rPr>
        <w:t xml:space="preserve">бильных дорог местного значения в границах </w:t>
      </w:r>
      <w:r>
        <w:rPr>
          <w:b/>
          <w:sz w:val="26"/>
          <w:szCs w:val="28"/>
        </w:rPr>
        <w:t xml:space="preserve"> </w:t>
      </w:r>
      <w:r w:rsidRPr="00DB2C7F">
        <w:rPr>
          <w:b/>
          <w:sz w:val="26"/>
          <w:szCs w:val="28"/>
        </w:rPr>
        <w:t xml:space="preserve">населенных пунктов </w:t>
      </w:r>
    </w:p>
    <w:p w:rsidR="004D7E33" w:rsidRPr="00DB2C7F" w:rsidRDefault="004D7E33" w:rsidP="00F93CCF">
      <w:pPr>
        <w:jc w:val="center"/>
        <w:rPr>
          <w:b/>
          <w:sz w:val="26"/>
          <w:szCs w:val="28"/>
        </w:rPr>
      </w:pPr>
      <w:r w:rsidRPr="00DB2C7F">
        <w:rPr>
          <w:b/>
          <w:sz w:val="26"/>
          <w:szCs w:val="28"/>
        </w:rPr>
        <w:t>Коммунарск</w:t>
      </w:r>
      <w:r w:rsidRPr="00DB2C7F">
        <w:rPr>
          <w:b/>
          <w:sz w:val="26"/>
          <w:szCs w:val="28"/>
        </w:rPr>
        <w:t>о</w:t>
      </w:r>
      <w:r w:rsidRPr="00DB2C7F">
        <w:rPr>
          <w:b/>
          <w:sz w:val="26"/>
          <w:szCs w:val="28"/>
        </w:rPr>
        <w:t>го сельского поселения Октябрьского района</w:t>
      </w:r>
    </w:p>
    <w:p w:rsidR="004D7E33" w:rsidRPr="00DB2C7F" w:rsidRDefault="004D7E33" w:rsidP="00E42D3F">
      <w:pPr>
        <w:jc w:val="center"/>
        <w:rPr>
          <w:b/>
          <w:sz w:val="26"/>
          <w:szCs w:val="28"/>
        </w:rPr>
      </w:pPr>
    </w:p>
    <w:p w:rsidR="004D7E33" w:rsidRPr="00DB2C7F" w:rsidRDefault="004D7E33" w:rsidP="00DB2C7F">
      <w:pPr>
        <w:pStyle w:val="ListParagraph"/>
        <w:numPr>
          <w:ilvl w:val="0"/>
          <w:numId w:val="17"/>
        </w:numPr>
        <w:jc w:val="center"/>
        <w:rPr>
          <w:b/>
          <w:sz w:val="26"/>
          <w:szCs w:val="28"/>
        </w:rPr>
      </w:pPr>
      <w:r w:rsidRPr="00DB2C7F">
        <w:rPr>
          <w:b/>
          <w:sz w:val="26"/>
          <w:szCs w:val="28"/>
        </w:rPr>
        <w:t>Общие положения</w:t>
      </w:r>
    </w:p>
    <w:p w:rsidR="004D7E33" w:rsidRPr="00DB2C7F" w:rsidRDefault="004D7E33" w:rsidP="00DF34F3">
      <w:pPr>
        <w:pStyle w:val="ListParagraph"/>
        <w:ind w:left="568"/>
        <w:jc w:val="center"/>
        <w:outlineLvl w:val="2"/>
        <w:rPr>
          <w:b/>
          <w:sz w:val="26"/>
          <w:szCs w:val="28"/>
        </w:rPr>
      </w:pPr>
      <w:r w:rsidRPr="00DB2C7F">
        <w:rPr>
          <w:b/>
          <w:sz w:val="26"/>
          <w:szCs w:val="28"/>
        </w:rPr>
        <w:t>1.1. Наименование функции.</w:t>
      </w:r>
    </w:p>
    <w:p w:rsidR="004D7E33" w:rsidRPr="00DB2C7F" w:rsidRDefault="004D7E33" w:rsidP="00CC7B0E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Осуществление муниципального контроля за обеспечением сохранности автом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бильных дорог местного значения в границах населенных пунктов Коммунарского сельского п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 xml:space="preserve">селения Октябрьского района </w:t>
      </w:r>
    </w:p>
    <w:p w:rsidR="004D7E33" w:rsidRPr="00DB2C7F" w:rsidRDefault="004D7E33" w:rsidP="00DF34F3">
      <w:pPr>
        <w:ind w:firstLine="567"/>
        <w:jc w:val="center"/>
        <w:outlineLvl w:val="2"/>
        <w:rPr>
          <w:b/>
          <w:sz w:val="26"/>
          <w:szCs w:val="28"/>
        </w:rPr>
      </w:pPr>
      <w:r w:rsidRPr="00DB2C7F">
        <w:rPr>
          <w:b/>
          <w:sz w:val="26"/>
          <w:szCs w:val="28"/>
        </w:rPr>
        <w:t>1.2. Наименование Администрации муниципального образования, исполня</w:t>
      </w:r>
      <w:r w:rsidRPr="00DB2C7F">
        <w:rPr>
          <w:b/>
          <w:sz w:val="26"/>
          <w:szCs w:val="28"/>
        </w:rPr>
        <w:t>ю</w:t>
      </w:r>
      <w:r w:rsidRPr="00DB2C7F">
        <w:rPr>
          <w:b/>
          <w:sz w:val="26"/>
          <w:szCs w:val="28"/>
        </w:rPr>
        <w:t>щей функцию муниципального контроля</w:t>
      </w:r>
    </w:p>
    <w:p w:rsidR="004D7E33" w:rsidRPr="00DB2C7F" w:rsidRDefault="004D7E33" w:rsidP="000F6411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Органом местного самоуправления Коммунарского сельского поселения, уполномоче</w:t>
      </w:r>
      <w:r w:rsidRPr="00DB2C7F">
        <w:rPr>
          <w:sz w:val="26"/>
          <w:szCs w:val="28"/>
        </w:rPr>
        <w:t>н</w:t>
      </w:r>
      <w:r w:rsidRPr="00DB2C7F">
        <w:rPr>
          <w:sz w:val="26"/>
          <w:szCs w:val="28"/>
        </w:rPr>
        <w:t>ным осуществлять муниципальный контроль за обеспечением сохранности автомобил</w:t>
      </w:r>
      <w:r w:rsidRPr="00DB2C7F">
        <w:rPr>
          <w:sz w:val="26"/>
          <w:szCs w:val="28"/>
        </w:rPr>
        <w:t>ь</w:t>
      </w:r>
      <w:r w:rsidRPr="00DB2C7F">
        <w:rPr>
          <w:sz w:val="26"/>
          <w:szCs w:val="28"/>
        </w:rPr>
        <w:t>ных дорог, является Администрация Коммунарского сельского поселения (далее - А</w:t>
      </w:r>
      <w:r w:rsidRPr="00DB2C7F">
        <w:rPr>
          <w:sz w:val="26"/>
          <w:szCs w:val="28"/>
        </w:rPr>
        <w:t>д</w:t>
      </w:r>
      <w:r w:rsidRPr="00DB2C7F">
        <w:rPr>
          <w:sz w:val="26"/>
          <w:szCs w:val="28"/>
        </w:rPr>
        <w:t>министрация).</w:t>
      </w:r>
    </w:p>
    <w:p w:rsidR="004D7E33" w:rsidRPr="00DB2C7F" w:rsidRDefault="004D7E33" w:rsidP="00001DDF">
      <w:pPr>
        <w:ind w:firstLine="568"/>
        <w:jc w:val="center"/>
        <w:outlineLvl w:val="2"/>
        <w:rPr>
          <w:b/>
          <w:sz w:val="26"/>
          <w:szCs w:val="28"/>
        </w:rPr>
      </w:pPr>
      <w:r w:rsidRPr="00DB2C7F">
        <w:rPr>
          <w:b/>
          <w:sz w:val="26"/>
          <w:szCs w:val="28"/>
        </w:rPr>
        <w:t>1.3. Перечень нормативных правовых актов, регулирующих исполн</w:t>
      </w:r>
      <w:r w:rsidRPr="00DB2C7F">
        <w:rPr>
          <w:b/>
          <w:sz w:val="26"/>
          <w:szCs w:val="28"/>
        </w:rPr>
        <w:t>е</w:t>
      </w:r>
      <w:r w:rsidRPr="00DB2C7F">
        <w:rPr>
          <w:b/>
          <w:sz w:val="26"/>
          <w:szCs w:val="28"/>
        </w:rPr>
        <w:t>ние функций муниципального контроля</w:t>
      </w:r>
    </w:p>
    <w:p w:rsidR="004D7E33" w:rsidRPr="00DB2C7F" w:rsidRDefault="004D7E33" w:rsidP="00321378">
      <w:pPr>
        <w:jc w:val="both"/>
        <w:rPr>
          <w:sz w:val="26"/>
          <w:szCs w:val="28"/>
        </w:rPr>
      </w:pPr>
      <w:r w:rsidRPr="00DB2C7F">
        <w:rPr>
          <w:b/>
          <w:sz w:val="26"/>
          <w:szCs w:val="28"/>
        </w:rPr>
        <w:t xml:space="preserve">- </w:t>
      </w:r>
      <w:hyperlink r:id="rId8" w:history="1">
        <w:r w:rsidRPr="00DB2C7F">
          <w:rPr>
            <w:rStyle w:val="a"/>
            <w:b w:val="0"/>
            <w:color w:val="auto"/>
            <w:sz w:val="26"/>
            <w:szCs w:val="28"/>
          </w:rPr>
          <w:t>Кодексом</w:t>
        </w:r>
      </w:hyperlink>
      <w:r w:rsidRPr="00DB2C7F">
        <w:rPr>
          <w:sz w:val="26"/>
          <w:szCs w:val="28"/>
        </w:rPr>
        <w:t xml:space="preserve"> Российской Федерации об административных пр</w:t>
      </w:r>
      <w:r>
        <w:rPr>
          <w:sz w:val="26"/>
          <w:szCs w:val="28"/>
        </w:rPr>
        <w:t>авонарушениях от 30.12.200</w:t>
      </w:r>
      <w:r w:rsidRPr="00DB2C7F">
        <w:rPr>
          <w:sz w:val="26"/>
          <w:szCs w:val="28"/>
        </w:rPr>
        <w:t xml:space="preserve">года  № 195-ФЗ ("Собрание законодательства РФ", </w:t>
      </w:r>
      <w:smartTag w:uri="urn:schemas-microsoft-com:office:smarttags" w:element="date">
        <w:smartTagPr>
          <w:attr w:name="Year" w:val="2002"/>
          <w:attr w:name="Day" w:val="07"/>
          <w:attr w:name="Month" w:val="01"/>
          <w:attr w:name="ls" w:val="trans"/>
        </w:smartTagPr>
        <w:r w:rsidRPr="00DB2C7F">
          <w:rPr>
            <w:sz w:val="26"/>
            <w:szCs w:val="28"/>
          </w:rPr>
          <w:t>07.01.2002</w:t>
        </w:r>
      </w:smartTag>
      <w:r w:rsidRPr="00DB2C7F">
        <w:rPr>
          <w:sz w:val="26"/>
          <w:szCs w:val="28"/>
        </w:rPr>
        <w:t>, № 1 (ч. 1), ст. 1);</w:t>
      </w:r>
    </w:p>
    <w:p w:rsidR="004D7E33" w:rsidRPr="00DB2C7F" w:rsidRDefault="004D7E33" w:rsidP="00321378">
      <w:pPr>
        <w:jc w:val="both"/>
        <w:rPr>
          <w:sz w:val="26"/>
          <w:szCs w:val="28"/>
        </w:rPr>
      </w:pPr>
      <w:r w:rsidRPr="00DB2C7F">
        <w:rPr>
          <w:b/>
          <w:sz w:val="26"/>
          <w:szCs w:val="28"/>
        </w:rPr>
        <w:t xml:space="preserve">- </w:t>
      </w:r>
      <w:hyperlink r:id="rId9" w:history="1">
        <w:r w:rsidRPr="00DB2C7F">
          <w:rPr>
            <w:rStyle w:val="a"/>
            <w:b w:val="0"/>
            <w:color w:val="auto"/>
            <w:sz w:val="26"/>
            <w:szCs w:val="28"/>
          </w:rPr>
          <w:t>Федеральным законом</w:t>
        </w:r>
      </w:hyperlink>
      <w:r w:rsidRPr="00DB2C7F">
        <w:rPr>
          <w:b/>
          <w:sz w:val="26"/>
          <w:szCs w:val="28"/>
        </w:rPr>
        <w:t xml:space="preserve"> </w:t>
      </w:r>
      <w:r w:rsidRPr="00DB2C7F">
        <w:rPr>
          <w:sz w:val="26"/>
          <w:szCs w:val="28"/>
        </w:rPr>
        <w:t xml:space="preserve">от </w:t>
      </w:r>
      <w:smartTag w:uri="urn:schemas-microsoft-com:office:smarttags" w:element="date">
        <w:smartTagPr>
          <w:attr w:name="Year" w:val="1995"/>
          <w:attr w:name="Day" w:val="10"/>
          <w:attr w:name="Month" w:val="12"/>
          <w:attr w:name="ls" w:val="trans"/>
        </w:smartTagPr>
        <w:r w:rsidRPr="00DB2C7F">
          <w:rPr>
            <w:sz w:val="26"/>
            <w:szCs w:val="28"/>
          </w:rPr>
          <w:t>10 декабря 1995 года</w:t>
        </w:r>
      </w:smartTag>
      <w:r w:rsidRPr="00DB2C7F">
        <w:rPr>
          <w:sz w:val="26"/>
          <w:szCs w:val="28"/>
        </w:rPr>
        <w:t xml:space="preserve"> № 196-ФЗ «О безопасности д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 xml:space="preserve">рожного движения» ("Собрание законодательства РФ", </w:t>
      </w:r>
      <w:smartTag w:uri="urn:schemas-microsoft-com:office:smarttags" w:element="date">
        <w:smartTagPr>
          <w:attr w:name="Year" w:val="1995"/>
          <w:attr w:name="Day" w:val="11"/>
          <w:attr w:name="Month" w:val="12"/>
          <w:attr w:name="ls" w:val="trans"/>
        </w:smartTagPr>
        <w:r w:rsidRPr="00DB2C7F">
          <w:rPr>
            <w:sz w:val="26"/>
            <w:szCs w:val="28"/>
          </w:rPr>
          <w:t>11.12.1995</w:t>
        </w:r>
      </w:smartTag>
      <w:r w:rsidRPr="00DB2C7F">
        <w:rPr>
          <w:sz w:val="26"/>
          <w:szCs w:val="28"/>
        </w:rPr>
        <w:t>, № 50, ст. 4873);</w:t>
      </w:r>
    </w:p>
    <w:p w:rsidR="004D7E33" w:rsidRPr="00DB2C7F" w:rsidRDefault="004D7E33" w:rsidP="00321378">
      <w:pPr>
        <w:jc w:val="both"/>
        <w:rPr>
          <w:sz w:val="26"/>
          <w:szCs w:val="28"/>
        </w:rPr>
      </w:pPr>
      <w:r w:rsidRPr="00DB2C7F">
        <w:rPr>
          <w:b/>
          <w:sz w:val="26"/>
          <w:szCs w:val="28"/>
        </w:rPr>
        <w:t xml:space="preserve">- </w:t>
      </w:r>
      <w:hyperlink r:id="rId10" w:history="1">
        <w:r w:rsidRPr="00DB2C7F">
          <w:rPr>
            <w:rStyle w:val="a"/>
            <w:b w:val="0"/>
            <w:color w:val="auto"/>
            <w:sz w:val="26"/>
            <w:szCs w:val="28"/>
          </w:rPr>
          <w:t>Федеральным законом</w:t>
        </w:r>
      </w:hyperlink>
      <w:r w:rsidRPr="00DB2C7F">
        <w:rPr>
          <w:b/>
          <w:sz w:val="26"/>
          <w:szCs w:val="28"/>
        </w:rPr>
        <w:t xml:space="preserve"> </w:t>
      </w:r>
      <w:r w:rsidRPr="00DB2C7F">
        <w:rPr>
          <w:sz w:val="26"/>
          <w:szCs w:val="28"/>
        </w:rPr>
        <w:t xml:space="preserve">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DB2C7F">
          <w:rPr>
            <w:sz w:val="26"/>
            <w:szCs w:val="28"/>
          </w:rPr>
          <w:t>06 октября 2003 года</w:t>
        </w:r>
      </w:smartTag>
      <w:r w:rsidRPr="00DB2C7F">
        <w:rPr>
          <w:sz w:val="26"/>
          <w:szCs w:val="28"/>
        </w:rPr>
        <w:t xml:space="preserve"> № 131-ФЗ «Об общих принципах орг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низации местного самоуправления в Российской Федерации» ("Собрание законодател</w:t>
      </w:r>
      <w:r w:rsidRPr="00DB2C7F">
        <w:rPr>
          <w:sz w:val="26"/>
          <w:szCs w:val="28"/>
        </w:rPr>
        <w:t>ь</w:t>
      </w:r>
      <w:r w:rsidRPr="00DB2C7F">
        <w:rPr>
          <w:sz w:val="26"/>
          <w:szCs w:val="28"/>
        </w:rPr>
        <w:t xml:space="preserve">ства РФ",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DB2C7F">
          <w:rPr>
            <w:sz w:val="26"/>
            <w:szCs w:val="28"/>
          </w:rPr>
          <w:t>06.10.2003</w:t>
        </w:r>
      </w:smartTag>
      <w:r w:rsidRPr="00DB2C7F">
        <w:rPr>
          <w:sz w:val="26"/>
          <w:szCs w:val="28"/>
        </w:rPr>
        <w:t>, № 40, ст. 3822);</w:t>
      </w:r>
    </w:p>
    <w:p w:rsidR="004D7E33" w:rsidRPr="00DB2C7F" w:rsidRDefault="004D7E33" w:rsidP="00321378">
      <w:pPr>
        <w:jc w:val="both"/>
        <w:rPr>
          <w:sz w:val="26"/>
          <w:szCs w:val="28"/>
        </w:rPr>
      </w:pPr>
      <w:r w:rsidRPr="00DB2C7F">
        <w:rPr>
          <w:b/>
          <w:sz w:val="26"/>
          <w:szCs w:val="28"/>
        </w:rPr>
        <w:t xml:space="preserve">- </w:t>
      </w:r>
      <w:hyperlink r:id="rId11" w:history="1">
        <w:r w:rsidRPr="00DB2C7F">
          <w:rPr>
            <w:rStyle w:val="a"/>
            <w:b w:val="0"/>
            <w:color w:val="auto"/>
            <w:sz w:val="26"/>
            <w:szCs w:val="28"/>
          </w:rPr>
          <w:t>Федеральным законом</w:t>
        </w:r>
      </w:hyperlink>
      <w:r w:rsidRPr="00DB2C7F">
        <w:rPr>
          <w:sz w:val="26"/>
          <w:szCs w:val="28"/>
        </w:rPr>
        <w:t xml:space="preserve"> от </w:t>
      </w:r>
      <w:smartTag w:uri="urn:schemas-microsoft-com:office:smarttags" w:element="date">
        <w:smartTagPr>
          <w:attr w:name="Year" w:val="2007"/>
          <w:attr w:name="Day" w:val="08"/>
          <w:attr w:name="Month" w:val="11"/>
          <w:attr w:name="ls" w:val="trans"/>
        </w:smartTagPr>
        <w:r w:rsidRPr="00DB2C7F">
          <w:rPr>
            <w:sz w:val="26"/>
            <w:szCs w:val="28"/>
          </w:rPr>
          <w:t>08 ноября 2007 года</w:t>
        </w:r>
      </w:smartTag>
      <w:r w:rsidRPr="00DB2C7F">
        <w:rPr>
          <w:sz w:val="26"/>
          <w:szCs w:val="28"/>
        </w:rPr>
        <w:t xml:space="preserve"> № 257-ФЗ «Об автомобильных дорогах и о дорожной деятельности в Российской Федерации и о внесении изменений в отдел</w:t>
      </w:r>
      <w:r w:rsidRPr="00DB2C7F">
        <w:rPr>
          <w:sz w:val="26"/>
          <w:szCs w:val="28"/>
        </w:rPr>
        <w:t>ь</w:t>
      </w:r>
      <w:r w:rsidRPr="00DB2C7F">
        <w:rPr>
          <w:sz w:val="26"/>
          <w:szCs w:val="28"/>
        </w:rPr>
        <w:t>ные законодательные акты Российской Федерации» ("Собрание з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 xml:space="preserve">конодательства РФ", </w:t>
      </w:r>
      <w:smartTag w:uri="urn:schemas-microsoft-com:office:smarttags" w:element="date">
        <w:smartTagPr>
          <w:attr w:name="Year" w:val="2007"/>
          <w:attr w:name="Day" w:val="12"/>
          <w:attr w:name="Month" w:val="11"/>
          <w:attr w:name="ls" w:val="trans"/>
        </w:smartTagPr>
        <w:r w:rsidRPr="00DB2C7F">
          <w:rPr>
            <w:sz w:val="26"/>
            <w:szCs w:val="28"/>
          </w:rPr>
          <w:t>12.11.2007</w:t>
        </w:r>
      </w:smartTag>
      <w:r w:rsidRPr="00DB2C7F">
        <w:rPr>
          <w:sz w:val="26"/>
          <w:szCs w:val="28"/>
        </w:rPr>
        <w:t>, № 46, ст. 5553);</w:t>
      </w:r>
    </w:p>
    <w:p w:rsidR="004D7E33" w:rsidRPr="00DB2C7F" w:rsidRDefault="004D7E33" w:rsidP="00321378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 xml:space="preserve">- Федеральным законом от </w:t>
      </w:r>
      <w:smartTag w:uri="urn:schemas-microsoft-com:office:smarttags" w:element="date">
        <w:smartTagPr>
          <w:attr w:name="Year" w:val="1995"/>
          <w:attr w:name="Day" w:val="10"/>
          <w:attr w:name="Month" w:val="12"/>
          <w:attr w:name="ls" w:val="trans"/>
        </w:smartTagPr>
        <w:r w:rsidRPr="00DB2C7F">
          <w:rPr>
            <w:sz w:val="26"/>
            <w:szCs w:val="28"/>
          </w:rPr>
          <w:t>10.12.1995</w:t>
        </w:r>
      </w:smartTag>
      <w:r w:rsidRPr="00DB2C7F">
        <w:rPr>
          <w:sz w:val="26"/>
          <w:szCs w:val="28"/>
        </w:rPr>
        <w:t xml:space="preserve"> № 196-ФЗ "О безопасности доро</w:t>
      </w:r>
      <w:r w:rsidRPr="00DB2C7F">
        <w:rPr>
          <w:sz w:val="26"/>
          <w:szCs w:val="28"/>
        </w:rPr>
        <w:t>ж</w:t>
      </w:r>
      <w:r w:rsidRPr="00DB2C7F">
        <w:rPr>
          <w:sz w:val="26"/>
          <w:szCs w:val="28"/>
        </w:rPr>
        <w:t>ного движения";</w:t>
      </w:r>
    </w:p>
    <w:p w:rsidR="004D7E33" w:rsidRPr="00DB2C7F" w:rsidRDefault="004D7E33" w:rsidP="00321378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 xml:space="preserve">- </w:t>
      </w:r>
      <w:hyperlink r:id="rId12" w:history="1">
        <w:r w:rsidRPr="00DB2C7F">
          <w:rPr>
            <w:rStyle w:val="a"/>
            <w:b w:val="0"/>
            <w:color w:val="auto"/>
            <w:sz w:val="26"/>
            <w:szCs w:val="28"/>
          </w:rPr>
          <w:t>Федеральным законом</w:t>
        </w:r>
      </w:hyperlink>
      <w:r w:rsidRPr="00DB2C7F">
        <w:rPr>
          <w:b/>
          <w:sz w:val="26"/>
          <w:szCs w:val="28"/>
        </w:rPr>
        <w:t xml:space="preserve"> </w:t>
      </w:r>
      <w:r>
        <w:rPr>
          <w:sz w:val="26"/>
          <w:szCs w:val="28"/>
        </w:rPr>
        <w:t xml:space="preserve">от </w:t>
      </w:r>
      <w:smartTag w:uri="urn:schemas-microsoft-com:office:smarttags" w:element="date">
        <w:smartTagPr>
          <w:attr w:name="Year" w:val="2008"/>
          <w:attr w:name="Day" w:val="26"/>
          <w:attr w:name="Month" w:val="12"/>
          <w:attr w:name="ls" w:val="trans"/>
        </w:smartTagPr>
        <w:r>
          <w:rPr>
            <w:sz w:val="26"/>
            <w:szCs w:val="28"/>
          </w:rPr>
          <w:t>26.12.</w:t>
        </w:r>
        <w:r w:rsidRPr="00DB2C7F">
          <w:rPr>
            <w:sz w:val="26"/>
            <w:szCs w:val="28"/>
          </w:rPr>
          <w:t>2008</w:t>
        </w:r>
      </w:smartTag>
      <w:r w:rsidRPr="00DB2C7F">
        <w:rPr>
          <w:sz w:val="26"/>
          <w:szCs w:val="28"/>
        </w:rPr>
        <w:t> года № 294-ФЗ «О защите прав юридич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ских лиц и индивидуальных предпринимателей при осуществлении госуда</w:t>
      </w:r>
      <w:r w:rsidRPr="00DB2C7F">
        <w:rPr>
          <w:sz w:val="26"/>
          <w:szCs w:val="28"/>
        </w:rPr>
        <w:t>р</w:t>
      </w:r>
      <w:r w:rsidRPr="00DB2C7F">
        <w:rPr>
          <w:sz w:val="26"/>
          <w:szCs w:val="28"/>
        </w:rPr>
        <w:t>ственного контроля (надзора) и муниципального контроля» ("Собрание законод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 xml:space="preserve">тельства РФ", </w:t>
      </w:r>
      <w:smartTag w:uri="urn:schemas-microsoft-com:office:smarttags" w:element="date">
        <w:smartTagPr>
          <w:attr w:name="Year" w:val="2008"/>
          <w:attr w:name="Day" w:val="29"/>
          <w:attr w:name="Month" w:val="12"/>
          <w:attr w:name="ls" w:val="trans"/>
        </w:smartTagPr>
        <w:r w:rsidRPr="00DB2C7F">
          <w:rPr>
            <w:sz w:val="26"/>
            <w:szCs w:val="28"/>
          </w:rPr>
          <w:t>29.12.2008</w:t>
        </w:r>
      </w:smartTag>
      <w:r>
        <w:rPr>
          <w:sz w:val="26"/>
          <w:szCs w:val="28"/>
        </w:rPr>
        <w:t>, № 52 (ч.1), ст.</w:t>
      </w:r>
      <w:r w:rsidRPr="00DB2C7F">
        <w:rPr>
          <w:sz w:val="26"/>
          <w:szCs w:val="28"/>
        </w:rPr>
        <w:t>6249) (в редакции Федерального з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 xml:space="preserve">кона от  </w:t>
      </w:r>
      <w:smartTag w:uri="urn:schemas-microsoft-com:office:smarttags" w:element="date">
        <w:smartTagPr>
          <w:attr w:name="Year" w:val="2016"/>
          <w:attr w:name="Day" w:val="03"/>
          <w:attr w:name="Month" w:val="07"/>
          <w:attr w:name="ls" w:val="trans"/>
        </w:smartTagPr>
        <w:r w:rsidRPr="00DB2C7F">
          <w:rPr>
            <w:sz w:val="26"/>
            <w:szCs w:val="28"/>
          </w:rPr>
          <w:t>03.07.2016</w:t>
        </w:r>
      </w:smartTag>
      <w:r>
        <w:rPr>
          <w:sz w:val="26"/>
          <w:szCs w:val="28"/>
        </w:rPr>
        <w:t xml:space="preserve"> №</w:t>
      </w:r>
      <w:r w:rsidRPr="00DB2C7F">
        <w:rPr>
          <w:sz w:val="26"/>
          <w:szCs w:val="28"/>
        </w:rPr>
        <w:t>277-ФЗ);</w:t>
      </w:r>
    </w:p>
    <w:p w:rsidR="004D7E33" w:rsidRPr="00DB2C7F" w:rsidRDefault="004D7E33" w:rsidP="00321378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- Федеральным законом «О стратегическом планировании в Российской Федер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ции»</w:t>
      </w:r>
    </w:p>
    <w:p w:rsidR="004D7E33" w:rsidRPr="00DB2C7F" w:rsidRDefault="004D7E33" w:rsidP="00321378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 xml:space="preserve">- Федеральным законом от </w:t>
      </w:r>
      <w:smartTag w:uri="urn:schemas-microsoft-com:office:smarttags" w:element="date">
        <w:smartTagPr>
          <w:attr w:name="Year" w:val="2006"/>
          <w:attr w:name="Day" w:val="02"/>
          <w:attr w:name="Month" w:val="5"/>
          <w:attr w:name="ls" w:val="trans"/>
        </w:smartTagPr>
        <w:r w:rsidRPr="00DB2C7F">
          <w:rPr>
            <w:sz w:val="26"/>
            <w:szCs w:val="28"/>
          </w:rPr>
          <w:t>02 мая 2006 года</w:t>
        </w:r>
      </w:smartTag>
      <w:r w:rsidRPr="00DB2C7F">
        <w:rPr>
          <w:sz w:val="26"/>
          <w:szCs w:val="28"/>
        </w:rPr>
        <w:t xml:space="preserve"> № 59-ФЗ «О порядке рассмотрения обращ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ний граждан Российской Федерации» ("Собрание законодательства Российской Федер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 xml:space="preserve">ции" от </w:t>
      </w:r>
      <w:smartTag w:uri="urn:schemas-microsoft-com:office:smarttags" w:element="date">
        <w:smartTagPr>
          <w:attr w:name="Year" w:val="2006"/>
          <w:attr w:name="Day" w:val="08"/>
          <w:attr w:name="Month" w:val="05"/>
          <w:attr w:name="ls" w:val="trans"/>
        </w:smartTagPr>
        <w:r w:rsidRPr="00DB2C7F">
          <w:rPr>
            <w:sz w:val="26"/>
            <w:szCs w:val="28"/>
          </w:rPr>
          <w:t>08.05.2006</w:t>
        </w:r>
      </w:smartTag>
      <w:r w:rsidRPr="00DB2C7F">
        <w:rPr>
          <w:sz w:val="26"/>
          <w:szCs w:val="28"/>
        </w:rPr>
        <w:t>, № 19, ст. 2060);</w:t>
      </w:r>
    </w:p>
    <w:p w:rsidR="004D7E33" w:rsidRPr="00DB2C7F" w:rsidRDefault="004D7E33" w:rsidP="00321378">
      <w:pPr>
        <w:jc w:val="both"/>
        <w:rPr>
          <w:sz w:val="26"/>
          <w:szCs w:val="28"/>
        </w:rPr>
      </w:pPr>
      <w:r w:rsidRPr="00DB2C7F">
        <w:rPr>
          <w:b/>
          <w:sz w:val="26"/>
          <w:szCs w:val="28"/>
        </w:rPr>
        <w:t xml:space="preserve">- </w:t>
      </w:r>
      <w:hyperlink r:id="rId13" w:history="1">
        <w:r w:rsidRPr="00DB2C7F">
          <w:rPr>
            <w:rStyle w:val="a"/>
            <w:b w:val="0"/>
            <w:color w:val="auto"/>
            <w:sz w:val="26"/>
            <w:szCs w:val="28"/>
          </w:rPr>
          <w:t>Постановлением</w:t>
        </w:r>
      </w:hyperlink>
      <w:r w:rsidRPr="00DB2C7F">
        <w:rPr>
          <w:sz w:val="26"/>
          <w:szCs w:val="28"/>
        </w:rPr>
        <w:t xml:space="preserve"> Правительства Российской Федерации от </w:t>
      </w:r>
      <w:smartTag w:uri="urn:schemas-microsoft-com:office:smarttags" w:element="date">
        <w:smartTagPr>
          <w:attr w:name="Year" w:val="2006"/>
          <w:attr w:name="Day" w:val="11"/>
          <w:attr w:name="Month" w:val="4"/>
          <w:attr w:name="ls" w:val="trans"/>
        </w:smartTagPr>
        <w:r w:rsidRPr="00DB2C7F">
          <w:rPr>
            <w:sz w:val="26"/>
            <w:szCs w:val="28"/>
          </w:rPr>
          <w:t>11 апреля 2006 года</w:t>
        </w:r>
      </w:smartTag>
      <w:r w:rsidRPr="00DB2C7F">
        <w:rPr>
          <w:sz w:val="26"/>
          <w:szCs w:val="28"/>
        </w:rPr>
        <w:t xml:space="preserve"> № 209 «О некоторых вопросах, связанных с классификацией автомобильных дорог в Росси</w:t>
      </w:r>
      <w:r w:rsidRPr="00DB2C7F">
        <w:rPr>
          <w:sz w:val="26"/>
          <w:szCs w:val="28"/>
        </w:rPr>
        <w:t>й</w:t>
      </w:r>
      <w:r w:rsidRPr="00DB2C7F">
        <w:rPr>
          <w:sz w:val="26"/>
          <w:szCs w:val="28"/>
        </w:rPr>
        <w:t>ской Федерации» ("Собрание законод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 xml:space="preserve">тельства РФ", </w:t>
      </w:r>
      <w:smartTag w:uri="urn:schemas-microsoft-com:office:smarttags" w:element="date">
        <w:smartTagPr>
          <w:attr w:name="Year" w:val="2006"/>
          <w:attr w:name="Day" w:val="17"/>
          <w:attr w:name="Month" w:val="04"/>
          <w:attr w:name="ls" w:val="trans"/>
        </w:smartTagPr>
        <w:r w:rsidRPr="00DB2C7F">
          <w:rPr>
            <w:sz w:val="26"/>
            <w:szCs w:val="28"/>
          </w:rPr>
          <w:t>17.04.2006</w:t>
        </w:r>
      </w:smartTag>
      <w:r w:rsidRPr="00DB2C7F">
        <w:rPr>
          <w:sz w:val="26"/>
          <w:szCs w:val="28"/>
        </w:rPr>
        <w:t>, № 16, ст. 1747);</w:t>
      </w:r>
    </w:p>
    <w:p w:rsidR="004D7E33" w:rsidRPr="00DB2C7F" w:rsidRDefault="004D7E33" w:rsidP="00321378">
      <w:pPr>
        <w:jc w:val="both"/>
        <w:rPr>
          <w:sz w:val="26"/>
          <w:szCs w:val="28"/>
        </w:rPr>
      </w:pPr>
      <w:r w:rsidRPr="00DB2C7F">
        <w:rPr>
          <w:b/>
          <w:sz w:val="26"/>
          <w:szCs w:val="28"/>
        </w:rPr>
        <w:t xml:space="preserve">- </w:t>
      </w:r>
      <w:hyperlink r:id="rId14" w:history="1">
        <w:r w:rsidRPr="00DB2C7F">
          <w:rPr>
            <w:rStyle w:val="a"/>
            <w:b w:val="0"/>
            <w:color w:val="auto"/>
            <w:sz w:val="26"/>
            <w:szCs w:val="28"/>
          </w:rPr>
          <w:t>Постановлением</w:t>
        </w:r>
      </w:hyperlink>
      <w:r w:rsidRPr="00DB2C7F">
        <w:rPr>
          <w:sz w:val="26"/>
          <w:szCs w:val="28"/>
        </w:rPr>
        <w:t xml:space="preserve"> Правительства Российской Федерации от </w:t>
      </w:r>
      <w:smartTag w:uri="urn:schemas-microsoft-com:office:smarttags" w:element="date">
        <w:smartTagPr>
          <w:attr w:name="Year" w:val="2009"/>
          <w:attr w:name="Day" w:val="28"/>
          <w:attr w:name="Month" w:val="9"/>
          <w:attr w:name="ls" w:val="trans"/>
        </w:smartTagPr>
        <w:r w:rsidRPr="00DB2C7F">
          <w:rPr>
            <w:sz w:val="26"/>
            <w:szCs w:val="28"/>
          </w:rPr>
          <w:t>28 сентября 2009 г</w:t>
        </w:r>
        <w:r w:rsidRPr="00DB2C7F">
          <w:rPr>
            <w:sz w:val="26"/>
            <w:szCs w:val="28"/>
          </w:rPr>
          <w:t>о</w:t>
        </w:r>
        <w:r w:rsidRPr="00DB2C7F">
          <w:rPr>
            <w:sz w:val="26"/>
            <w:szCs w:val="28"/>
          </w:rPr>
          <w:t>да</w:t>
        </w:r>
      </w:smartTag>
      <w:r w:rsidRPr="00DB2C7F">
        <w:rPr>
          <w:sz w:val="26"/>
          <w:szCs w:val="28"/>
        </w:rPr>
        <w:t xml:space="preserve"> № 767 «О классификации автомобильных дорог в Российской Федерации» ("Со</w:t>
      </w:r>
      <w:r w:rsidRPr="00DB2C7F">
        <w:rPr>
          <w:sz w:val="26"/>
          <w:szCs w:val="28"/>
        </w:rPr>
        <w:t>б</w:t>
      </w:r>
      <w:r w:rsidRPr="00DB2C7F">
        <w:rPr>
          <w:sz w:val="26"/>
          <w:szCs w:val="28"/>
        </w:rPr>
        <w:t xml:space="preserve">рание законодательства РФ", </w:t>
      </w:r>
      <w:smartTag w:uri="urn:schemas-microsoft-com:office:smarttags" w:element="date">
        <w:smartTagPr>
          <w:attr w:name="Year" w:val="2009"/>
          <w:attr w:name="Day" w:val="05"/>
          <w:attr w:name="Month" w:val="10"/>
          <w:attr w:name="ls" w:val="trans"/>
        </w:smartTagPr>
        <w:r w:rsidRPr="00DB2C7F">
          <w:rPr>
            <w:sz w:val="26"/>
            <w:szCs w:val="28"/>
          </w:rPr>
          <w:t>05.10.2009</w:t>
        </w:r>
      </w:smartTag>
      <w:r w:rsidRPr="00DB2C7F">
        <w:rPr>
          <w:sz w:val="26"/>
          <w:szCs w:val="28"/>
        </w:rPr>
        <w:t>, № 40 (2 ч.), ст. 4703);</w:t>
      </w:r>
    </w:p>
    <w:p w:rsidR="004D7E33" w:rsidRPr="00DB2C7F" w:rsidRDefault="004D7E33" w:rsidP="00321378">
      <w:pPr>
        <w:jc w:val="both"/>
        <w:rPr>
          <w:sz w:val="26"/>
          <w:szCs w:val="28"/>
        </w:rPr>
      </w:pPr>
      <w:r w:rsidRPr="00DB2C7F">
        <w:rPr>
          <w:b/>
          <w:sz w:val="26"/>
          <w:szCs w:val="28"/>
        </w:rPr>
        <w:t xml:space="preserve">- </w:t>
      </w:r>
      <w:hyperlink r:id="rId15" w:history="1">
        <w:r w:rsidRPr="00DB2C7F">
          <w:rPr>
            <w:rStyle w:val="a"/>
            <w:b w:val="0"/>
            <w:color w:val="auto"/>
            <w:sz w:val="26"/>
            <w:szCs w:val="28"/>
          </w:rPr>
          <w:t>Приказом</w:t>
        </w:r>
      </w:hyperlink>
      <w:r w:rsidRPr="00DB2C7F">
        <w:rPr>
          <w:b/>
          <w:sz w:val="26"/>
          <w:szCs w:val="28"/>
        </w:rPr>
        <w:t xml:space="preserve"> </w:t>
      </w:r>
      <w:r w:rsidRPr="00DB2C7F">
        <w:rPr>
          <w:sz w:val="26"/>
          <w:szCs w:val="28"/>
        </w:rPr>
        <w:t xml:space="preserve">Министерства экономического развития </w:t>
      </w:r>
      <w:r>
        <w:rPr>
          <w:sz w:val="26"/>
          <w:szCs w:val="28"/>
        </w:rPr>
        <w:t>РФ</w:t>
      </w:r>
      <w:r w:rsidRPr="00DB2C7F">
        <w:rPr>
          <w:sz w:val="26"/>
          <w:szCs w:val="28"/>
        </w:rPr>
        <w:t xml:space="preserve"> от</w:t>
      </w:r>
      <w:r>
        <w:rPr>
          <w:sz w:val="26"/>
          <w:szCs w:val="28"/>
        </w:rPr>
        <w:t xml:space="preserve"> </w:t>
      </w:r>
      <w:smartTag w:uri="urn:schemas-microsoft-com:office:smarttags" w:element="date">
        <w:smartTagPr>
          <w:attr w:name="Year" w:val="2009"/>
          <w:attr w:name="Day" w:val="30"/>
          <w:attr w:name="Month" w:val="04"/>
          <w:attr w:name="ls" w:val="trans"/>
        </w:smartTagPr>
        <w:r>
          <w:rPr>
            <w:sz w:val="26"/>
            <w:szCs w:val="28"/>
          </w:rPr>
          <w:t>30.04.</w:t>
        </w:r>
        <w:r w:rsidRPr="00DB2C7F">
          <w:rPr>
            <w:sz w:val="26"/>
            <w:szCs w:val="28"/>
          </w:rPr>
          <w:t>2009</w:t>
        </w:r>
      </w:smartTag>
      <w:r w:rsidRPr="00DB2C7F">
        <w:rPr>
          <w:sz w:val="26"/>
          <w:szCs w:val="28"/>
        </w:rPr>
        <w:t xml:space="preserve"> года № 141 «О реализации положений </w:t>
      </w:r>
      <w:hyperlink r:id="rId16" w:history="1">
        <w:r w:rsidRPr="00DB2C7F">
          <w:rPr>
            <w:rStyle w:val="a"/>
            <w:b w:val="0"/>
            <w:color w:val="auto"/>
            <w:sz w:val="26"/>
            <w:szCs w:val="28"/>
          </w:rPr>
          <w:t>Федерального закона</w:t>
        </w:r>
      </w:hyperlink>
      <w:r w:rsidRPr="00DB2C7F">
        <w:rPr>
          <w:sz w:val="26"/>
          <w:szCs w:val="28"/>
        </w:rPr>
        <w:t xml:space="preserve"> «О защите прав юридических лиц и инд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видуальных предпринимателей при осуществлении государственного контроля (надз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ра) и муниципального контроля» ("Ро</w:t>
      </w:r>
      <w:r w:rsidRPr="00DB2C7F">
        <w:rPr>
          <w:sz w:val="26"/>
          <w:szCs w:val="28"/>
        </w:rPr>
        <w:t>с</w:t>
      </w:r>
      <w:r w:rsidRPr="00DB2C7F">
        <w:rPr>
          <w:sz w:val="26"/>
          <w:szCs w:val="28"/>
        </w:rPr>
        <w:t xml:space="preserve">сийская газета", № 85, </w:t>
      </w:r>
      <w:smartTag w:uri="urn:schemas-microsoft-com:office:smarttags" w:element="date">
        <w:smartTagPr>
          <w:attr w:name="Year" w:val="2009"/>
          <w:attr w:name="Day" w:val="14"/>
          <w:attr w:name="Month" w:val="05"/>
          <w:attr w:name="ls" w:val="trans"/>
        </w:smartTagPr>
        <w:r w:rsidRPr="00DB2C7F">
          <w:rPr>
            <w:sz w:val="26"/>
            <w:szCs w:val="28"/>
          </w:rPr>
          <w:t>14.05.2009</w:t>
        </w:r>
      </w:smartTag>
      <w:r w:rsidRPr="00DB2C7F">
        <w:rPr>
          <w:sz w:val="26"/>
          <w:szCs w:val="28"/>
        </w:rPr>
        <w:t>);</w:t>
      </w:r>
    </w:p>
    <w:p w:rsidR="004D7E33" w:rsidRPr="00DB2C7F" w:rsidRDefault="004D7E33" w:rsidP="00321378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 xml:space="preserve">- ГОСТом Р </w:t>
      </w:r>
      <w:smartTag w:uri="urn:schemas-microsoft-com:office:smarttags" w:element="phone">
        <w:smartTagPr>
          <w:attr w:name="ls" w:val="trans"/>
        </w:smartTagPr>
        <w:r w:rsidRPr="00DB2C7F">
          <w:rPr>
            <w:sz w:val="26"/>
            <w:szCs w:val="28"/>
          </w:rPr>
          <w:t>50597-93</w:t>
        </w:r>
      </w:smartTag>
      <w:r w:rsidRPr="00DB2C7F">
        <w:rPr>
          <w:sz w:val="26"/>
          <w:szCs w:val="28"/>
        </w:rPr>
        <w:t xml:space="preserve">. Государственный стандарт </w:t>
      </w:r>
      <w:r>
        <w:rPr>
          <w:sz w:val="26"/>
          <w:szCs w:val="28"/>
        </w:rPr>
        <w:t>РФ</w:t>
      </w:r>
      <w:r w:rsidRPr="00DB2C7F">
        <w:rPr>
          <w:sz w:val="26"/>
          <w:szCs w:val="28"/>
        </w:rPr>
        <w:t>. Автомобил</w:t>
      </w:r>
      <w:r w:rsidRPr="00DB2C7F">
        <w:rPr>
          <w:sz w:val="26"/>
          <w:szCs w:val="28"/>
        </w:rPr>
        <w:t>ь</w:t>
      </w:r>
      <w:r w:rsidRPr="00DB2C7F">
        <w:rPr>
          <w:sz w:val="26"/>
          <w:szCs w:val="28"/>
        </w:rPr>
        <w:t>ные дороги и улицы. Требования к эксплуатационному состоянию, допустимому по у</w:t>
      </w:r>
      <w:r w:rsidRPr="00DB2C7F">
        <w:rPr>
          <w:sz w:val="26"/>
          <w:szCs w:val="28"/>
        </w:rPr>
        <w:t>с</w:t>
      </w:r>
      <w:r w:rsidRPr="00DB2C7F">
        <w:rPr>
          <w:sz w:val="26"/>
          <w:szCs w:val="28"/>
        </w:rPr>
        <w:t xml:space="preserve">ловиям обеспечения безопасности дорожного движения, утвержден Постановлением Госстандарта России от </w:t>
      </w:r>
      <w:smartTag w:uri="urn:schemas-microsoft-com:office:smarttags" w:element="metricconverter">
        <w:smartTagPr>
          <w:attr w:name="ProductID" w:val="2008 г"/>
        </w:smartTagPr>
        <w:r w:rsidRPr="00DB2C7F">
          <w:rPr>
            <w:sz w:val="26"/>
            <w:szCs w:val="28"/>
          </w:rPr>
          <w:t>11</w:t>
        </w:r>
        <w:r>
          <w:rPr>
            <w:sz w:val="26"/>
            <w:szCs w:val="28"/>
          </w:rPr>
          <w:t>.10.</w:t>
        </w:r>
        <w:r w:rsidRPr="00DB2C7F">
          <w:rPr>
            <w:sz w:val="26"/>
            <w:szCs w:val="28"/>
          </w:rPr>
          <w:t>1993</w:t>
        </w:r>
      </w:smartTag>
      <w:r>
        <w:rPr>
          <w:sz w:val="26"/>
          <w:szCs w:val="28"/>
        </w:rPr>
        <w:t>г. №</w:t>
      </w:r>
      <w:r w:rsidRPr="00DB2C7F">
        <w:rPr>
          <w:sz w:val="26"/>
          <w:szCs w:val="28"/>
        </w:rPr>
        <w:t>221(Москва, ИПК Издательство ста</w:t>
      </w:r>
      <w:r w:rsidRPr="00DB2C7F">
        <w:rPr>
          <w:sz w:val="26"/>
          <w:szCs w:val="28"/>
        </w:rPr>
        <w:t>н</w:t>
      </w:r>
      <w:r w:rsidRPr="00DB2C7F">
        <w:rPr>
          <w:sz w:val="26"/>
          <w:szCs w:val="28"/>
        </w:rPr>
        <w:t>дартов, 1993</w:t>
      </w:r>
      <w:r>
        <w:rPr>
          <w:sz w:val="26"/>
          <w:szCs w:val="28"/>
        </w:rPr>
        <w:t>г.</w:t>
      </w:r>
      <w:r w:rsidRPr="00DB2C7F">
        <w:rPr>
          <w:sz w:val="26"/>
          <w:szCs w:val="28"/>
        </w:rPr>
        <w:t>);</w:t>
      </w:r>
    </w:p>
    <w:p w:rsidR="004D7E33" w:rsidRPr="00DB2C7F" w:rsidRDefault="004D7E33" w:rsidP="00321378">
      <w:pPr>
        <w:jc w:val="both"/>
        <w:rPr>
          <w:sz w:val="26"/>
          <w:szCs w:val="28"/>
        </w:rPr>
      </w:pPr>
      <w:r w:rsidRPr="00DB2C7F">
        <w:rPr>
          <w:b/>
          <w:sz w:val="26"/>
          <w:szCs w:val="28"/>
        </w:rPr>
        <w:t xml:space="preserve">- </w:t>
      </w:r>
      <w:hyperlink r:id="rId17" w:history="1">
        <w:r w:rsidRPr="00DB2C7F">
          <w:rPr>
            <w:rStyle w:val="a"/>
            <w:b w:val="0"/>
            <w:color w:val="auto"/>
            <w:sz w:val="26"/>
            <w:szCs w:val="28"/>
          </w:rPr>
          <w:t>Уставом</w:t>
        </w:r>
      </w:hyperlink>
      <w:r w:rsidRPr="00DB2C7F">
        <w:rPr>
          <w:sz w:val="26"/>
          <w:szCs w:val="28"/>
        </w:rPr>
        <w:t xml:space="preserve"> муниципального образования «Коммунарское сельского пос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 xml:space="preserve">ление» </w:t>
      </w:r>
    </w:p>
    <w:p w:rsidR="004D7E33" w:rsidRPr="00DB2C7F" w:rsidRDefault="004D7E33" w:rsidP="00DF34F3">
      <w:pPr>
        <w:ind w:firstLine="568"/>
        <w:jc w:val="center"/>
        <w:outlineLvl w:val="2"/>
        <w:rPr>
          <w:b/>
          <w:sz w:val="26"/>
          <w:szCs w:val="28"/>
        </w:rPr>
      </w:pPr>
      <w:r w:rsidRPr="00DB2C7F">
        <w:rPr>
          <w:sz w:val="26"/>
          <w:szCs w:val="28"/>
        </w:rPr>
        <w:t xml:space="preserve">    </w:t>
      </w:r>
      <w:r w:rsidRPr="00DB2C7F">
        <w:rPr>
          <w:b/>
          <w:sz w:val="26"/>
          <w:szCs w:val="28"/>
        </w:rPr>
        <w:t>1.4. Предмет муниципального контроля</w:t>
      </w:r>
    </w:p>
    <w:p w:rsidR="004D7E33" w:rsidRPr="00DB2C7F" w:rsidRDefault="004D7E33" w:rsidP="00321378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8"/>
        </w:rPr>
      </w:pPr>
      <w:r w:rsidRPr="00DB2C7F">
        <w:rPr>
          <w:rFonts w:ascii="Times New Roman" w:hAnsi="Times New Roman" w:cs="Times New Roman"/>
          <w:b w:val="0"/>
          <w:sz w:val="26"/>
          <w:szCs w:val="28"/>
        </w:rPr>
        <w:t xml:space="preserve">Настоящий административный регламент осуществления муниципального контроля за обеспечением сохранности автомобильных дорог местного значения в границах населенных пунктов Коммунарского сельского поселения (далее - административный регламент) устанавливает порядок организации и проведения проверок при осуществлении муниципального контроля за сохранностью автомобильных дорог местного значения в границах населенных пунктов Коммунарского сельского поселения, определяет сроки и последовательность административных процедур (действий) в формах плановой и внеплановой проверок в видах документарной и выездной проверок в пределах полномочий, установленных </w:t>
      </w:r>
      <w:hyperlink r:id="rId18" w:history="1">
        <w:r w:rsidRPr="00DB2C7F">
          <w:rPr>
            <w:rStyle w:val="a"/>
            <w:rFonts w:ascii="Times New Roman" w:hAnsi="Times New Roman" w:cs="Times New Roman"/>
            <w:color w:val="auto"/>
            <w:sz w:val="26"/>
            <w:szCs w:val="28"/>
          </w:rPr>
          <w:t>Федеральным законом</w:t>
        </w:r>
      </w:hyperlink>
      <w:r w:rsidRPr="00DB2C7F">
        <w:rPr>
          <w:rFonts w:ascii="Times New Roman" w:hAnsi="Times New Roman" w:cs="Times New Roman"/>
          <w:b w:val="0"/>
          <w:sz w:val="26"/>
          <w:szCs w:val="28"/>
        </w:rPr>
        <w:t xml:space="preserve"> </w:t>
      </w:r>
      <w:r w:rsidRPr="00DB2C7F">
        <w:rPr>
          <w:rFonts w:ascii="Times New Roman" w:hAnsi="Times New Roman"/>
          <w:b w:val="0"/>
          <w:sz w:val="26"/>
          <w:szCs w:val="28"/>
        </w:rPr>
        <w:t xml:space="preserve">от </w:t>
      </w:r>
      <w:smartTag w:uri="urn:schemas-microsoft-com:office:smarttags" w:element="metricconverter">
        <w:smartTagPr>
          <w:attr w:name="ProductID" w:val="2008 г"/>
        </w:smartTagPr>
        <w:r w:rsidRPr="00DB2C7F">
          <w:rPr>
            <w:rFonts w:ascii="Times New Roman" w:hAnsi="Times New Roman"/>
            <w:b w:val="0"/>
            <w:sz w:val="26"/>
            <w:szCs w:val="28"/>
          </w:rPr>
          <w:t>26 декабря 2008 года</w:t>
        </w:r>
      </w:smartTag>
      <w:r w:rsidRPr="00DB2C7F">
        <w:rPr>
          <w:rFonts w:ascii="Times New Roman" w:hAnsi="Times New Roman"/>
          <w:b w:val="0"/>
          <w:sz w:val="26"/>
          <w:szCs w:val="28"/>
        </w:rPr>
        <w:t xml:space="preserve">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Pr="00DB2C7F">
        <w:rPr>
          <w:sz w:val="26"/>
        </w:rPr>
        <w:t xml:space="preserve"> </w:t>
      </w:r>
      <w:r w:rsidRPr="00DB2C7F">
        <w:rPr>
          <w:rFonts w:ascii="Times New Roman" w:hAnsi="Times New Roman"/>
          <w:b w:val="0"/>
          <w:sz w:val="26"/>
          <w:szCs w:val="28"/>
        </w:rPr>
        <w:t xml:space="preserve">(в редакции Федерального закона от  </w:t>
      </w:r>
      <w:smartTag w:uri="urn:schemas-microsoft-com:office:smarttags" w:element="metricconverter">
        <w:smartTagPr>
          <w:attr w:name="ProductID" w:val="2008 г"/>
        </w:smartTagPr>
        <w:r w:rsidRPr="00DB2C7F">
          <w:rPr>
            <w:rFonts w:ascii="Times New Roman" w:hAnsi="Times New Roman"/>
            <w:b w:val="0"/>
            <w:sz w:val="26"/>
            <w:szCs w:val="28"/>
          </w:rPr>
          <w:t>03.07.2016</w:t>
        </w:r>
      </w:smartTag>
      <w:r w:rsidRPr="00DB2C7F">
        <w:rPr>
          <w:rFonts w:ascii="Times New Roman" w:hAnsi="Times New Roman"/>
          <w:b w:val="0"/>
          <w:sz w:val="26"/>
          <w:szCs w:val="28"/>
        </w:rPr>
        <w:t xml:space="preserve"> № 277-ФЗ) (далее – Федеральный закон)</w:t>
      </w:r>
      <w:r w:rsidRPr="00DB2C7F">
        <w:rPr>
          <w:rFonts w:ascii="Times New Roman" w:hAnsi="Times New Roman" w:cs="Times New Roman"/>
          <w:b w:val="0"/>
          <w:sz w:val="26"/>
          <w:szCs w:val="28"/>
        </w:rPr>
        <w:t>.</w:t>
      </w:r>
    </w:p>
    <w:p w:rsidR="004D7E33" w:rsidRPr="00DB2C7F" w:rsidRDefault="004D7E33" w:rsidP="00832840">
      <w:pPr>
        <w:ind w:firstLine="568"/>
        <w:jc w:val="center"/>
        <w:outlineLvl w:val="2"/>
        <w:rPr>
          <w:b/>
          <w:sz w:val="26"/>
          <w:szCs w:val="28"/>
        </w:rPr>
      </w:pPr>
      <w:r w:rsidRPr="00DB2C7F">
        <w:rPr>
          <w:b/>
          <w:sz w:val="26"/>
          <w:szCs w:val="28"/>
        </w:rPr>
        <w:t>1.5. Права и обязанности должностных лиц при осуществлении муниципал</w:t>
      </w:r>
      <w:r w:rsidRPr="00DB2C7F">
        <w:rPr>
          <w:b/>
          <w:sz w:val="26"/>
          <w:szCs w:val="28"/>
        </w:rPr>
        <w:t>ь</w:t>
      </w:r>
      <w:r w:rsidRPr="00DB2C7F">
        <w:rPr>
          <w:b/>
          <w:sz w:val="26"/>
          <w:szCs w:val="28"/>
        </w:rPr>
        <w:t>ного контроля</w:t>
      </w:r>
    </w:p>
    <w:p w:rsidR="004D7E33" w:rsidRPr="00DB2C7F" w:rsidRDefault="004D7E33" w:rsidP="004E00F6">
      <w:pPr>
        <w:jc w:val="both"/>
        <w:rPr>
          <w:sz w:val="26"/>
          <w:szCs w:val="28"/>
        </w:rPr>
      </w:pPr>
      <w:bookmarkStart w:id="0" w:name="sub_171"/>
      <w:r w:rsidRPr="00DB2C7F">
        <w:rPr>
          <w:sz w:val="26"/>
          <w:szCs w:val="28"/>
        </w:rPr>
        <w:t>1.5.1. При проведении мероприятий муниципального контроля должностные лица орг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на муниципального контроля вправе:</w:t>
      </w:r>
    </w:p>
    <w:p w:rsidR="004D7E33" w:rsidRPr="00DB2C7F" w:rsidRDefault="004D7E33" w:rsidP="000349EA">
      <w:pPr>
        <w:ind w:right="-144" w:firstLine="142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1) осуществлять мероприятия, входящие в предмет проверки, в пределах предоставле</w:t>
      </w:r>
      <w:r w:rsidRPr="00DB2C7F">
        <w:rPr>
          <w:sz w:val="26"/>
          <w:szCs w:val="28"/>
        </w:rPr>
        <w:t>н</w:t>
      </w:r>
      <w:r w:rsidRPr="00DB2C7F">
        <w:rPr>
          <w:sz w:val="26"/>
          <w:szCs w:val="28"/>
        </w:rPr>
        <w:t>ных полномочий;</w:t>
      </w:r>
    </w:p>
    <w:p w:rsidR="004D7E33" w:rsidRPr="00DB2C7F" w:rsidRDefault="004D7E33" w:rsidP="000349EA">
      <w:pPr>
        <w:ind w:right="-144" w:firstLine="142"/>
        <w:jc w:val="both"/>
        <w:rPr>
          <w:sz w:val="26"/>
          <w:szCs w:val="28"/>
        </w:rPr>
      </w:pPr>
      <w:bookmarkStart w:id="1" w:name="sub_172"/>
      <w:bookmarkEnd w:id="0"/>
      <w:r w:rsidRPr="00DB2C7F">
        <w:rPr>
          <w:sz w:val="26"/>
          <w:szCs w:val="28"/>
        </w:rPr>
        <w:t>2) получать от субъекта проверки информацию, которая относится к предмету прове</w:t>
      </w:r>
      <w:r w:rsidRPr="00DB2C7F">
        <w:rPr>
          <w:sz w:val="26"/>
          <w:szCs w:val="28"/>
        </w:rPr>
        <w:t>р</w:t>
      </w:r>
      <w:r w:rsidRPr="00DB2C7F">
        <w:rPr>
          <w:sz w:val="26"/>
          <w:szCs w:val="28"/>
        </w:rPr>
        <w:t>ки;</w:t>
      </w:r>
    </w:p>
    <w:p w:rsidR="004D7E33" w:rsidRPr="00DB2C7F" w:rsidRDefault="004D7E33" w:rsidP="000349EA">
      <w:pPr>
        <w:ind w:right="-144" w:firstLine="142"/>
        <w:jc w:val="both"/>
        <w:rPr>
          <w:sz w:val="26"/>
          <w:szCs w:val="28"/>
        </w:rPr>
      </w:pPr>
      <w:bookmarkStart w:id="2" w:name="sub_173"/>
      <w:bookmarkEnd w:id="1"/>
      <w:r w:rsidRPr="00DB2C7F">
        <w:rPr>
          <w:sz w:val="26"/>
          <w:szCs w:val="28"/>
        </w:rPr>
        <w:t>3) обращаться в органы внутренних дел за содействием в предотвращении или пресеч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нии действий, препятствующих осуществлению муниципального дорожного контр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ля, а также в установлении (выявлении) лиц, виновных в нарушении требований законодател</w:t>
      </w:r>
      <w:r w:rsidRPr="00DB2C7F">
        <w:rPr>
          <w:sz w:val="26"/>
          <w:szCs w:val="28"/>
        </w:rPr>
        <w:t>ь</w:t>
      </w:r>
      <w:r w:rsidRPr="00DB2C7F">
        <w:rPr>
          <w:sz w:val="26"/>
          <w:szCs w:val="28"/>
        </w:rPr>
        <w:t>ства;</w:t>
      </w:r>
    </w:p>
    <w:p w:rsidR="004D7E33" w:rsidRPr="00DB2C7F" w:rsidRDefault="004D7E33" w:rsidP="000349EA">
      <w:pPr>
        <w:ind w:right="-144" w:firstLine="142"/>
        <w:jc w:val="both"/>
        <w:rPr>
          <w:sz w:val="26"/>
          <w:szCs w:val="28"/>
        </w:rPr>
      </w:pPr>
      <w:bookmarkStart w:id="3" w:name="sub_174"/>
      <w:bookmarkEnd w:id="2"/>
      <w:r w:rsidRPr="00DB2C7F">
        <w:rPr>
          <w:sz w:val="26"/>
          <w:szCs w:val="28"/>
        </w:rPr>
        <w:t>4) привлекать к проведению проверки экспертов, экспертные организации, не состо</w:t>
      </w:r>
      <w:r w:rsidRPr="00DB2C7F">
        <w:rPr>
          <w:sz w:val="26"/>
          <w:szCs w:val="28"/>
        </w:rPr>
        <w:t>я</w:t>
      </w:r>
      <w:r w:rsidRPr="00DB2C7F">
        <w:rPr>
          <w:sz w:val="26"/>
          <w:szCs w:val="28"/>
        </w:rPr>
        <w:t>щие в гражданско-правовых и трудовых отношениях с субъектами проверки, в отношении к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торых проводится проверка, и не являющиеся аффилированными лицами пров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ряемых лиц;</w:t>
      </w:r>
    </w:p>
    <w:p w:rsidR="004D7E33" w:rsidRPr="00DB2C7F" w:rsidRDefault="004D7E33" w:rsidP="000349EA">
      <w:pPr>
        <w:ind w:right="-144" w:firstLine="142"/>
        <w:jc w:val="both"/>
        <w:rPr>
          <w:sz w:val="26"/>
          <w:szCs w:val="28"/>
        </w:rPr>
      </w:pPr>
      <w:bookmarkStart w:id="4" w:name="sub_175"/>
      <w:bookmarkEnd w:id="3"/>
      <w:r w:rsidRPr="00DB2C7F">
        <w:rPr>
          <w:sz w:val="26"/>
          <w:szCs w:val="28"/>
        </w:rPr>
        <w:t>5) составлять по результатам проверок акты, выдавать предписания об устранении в</w:t>
      </w:r>
      <w:r w:rsidRPr="00DB2C7F">
        <w:rPr>
          <w:sz w:val="26"/>
          <w:szCs w:val="28"/>
        </w:rPr>
        <w:t>ы</w:t>
      </w:r>
      <w:r w:rsidRPr="00DB2C7F">
        <w:rPr>
          <w:sz w:val="26"/>
          <w:szCs w:val="28"/>
        </w:rPr>
        <w:t>явленных нарушений;</w:t>
      </w:r>
    </w:p>
    <w:p w:rsidR="004D7E33" w:rsidRPr="00DB2C7F" w:rsidRDefault="004D7E33" w:rsidP="000349EA">
      <w:pPr>
        <w:ind w:right="-144" w:firstLine="142"/>
        <w:jc w:val="both"/>
        <w:rPr>
          <w:sz w:val="26"/>
          <w:szCs w:val="28"/>
        </w:rPr>
      </w:pPr>
      <w:bookmarkStart w:id="5" w:name="sub_176"/>
      <w:bookmarkEnd w:id="4"/>
      <w:r w:rsidRPr="00DB2C7F">
        <w:rPr>
          <w:sz w:val="26"/>
          <w:szCs w:val="28"/>
        </w:rPr>
        <w:t>6) требовать устранения выявленных нарушений в установленные законодательством сроки;</w:t>
      </w:r>
    </w:p>
    <w:p w:rsidR="004D7E33" w:rsidRPr="00DB2C7F" w:rsidRDefault="004D7E33" w:rsidP="000349EA">
      <w:pPr>
        <w:ind w:right="-144" w:firstLine="142"/>
        <w:jc w:val="both"/>
        <w:rPr>
          <w:sz w:val="26"/>
          <w:szCs w:val="28"/>
        </w:rPr>
      </w:pPr>
      <w:bookmarkStart w:id="6" w:name="sub_177"/>
      <w:bookmarkEnd w:id="5"/>
      <w:r w:rsidRPr="00DB2C7F">
        <w:rPr>
          <w:sz w:val="26"/>
          <w:szCs w:val="28"/>
        </w:rPr>
        <w:t>7) возбуждать дела об административных правонарушениях при неисполнении или н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надлежащем исполнении выданных предписаний;</w:t>
      </w:r>
    </w:p>
    <w:p w:rsidR="004D7E33" w:rsidRPr="00DB2C7F" w:rsidRDefault="004D7E33" w:rsidP="000349EA">
      <w:pPr>
        <w:ind w:firstLine="142"/>
        <w:jc w:val="both"/>
        <w:rPr>
          <w:sz w:val="26"/>
          <w:szCs w:val="28"/>
        </w:rPr>
      </w:pPr>
      <w:bookmarkStart w:id="7" w:name="sub_178"/>
      <w:bookmarkEnd w:id="6"/>
      <w:r w:rsidRPr="00DB2C7F">
        <w:rPr>
          <w:sz w:val="26"/>
          <w:szCs w:val="28"/>
        </w:rPr>
        <w:t>8) взаимодействовать с органами государственного контроля (надзора) при организ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ции и проведении проверок, с саморегулируемыми организациями по вопросам защ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ты прав их членов при осуществлении м</w:t>
      </w:r>
      <w:r w:rsidRPr="00DB2C7F">
        <w:rPr>
          <w:sz w:val="26"/>
          <w:szCs w:val="28"/>
        </w:rPr>
        <w:t>у</w:t>
      </w:r>
      <w:r w:rsidRPr="00DB2C7F">
        <w:rPr>
          <w:sz w:val="26"/>
          <w:szCs w:val="28"/>
        </w:rPr>
        <w:t>ниципального контроля.</w:t>
      </w:r>
      <w:bookmarkEnd w:id="7"/>
    </w:p>
    <w:p w:rsidR="004D7E33" w:rsidRPr="00DB2C7F" w:rsidRDefault="004D7E33" w:rsidP="004E00F6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1.5.2. Должностные лица при осуществлении муниципального контроля обязаны:</w:t>
      </w:r>
    </w:p>
    <w:p w:rsidR="004D7E33" w:rsidRPr="00DB2C7F" w:rsidRDefault="004D7E33" w:rsidP="000349EA">
      <w:pPr>
        <w:ind w:firstLine="142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1) своевременно и в полной мере исполнять предоставленные в соответствии с закон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дательством Российской Федерации полномочия по предупреждению, выявлению и пресечению нарушений обязательных требований и требований, установленных мун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ципальными правовыми актами;</w:t>
      </w:r>
    </w:p>
    <w:p w:rsidR="004D7E33" w:rsidRPr="00DB2C7F" w:rsidRDefault="004D7E33" w:rsidP="000349EA">
      <w:pPr>
        <w:ind w:firstLine="142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2) соблюдать законодательство Российской Федерации, права и законные интересы юридического лица, индивидуального предпринимателя, проверка кот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рых проводится;</w:t>
      </w:r>
    </w:p>
    <w:p w:rsidR="004D7E33" w:rsidRPr="00DB2C7F" w:rsidRDefault="004D7E33" w:rsidP="000349EA">
      <w:pPr>
        <w:ind w:firstLine="142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3) проводить проверку на основании распоряжения Главы Администрации,  органа м</w:t>
      </w:r>
      <w:r w:rsidRPr="00DB2C7F">
        <w:rPr>
          <w:sz w:val="26"/>
          <w:szCs w:val="28"/>
        </w:rPr>
        <w:t>у</w:t>
      </w:r>
      <w:r w:rsidRPr="00DB2C7F">
        <w:rPr>
          <w:sz w:val="26"/>
          <w:szCs w:val="28"/>
        </w:rPr>
        <w:t>ниципального контроля о ее проведении в соответствии с ее назначен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ем;</w:t>
      </w:r>
    </w:p>
    <w:p w:rsidR="004D7E33" w:rsidRPr="00DB2C7F" w:rsidRDefault="004D7E33" w:rsidP="000349EA">
      <w:pPr>
        <w:ind w:firstLine="142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4) проводить проверку только во время исполнения служебных обязанностей, выез</w:t>
      </w:r>
      <w:r w:rsidRPr="00DB2C7F">
        <w:rPr>
          <w:sz w:val="26"/>
          <w:szCs w:val="28"/>
        </w:rPr>
        <w:t>д</w:t>
      </w:r>
      <w:r w:rsidRPr="00DB2C7F">
        <w:rPr>
          <w:sz w:val="26"/>
          <w:szCs w:val="28"/>
        </w:rPr>
        <w:t>ную проверку только при предъявлении служебных удостоверений, копии распоряж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ния или приказа руководителя, заместителя руководителя органа муниципального ко</w:t>
      </w:r>
      <w:r w:rsidRPr="00DB2C7F">
        <w:rPr>
          <w:sz w:val="26"/>
          <w:szCs w:val="28"/>
        </w:rPr>
        <w:t>н</w:t>
      </w:r>
      <w:r w:rsidRPr="00DB2C7F">
        <w:rPr>
          <w:sz w:val="26"/>
          <w:szCs w:val="28"/>
        </w:rPr>
        <w:t xml:space="preserve">троля и в случае, предусмотренном </w:t>
      </w:r>
      <w:hyperlink r:id="rId19" w:history="1">
        <w:r w:rsidRPr="00DB2C7F">
          <w:rPr>
            <w:sz w:val="26"/>
            <w:szCs w:val="28"/>
          </w:rPr>
          <w:t>частью 5 статьи 10</w:t>
        </w:r>
      </w:hyperlink>
      <w:r w:rsidRPr="00DB2C7F">
        <w:rPr>
          <w:sz w:val="26"/>
          <w:szCs w:val="28"/>
        </w:rPr>
        <w:t xml:space="preserve"> Федерального закона, копии д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кумента о с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гласовании проведения проверки;</w:t>
      </w:r>
    </w:p>
    <w:p w:rsidR="004D7E33" w:rsidRPr="00DB2C7F" w:rsidRDefault="004D7E33" w:rsidP="000349EA">
      <w:pPr>
        <w:ind w:firstLine="142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5) не препятствовать руководителю, иному должностному лицу или уполномоче</w:t>
      </w:r>
      <w:r w:rsidRPr="00DB2C7F">
        <w:rPr>
          <w:sz w:val="26"/>
          <w:szCs w:val="28"/>
        </w:rPr>
        <w:t>н</w:t>
      </w:r>
      <w:r w:rsidRPr="00DB2C7F">
        <w:rPr>
          <w:sz w:val="26"/>
          <w:szCs w:val="28"/>
        </w:rPr>
        <w:t>ному представителю юридического лица, индивидуальному предпринимателю, его уполн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моченному представителю присутствовать при проведении проверки и давать разъясн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ния по вопросам, относящи</w:t>
      </w:r>
      <w:r w:rsidRPr="00DB2C7F">
        <w:rPr>
          <w:sz w:val="26"/>
          <w:szCs w:val="28"/>
        </w:rPr>
        <w:t>м</w:t>
      </w:r>
      <w:r w:rsidRPr="00DB2C7F">
        <w:rPr>
          <w:sz w:val="26"/>
          <w:szCs w:val="28"/>
        </w:rPr>
        <w:t>ся к предмету проверки;</w:t>
      </w:r>
    </w:p>
    <w:p w:rsidR="004D7E33" w:rsidRPr="00DB2C7F" w:rsidRDefault="004D7E33" w:rsidP="000349EA">
      <w:pPr>
        <w:ind w:firstLine="142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6) предоставлять руководителю, иному должностному лицу или уполном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ченному представителю юридического лица, индивидуальному предпринимателю, его уполн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моченному представителю, присутствующим при проведении пр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верки, информацию и документы, относящиеся к предмету проверки;</w:t>
      </w:r>
    </w:p>
    <w:p w:rsidR="004D7E33" w:rsidRPr="00DB2C7F" w:rsidRDefault="004D7E33" w:rsidP="000349EA">
      <w:pPr>
        <w:ind w:firstLine="142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7) знакомить руководителя, иного должностного лица или уполномоченного предст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вителя юридического лица, индивидуального предпринимателя, его уполномоченн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го представителя с результатами проверки;</w:t>
      </w:r>
    </w:p>
    <w:p w:rsidR="004D7E33" w:rsidRPr="00DB2C7F" w:rsidRDefault="004D7E33" w:rsidP="000349EA">
      <w:pPr>
        <w:ind w:firstLine="142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8) учитывать при определении мер, принимаемых по фактам выявленных наруш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ний, соответствие указанных мер тяжести нарушений, их потенциальной опасности для жи</w:t>
      </w:r>
      <w:r w:rsidRPr="00DB2C7F">
        <w:rPr>
          <w:sz w:val="26"/>
          <w:szCs w:val="28"/>
        </w:rPr>
        <w:t>з</w:t>
      </w:r>
      <w:r w:rsidRPr="00DB2C7F">
        <w:rPr>
          <w:sz w:val="26"/>
          <w:szCs w:val="28"/>
        </w:rPr>
        <w:t>ни, здоровья людей, для животных, растений, окружающей среды, объектов кул</w:t>
      </w:r>
      <w:r w:rsidRPr="00DB2C7F">
        <w:rPr>
          <w:sz w:val="26"/>
          <w:szCs w:val="28"/>
        </w:rPr>
        <w:t>ь</w:t>
      </w:r>
      <w:r w:rsidRPr="00DB2C7F">
        <w:rPr>
          <w:sz w:val="26"/>
          <w:szCs w:val="28"/>
        </w:rPr>
        <w:t>турного наследия (памятников истории и культуры) народов Российской Федерации, безопасн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сти государства, для возникновения чрезвыча</w:t>
      </w:r>
      <w:r w:rsidRPr="00DB2C7F">
        <w:rPr>
          <w:sz w:val="26"/>
          <w:szCs w:val="28"/>
        </w:rPr>
        <w:t>й</w:t>
      </w:r>
      <w:r w:rsidRPr="00DB2C7F">
        <w:rPr>
          <w:sz w:val="26"/>
          <w:szCs w:val="28"/>
        </w:rPr>
        <w:t>ных ситуаций природного и техногенного характера, а также не допускать необоснованное ограничение прав и законных интер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сов граждан, в том числе индивидуальных предпринимателей, юридич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ских лиц;</w:t>
      </w:r>
    </w:p>
    <w:p w:rsidR="004D7E33" w:rsidRPr="00DB2C7F" w:rsidRDefault="004D7E33" w:rsidP="000349EA">
      <w:pPr>
        <w:ind w:firstLine="142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9) доказывать обоснованность своих действий при их обжаловании юридическими л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цами, индивидуальными предпринимателями в порядке, установленном законодательс</w:t>
      </w:r>
      <w:r w:rsidRPr="00DB2C7F">
        <w:rPr>
          <w:sz w:val="26"/>
          <w:szCs w:val="28"/>
        </w:rPr>
        <w:t>т</w:t>
      </w:r>
      <w:r w:rsidRPr="00DB2C7F">
        <w:rPr>
          <w:sz w:val="26"/>
          <w:szCs w:val="28"/>
        </w:rPr>
        <w:t>вом Российской Федерации;</w:t>
      </w:r>
    </w:p>
    <w:p w:rsidR="004D7E33" w:rsidRPr="00DB2C7F" w:rsidRDefault="004D7E33" w:rsidP="000349EA">
      <w:pPr>
        <w:ind w:firstLine="142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10) соблюдать сроки проведения проверки, установленные Фед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 xml:space="preserve">ральным </w:t>
      </w:r>
      <w:hyperlink r:id="rId20" w:history="1">
        <w:r w:rsidRPr="00DB2C7F">
          <w:rPr>
            <w:sz w:val="26"/>
            <w:szCs w:val="28"/>
          </w:rPr>
          <w:t>законом</w:t>
        </w:r>
      </w:hyperlink>
      <w:r w:rsidRPr="00DB2C7F">
        <w:rPr>
          <w:sz w:val="26"/>
          <w:szCs w:val="28"/>
        </w:rPr>
        <w:t>;</w:t>
      </w:r>
    </w:p>
    <w:p w:rsidR="004D7E33" w:rsidRPr="00DB2C7F" w:rsidRDefault="004D7E33" w:rsidP="000349EA">
      <w:pPr>
        <w:ind w:firstLine="142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11) не требовать от юридического лица, индивидуального предпринимателя док</w:t>
      </w:r>
      <w:r w:rsidRPr="00DB2C7F">
        <w:rPr>
          <w:sz w:val="26"/>
          <w:szCs w:val="28"/>
        </w:rPr>
        <w:t>у</w:t>
      </w:r>
      <w:r w:rsidRPr="00DB2C7F">
        <w:rPr>
          <w:sz w:val="26"/>
          <w:szCs w:val="28"/>
        </w:rPr>
        <w:t>менты и иные сведения, представление которых не предусмотрено законодательством Росси</w:t>
      </w:r>
      <w:r w:rsidRPr="00DB2C7F">
        <w:rPr>
          <w:sz w:val="26"/>
          <w:szCs w:val="28"/>
        </w:rPr>
        <w:t>й</w:t>
      </w:r>
      <w:r w:rsidRPr="00DB2C7F">
        <w:rPr>
          <w:sz w:val="26"/>
          <w:szCs w:val="28"/>
        </w:rPr>
        <w:t>ской Федерации;</w:t>
      </w:r>
    </w:p>
    <w:p w:rsidR="004D7E33" w:rsidRPr="00DB2C7F" w:rsidRDefault="004D7E33" w:rsidP="000349EA">
      <w:pPr>
        <w:ind w:firstLine="142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12) перед началом проведения выездной проверки по просьбе главы Администр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ции, иного должностного лица или уполномоченного представителя юридического лица, и</w:t>
      </w:r>
      <w:r w:rsidRPr="00DB2C7F">
        <w:rPr>
          <w:sz w:val="26"/>
          <w:szCs w:val="28"/>
        </w:rPr>
        <w:t>н</w:t>
      </w:r>
      <w:r w:rsidRPr="00DB2C7F">
        <w:rPr>
          <w:sz w:val="26"/>
          <w:szCs w:val="28"/>
        </w:rPr>
        <w:t>дивидуального предпринимателя, его уполномоченного предст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вителя ознакомить их с положениями административного регламента (при его наличии), в соответствии с кот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рым проводится проверка;</w:t>
      </w:r>
    </w:p>
    <w:p w:rsidR="004D7E33" w:rsidRPr="00DB2C7F" w:rsidRDefault="004D7E33" w:rsidP="00832840">
      <w:pPr>
        <w:ind w:firstLine="540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13) осуществлять запись о проведенной проверке в журнале учета проверок</w:t>
      </w:r>
      <w:r w:rsidRPr="00DB2C7F">
        <w:rPr>
          <w:sz w:val="26"/>
        </w:rPr>
        <w:t xml:space="preserve">, </w:t>
      </w:r>
      <w:r w:rsidRPr="00DB2C7F">
        <w:rPr>
          <w:sz w:val="26"/>
          <w:szCs w:val="28"/>
        </w:rPr>
        <w:t>при отсутствии журнала учета проверок осуществлять соответствующую запись в акте пр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верки.</w:t>
      </w:r>
    </w:p>
    <w:p w:rsidR="004D7E33" w:rsidRPr="00DB2C7F" w:rsidRDefault="004D7E33" w:rsidP="004E00F6">
      <w:pPr>
        <w:ind w:firstLine="568"/>
        <w:jc w:val="center"/>
        <w:outlineLvl w:val="2"/>
        <w:rPr>
          <w:b/>
          <w:sz w:val="26"/>
          <w:szCs w:val="28"/>
        </w:rPr>
      </w:pPr>
      <w:r w:rsidRPr="00DB2C7F">
        <w:rPr>
          <w:b/>
          <w:sz w:val="26"/>
          <w:szCs w:val="28"/>
        </w:rPr>
        <w:t>1.6. Права и обязанности лиц, в отношении которых осуществляются мер</w:t>
      </w:r>
      <w:r w:rsidRPr="00DB2C7F">
        <w:rPr>
          <w:b/>
          <w:sz w:val="26"/>
          <w:szCs w:val="28"/>
        </w:rPr>
        <w:t>о</w:t>
      </w:r>
      <w:r w:rsidRPr="00DB2C7F">
        <w:rPr>
          <w:b/>
          <w:sz w:val="26"/>
          <w:szCs w:val="28"/>
        </w:rPr>
        <w:t>приятия по муниципальному контролю</w:t>
      </w:r>
    </w:p>
    <w:p w:rsidR="004D7E33" w:rsidRPr="00DB2C7F" w:rsidRDefault="004D7E33" w:rsidP="004E00F6">
      <w:pPr>
        <w:jc w:val="both"/>
        <w:rPr>
          <w:sz w:val="26"/>
          <w:szCs w:val="28"/>
        </w:rPr>
      </w:pPr>
      <w:bookmarkStart w:id="8" w:name="sub_19"/>
      <w:r w:rsidRPr="00DB2C7F">
        <w:rPr>
          <w:sz w:val="26"/>
          <w:szCs w:val="28"/>
        </w:rPr>
        <w:t>1.6.1. Субъекты проверок при проведении проверки вправе:</w:t>
      </w:r>
      <w:bookmarkEnd w:id="8"/>
    </w:p>
    <w:p w:rsidR="004D7E33" w:rsidRPr="00DB2C7F" w:rsidRDefault="004D7E33" w:rsidP="000349EA">
      <w:pPr>
        <w:ind w:firstLine="142"/>
        <w:jc w:val="both"/>
        <w:rPr>
          <w:sz w:val="26"/>
          <w:szCs w:val="28"/>
        </w:rPr>
      </w:pPr>
      <w:bookmarkStart w:id="9" w:name="sub_191"/>
      <w:r w:rsidRPr="00DB2C7F">
        <w:rPr>
          <w:sz w:val="26"/>
          <w:szCs w:val="28"/>
        </w:rPr>
        <w:t>1) непосредственно присутствовать при проведении проверки, давать объяснения по вопросам, относящимся к предмету проверки;</w:t>
      </w:r>
    </w:p>
    <w:p w:rsidR="004D7E33" w:rsidRPr="00DB2C7F" w:rsidRDefault="004D7E33" w:rsidP="000349EA">
      <w:pPr>
        <w:ind w:firstLine="142"/>
        <w:jc w:val="both"/>
        <w:rPr>
          <w:sz w:val="26"/>
          <w:szCs w:val="28"/>
        </w:rPr>
      </w:pPr>
      <w:bookmarkStart w:id="10" w:name="sub_192"/>
      <w:bookmarkEnd w:id="9"/>
      <w:r w:rsidRPr="00DB2C7F">
        <w:rPr>
          <w:sz w:val="26"/>
          <w:szCs w:val="28"/>
        </w:rPr>
        <w:t>2) получать от должностных лиц органа муниципального контроля информацию, кот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рая относится к предмету проверки;</w:t>
      </w:r>
    </w:p>
    <w:p w:rsidR="004D7E33" w:rsidRPr="00DB2C7F" w:rsidRDefault="004D7E33" w:rsidP="000349EA">
      <w:pPr>
        <w:ind w:firstLine="142"/>
        <w:jc w:val="both"/>
        <w:rPr>
          <w:sz w:val="26"/>
          <w:szCs w:val="28"/>
        </w:rPr>
      </w:pPr>
      <w:bookmarkStart w:id="11" w:name="sub_193"/>
      <w:bookmarkEnd w:id="10"/>
      <w:r w:rsidRPr="00DB2C7F">
        <w:rPr>
          <w:sz w:val="26"/>
          <w:szCs w:val="28"/>
        </w:rPr>
        <w:t>3) знакомиться с результатами проверки и указывать в акте проверки о своем ознако</w:t>
      </w:r>
      <w:r w:rsidRPr="00DB2C7F">
        <w:rPr>
          <w:sz w:val="26"/>
          <w:szCs w:val="28"/>
        </w:rPr>
        <w:t>м</w:t>
      </w:r>
      <w:r w:rsidRPr="00DB2C7F">
        <w:rPr>
          <w:sz w:val="26"/>
          <w:szCs w:val="28"/>
        </w:rPr>
        <w:t>лении с результатами проверки, согласии или несогласии с ними, а также с о</w:t>
      </w:r>
      <w:r w:rsidRPr="00DB2C7F">
        <w:rPr>
          <w:sz w:val="26"/>
          <w:szCs w:val="28"/>
        </w:rPr>
        <w:t>т</w:t>
      </w:r>
      <w:r w:rsidRPr="00DB2C7F">
        <w:rPr>
          <w:sz w:val="26"/>
          <w:szCs w:val="28"/>
        </w:rPr>
        <w:t>дельными действиями должностных лиц органа контроля;</w:t>
      </w:r>
    </w:p>
    <w:p w:rsidR="004D7E33" w:rsidRPr="00DB2C7F" w:rsidRDefault="004D7E33" w:rsidP="000349EA">
      <w:pPr>
        <w:ind w:right="-144" w:firstLine="142"/>
        <w:jc w:val="both"/>
        <w:rPr>
          <w:sz w:val="26"/>
          <w:szCs w:val="28"/>
        </w:rPr>
      </w:pPr>
      <w:bookmarkStart w:id="12" w:name="sub_194"/>
      <w:bookmarkEnd w:id="11"/>
      <w:r w:rsidRPr="00DB2C7F">
        <w:rPr>
          <w:sz w:val="26"/>
          <w:szCs w:val="28"/>
        </w:rPr>
        <w:t>4) обжаловать действия (бездействие) должностных лиц органа муниципального ко</w:t>
      </w:r>
      <w:r w:rsidRPr="00DB2C7F">
        <w:rPr>
          <w:sz w:val="26"/>
          <w:szCs w:val="28"/>
        </w:rPr>
        <w:t>н</w:t>
      </w:r>
      <w:r w:rsidRPr="00DB2C7F">
        <w:rPr>
          <w:sz w:val="26"/>
          <w:szCs w:val="28"/>
        </w:rPr>
        <w:t>троля, повлекшие за собой нарушение прав субъекта проверки при проведении прове</w:t>
      </w:r>
      <w:r w:rsidRPr="00DB2C7F">
        <w:rPr>
          <w:sz w:val="26"/>
          <w:szCs w:val="28"/>
        </w:rPr>
        <w:t>р</w:t>
      </w:r>
      <w:r w:rsidRPr="00DB2C7F">
        <w:rPr>
          <w:sz w:val="26"/>
          <w:szCs w:val="28"/>
        </w:rPr>
        <w:t>ки, в административном и (или) судебном порядке в соответствии с законодательс</w:t>
      </w:r>
      <w:r w:rsidRPr="00DB2C7F">
        <w:rPr>
          <w:sz w:val="26"/>
          <w:szCs w:val="28"/>
        </w:rPr>
        <w:t>т</w:t>
      </w:r>
      <w:r w:rsidRPr="00DB2C7F">
        <w:rPr>
          <w:sz w:val="26"/>
          <w:szCs w:val="28"/>
        </w:rPr>
        <w:t xml:space="preserve">вом </w:t>
      </w:r>
      <w:r>
        <w:rPr>
          <w:sz w:val="26"/>
          <w:szCs w:val="28"/>
        </w:rPr>
        <w:t>РФ</w:t>
      </w:r>
      <w:r w:rsidRPr="00DB2C7F">
        <w:rPr>
          <w:sz w:val="26"/>
          <w:szCs w:val="28"/>
        </w:rPr>
        <w:t>;</w:t>
      </w:r>
    </w:p>
    <w:p w:rsidR="004D7E33" w:rsidRPr="00DB2C7F" w:rsidRDefault="004D7E33" w:rsidP="000349EA">
      <w:pPr>
        <w:ind w:firstLine="142"/>
        <w:jc w:val="both"/>
        <w:rPr>
          <w:sz w:val="26"/>
          <w:szCs w:val="28"/>
        </w:rPr>
      </w:pPr>
      <w:bookmarkStart w:id="13" w:name="sub_195"/>
      <w:bookmarkEnd w:id="12"/>
      <w:r w:rsidRPr="00DB2C7F">
        <w:rPr>
          <w:sz w:val="26"/>
          <w:szCs w:val="28"/>
        </w:rPr>
        <w:t>5) осуществлять иные права, предусмотренные законодательством.</w:t>
      </w:r>
      <w:bookmarkEnd w:id="13"/>
    </w:p>
    <w:p w:rsidR="004D7E33" w:rsidRPr="00DB2C7F" w:rsidRDefault="004D7E33" w:rsidP="004E00F6">
      <w:pPr>
        <w:jc w:val="both"/>
        <w:rPr>
          <w:sz w:val="26"/>
          <w:szCs w:val="28"/>
        </w:rPr>
      </w:pPr>
      <w:bookmarkStart w:id="14" w:name="sub_110"/>
      <w:r w:rsidRPr="00DB2C7F">
        <w:rPr>
          <w:sz w:val="26"/>
          <w:szCs w:val="28"/>
        </w:rPr>
        <w:t>1.6.2. Субъекты проверок при проведении проверок обязаны:</w:t>
      </w:r>
    </w:p>
    <w:p w:rsidR="004D7E33" w:rsidRPr="00DB2C7F" w:rsidRDefault="004D7E33" w:rsidP="000349EA">
      <w:pPr>
        <w:ind w:firstLine="142"/>
        <w:jc w:val="both"/>
        <w:rPr>
          <w:sz w:val="26"/>
          <w:szCs w:val="28"/>
        </w:rPr>
      </w:pPr>
      <w:bookmarkStart w:id="15" w:name="sub_1101"/>
      <w:bookmarkEnd w:id="14"/>
      <w:r w:rsidRPr="00DB2C7F">
        <w:rPr>
          <w:sz w:val="26"/>
          <w:szCs w:val="28"/>
        </w:rPr>
        <w:t>1) представлять должностным лицам органа муниципального контроля, проводящим проверку, необходимые документы;</w:t>
      </w:r>
    </w:p>
    <w:p w:rsidR="004D7E33" w:rsidRPr="00DB2C7F" w:rsidRDefault="004D7E33" w:rsidP="000349EA">
      <w:pPr>
        <w:ind w:firstLine="142"/>
        <w:jc w:val="both"/>
        <w:rPr>
          <w:sz w:val="26"/>
          <w:szCs w:val="28"/>
        </w:rPr>
      </w:pPr>
      <w:bookmarkStart w:id="16" w:name="sub_1102"/>
      <w:bookmarkEnd w:id="15"/>
      <w:r w:rsidRPr="00DB2C7F">
        <w:rPr>
          <w:sz w:val="26"/>
          <w:szCs w:val="28"/>
        </w:rPr>
        <w:t>2) обеспечивать присутствие руководителей или иных должностных лиц юрид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ческих лиц; присутствовать лично или обеспечить присутствие уполномоченных представит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лей (для индивидуальных предпринимат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лей);</w:t>
      </w:r>
    </w:p>
    <w:p w:rsidR="004D7E33" w:rsidRPr="00DB2C7F" w:rsidRDefault="004D7E33" w:rsidP="000349EA">
      <w:pPr>
        <w:ind w:firstLine="142"/>
        <w:jc w:val="both"/>
        <w:rPr>
          <w:sz w:val="26"/>
          <w:szCs w:val="28"/>
        </w:rPr>
      </w:pPr>
      <w:bookmarkStart w:id="17" w:name="sub_1103"/>
      <w:bookmarkEnd w:id="16"/>
      <w:r w:rsidRPr="00DB2C7F">
        <w:rPr>
          <w:sz w:val="26"/>
          <w:szCs w:val="28"/>
        </w:rPr>
        <w:t>3) не препятствовать осуществлению должностными лицами органа муниципал</w:t>
      </w:r>
      <w:r w:rsidRPr="00DB2C7F">
        <w:rPr>
          <w:sz w:val="26"/>
          <w:szCs w:val="28"/>
        </w:rPr>
        <w:t>ь</w:t>
      </w:r>
      <w:r w:rsidRPr="00DB2C7F">
        <w:rPr>
          <w:sz w:val="26"/>
          <w:szCs w:val="28"/>
        </w:rPr>
        <w:t>ного контроля муниципальному  контролю;</w:t>
      </w:r>
    </w:p>
    <w:p w:rsidR="004D7E33" w:rsidRPr="00DB2C7F" w:rsidRDefault="004D7E33" w:rsidP="000349EA">
      <w:pPr>
        <w:ind w:firstLine="142"/>
        <w:jc w:val="both"/>
        <w:rPr>
          <w:sz w:val="26"/>
          <w:szCs w:val="28"/>
        </w:rPr>
      </w:pPr>
      <w:bookmarkStart w:id="18" w:name="sub_1104"/>
      <w:bookmarkEnd w:id="17"/>
      <w:r w:rsidRPr="00DB2C7F">
        <w:rPr>
          <w:sz w:val="26"/>
          <w:szCs w:val="28"/>
        </w:rPr>
        <w:t>4) исполнять иные обязанности, предусмотренные законодательс</w:t>
      </w:r>
      <w:r w:rsidRPr="00DB2C7F">
        <w:rPr>
          <w:sz w:val="26"/>
          <w:szCs w:val="28"/>
        </w:rPr>
        <w:t>т</w:t>
      </w:r>
      <w:r w:rsidRPr="00DB2C7F">
        <w:rPr>
          <w:sz w:val="26"/>
          <w:szCs w:val="28"/>
        </w:rPr>
        <w:t>вом.</w:t>
      </w:r>
    </w:p>
    <w:bookmarkEnd w:id="18"/>
    <w:p w:rsidR="004D7E33" w:rsidRPr="00DB2C7F" w:rsidRDefault="004D7E33" w:rsidP="004E00F6">
      <w:pPr>
        <w:ind w:firstLine="568"/>
        <w:jc w:val="center"/>
        <w:outlineLvl w:val="2"/>
        <w:rPr>
          <w:b/>
          <w:sz w:val="26"/>
          <w:szCs w:val="28"/>
        </w:rPr>
      </w:pPr>
      <w:r w:rsidRPr="00DB2C7F">
        <w:rPr>
          <w:b/>
          <w:sz w:val="26"/>
          <w:szCs w:val="28"/>
        </w:rPr>
        <w:t>1.7. Описание результата исполнения функции муниципального контр</w:t>
      </w:r>
      <w:r w:rsidRPr="00DB2C7F">
        <w:rPr>
          <w:b/>
          <w:sz w:val="26"/>
          <w:szCs w:val="28"/>
        </w:rPr>
        <w:t>о</w:t>
      </w:r>
      <w:r w:rsidRPr="00DB2C7F">
        <w:rPr>
          <w:b/>
          <w:sz w:val="26"/>
          <w:szCs w:val="28"/>
        </w:rPr>
        <w:t>ля</w:t>
      </w:r>
    </w:p>
    <w:p w:rsidR="004D7E33" w:rsidRPr="00DB2C7F" w:rsidRDefault="004D7E33" w:rsidP="004E00F6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1.7.1. Результатом исполнения функции муниципального контроля является с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 xml:space="preserve">ставление акта по установленной форме в двух экземплярах в соответствии с </w:t>
      </w:r>
      <w:hyperlink r:id="rId21" w:history="1">
        <w:r w:rsidRPr="00DB2C7F">
          <w:rPr>
            <w:rStyle w:val="a"/>
            <w:b w:val="0"/>
            <w:color w:val="auto"/>
            <w:sz w:val="26"/>
            <w:szCs w:val="28"/>
          </w:rPr>
          <w:t>типовой формой</w:t>
        </w:r>
      </w:hyperlink>
      <w:r w:rsidRPr="00DB2C7F">
        <w:rPr>
          <w:sz w:val="26"/>
          <w:szCs w:val="28"/>
        </w:rPr>
        <w:t>, у</w:t>
      </w:r>
      <w:r w:rsidRPr="00DB2C7F">
        <w:rPr>
          <w:sz w:val="26"/>
          <w:szCs w:val="28"/>
        </w:rPr>
        <w:t>с</w:t>
      </w:r>
      <w:r w:rsidRPr="00DB2C7F">
        <w:rPr>
          <w:sz w:val="26"/>
          <w:szCs w:val="28"/>
        </w:rPr>
        <w:t xml:space="preserve">тановленной </w:t>
      </w:r>
      <w:hyperlink r:id="rId22" w:history="1">
        <w:r w:rsidRPr="00DB2C7F">
          <w:rPr>
            <w:rStyle w:val="a"/>
            <w:b w:val="0"/>
            <w:color w:val="auto"/>
            <w:sz w:val="26"/>
            <w:szCs w:val="28"/>
          </w:rPr>
          <w:t>приказом</w:t>
        </w:r>
      </w:hyperlink>
      <w:r w:rsidRPr="00DB2C7F">
        <w:rPr>
          <w:b/>
          <w:sz w:val="26"/>
          <w:szCs w:val="28"/>
        </w:rPr>
        <w:t xml:space="preserve"> </w:t>
      </w:r>
      <w:r w:rsidRPr="00DB2C7F">
        <w:rPr>
          <w:sz w:val="26"/>
          <w:szCs w:val="28"/>
        </w:rPr>
        <w:t>Министерства экономического разв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 xml:space="preserve">тия Российской Федерации от 30 апреля 2009 года № 141 «О реализации положений </w:t>
      </w:r>
      <w:hyperlink r:id="rId23" w:history="1">
        <w:r w:rsidRPr="00DB2C7F">
          <w:rPr>
            <w:rStyle w:val="a"/>
            <w:b w:val="0"/>
            <w:color w:val="auto"/>
            <w:sz w:val="26"/>
            <w:szCs w:val="28"/>
          </w:rPr>
          <w:t>Федерального закона</w:t>
        </w:r>
      </w:hyperlink>
      <w:r w:rsidRPr="00DB2C7F">
        <w:rPr>
          <w:sz w:val="26"/>
          <w:szCs w:val="28"/>
        </w:rPr>
        <w:t xml:space="preserve"> «О защ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те прав юридических лиц и индивидуальных предпринимателей при осуществлении г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сударственного контроля (надзора) и муниципального контроля».</w:t>
      </w:r>
    </w:p>
    <w:p w:rsidR="004D7E33" w:rsidRPr="00DB2C7F" w:rsidRDefault="004D7E33" w:rsidP="005D21E2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1.7.2. В случае выявления в ходе проверки нарушений должностное лицо (лица) органа муниципального контроля выдает (выдают) предписание по устранению выявленных нарушений с указанием сроков их устранения и принимает предусмотренные законод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тельством меры по контролю за устранением выявленных нарушений, их предупрежд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нию, предотвращению возможного причинения вреда (ущерба), возникновения чрезв</w:t>
      </w:r>
      <w:r w:rsidRPr="00DB2C7F">
        <w:rPr>
          <w:sz w:val="26"/>
          <w:szCs w:val="28"/>
        </w:rPr>
        <w:t>ы</w:t>
      </w:r>
      <w:r w:rsidRPr="00DB2C7F">
        <w:rPr>
          <w:sz w:val="26"/>
          <w:szCs w:val="28"/>
        </w:rPr>
        <w:t>чайных ситуаций, а также меры по привлечению лиц, допустивших выявленные нар</w:t>
      </w:r>
      <w:r w:rsidRPr="00DB2C7F">
        <w:rPr>
          <w:sz w:val="26"/>
          <w:szCs w:val="28"/>
        </w:rPr>
        <w:t>у</w:t>
      </w:r>
      <w:r w:rsidRPr="00DB2C7F">
        <w:rPr>
          <w:sz w:val="26"/>
          <w:szCs w:val="28"/>
        </w:rPr>
        <w:t>шения, к ответственности.</w:t>
      </w:r>
    </w:p>
    <w:p w:rsidR="004D7E33" w:rsidRPr="00DB2C7F" w:rsidRDefault="004D7E33" w:rsidP="005D21E2">
      <w:pPr>
        <w:ind w:firstLine="568"/>
        <w:jc w:val="center"/>
        <w:outlineLvl w:val="1"/>
        <w:rPr>
          <w:b/>
          <w:sz w:val="26"/>
          <w:szCs w:val="28"/>
        </w:rPr>
      </w:pPr>
      <w:r w:rsidRPr="00DB2C7F">
        <w:rPr>
          <w:b/>
          <w:sz w:val="26"/>
          <w:szCs w:val="28"/>
        </w:rPr>
        <w:t>2. Требования к порядку исполнения функции муниципального контр</w:t>
      </w:r>
      <w:r w:rsidRPr="00DB2C7F">
        <w:rPr>
          <w:b/>
          <w:sz w:val="26"/>
          <w:szCs w:val="28"/>
        </w:rPr>
        <w:t>о</w:t>
      </w:r>
      <w:r w:rsidRPr="00DB2C7F">
        <w:rPr>
          <w:b/>
          <w:sz w:val="26"/>
          <w:szCs w:val="28"/>
        </w:rPr>
        <w:t>ля</w:t>
      </w:r>
    </w:p>
    <w:p w:rsidR="004D7E33" w:rsidRPr="00DB2C7F" w:rsidRDefault="004D7E33" w:rsidP="005D21E2">
      <w:pPr>
        <w:ind w:firstLine="568"/>
        <w:jc w:val="center"/>
        <w:outlineLvl w:val="2"/>
        <w:rPr>
          <w:b/>
          <w:sz w:val="26"/>
          <w:szCs w:val="28"/>
        </w:rPr>
      </w:pPr>
      <w:r w:rsidRPr="00DB2C7F">
        <w:rPr>
          <w:b/>
          <w:sz w:val="26"/>
          <w:szCs w:val="28"/>
        </w:rPr>
        <w:t>2.1. Порядок информирования об осуществлении муниципального ко</w:t>
      </w:r>
      <w:r w:rsidRPr="00DB2C7F">
        <w:rPr>
          <w:b/>
          <w:sz w:val="26"/>
          <w:szCs w:val="28"/>
        </w:rPr>
        <w:t>н</w:t>
      </w:r>
      <w:r w:rsidRPr="00DB2C7F">
        <w:rPr>
          <w:b/>
          <w:sz w:val="26"/>
          <w:szCs w:val="28"/>
        </w:rPr>
        <w:t>троля</w:t>
      </w:r>
    </w:p>
    <w:p w:rsidR="004D7E33" w:rsidRPr="00DB2C7F" w:rsidRDefault="004D7E33" w:rsidP="005D21E2">
      <w:pPr>
        <w:pStyle w:val="ConsPlusNormal"/>
        <w:widowControl/>
        <w:suppressAutoHyphens w:val="0"/>
        <w:ind w:firstLine="0"/>
        <w:jc w:val="both"/>
        <w:rPr>
          <w:rFonts w:ascii="Times New Roman" w:hAnsi="Times New Roman" w:cs="Times New Roman"/>
          <w:sz w:val="26"/>
          <w:szCs w:val="28"/>
        </w:rPr>
      </w:pPr>
      <w:r w:rsidRPr="00DB2C7F">
        <w:rPr>
          <w:rFonts w:ascii="Times New Roman" w:hAnsi="Times New Roman"/>
          <w:sz w:val="26"/>
          <w:szCs w:val="28"/>
        </w:rPr>
        <w:t>2.1.1. Информация о месте нахождения и графике работы Администрации Коммунарск</w:t>
      </w:r>
      <w:r w:rsidRPr="00DB2C7F">
        <w:rPr>
          <w:rFonts w:ascii="Times New Roman" w:hAnsi="Times New Roman"/>
          <w:sz w:val="26"/>
          <w:szCs w:val="28"/>
        </w:rPr>
        <w:t>о</w:t>
      </w:r>
      <w:r w:rsidRPr="00DB2C7F">
        <w:rPr>
          <w:rFonts w:ascii="Times New Roman" w:hAnsi="Times New Roman"/>
          <w:sz w:val="26"/>
          <w:szCs w:val="28"/>
        </w:rPr>
        <w:t>го сельского поселения, способы получения информации о месте нахождения и граф</w:t>
      </w:r>
      <w:r w:rsidRPr="00DB2C7F">
        <w:rPr>
          <w:rFonts w:ascii="Times New Roman" w:hAnsi="Times New Roman"/>
          <w:sz w:val="26"/>
          <w:szCs w:val="28"/>
        </w:rPr>
        <w:t>и</w:t>
      </w:r>
      <w:r w:rsidRPr="00DB2C7F">
        <w:rPr>
          <w:rFonts w:ascii="Times New Roman" w:hAnsi="Times New Roman"/>
          <w:sz w:val="26"/>
          <w:szCs w:val="28"/>
        </w:rPr>
        <w:t>ках работы органа муниципального контроля</w:t>
      </w:r>
      <w:r w:rsidRPr="00DB2C7F">
        <w:rPr>
          <w:rFonts w:ascii="Times New Roman" w:hAnsi="Times New Roman" w:cs="Times New Roman"/>
          <w:sz w:val="26"/>
          <w:szCs w:val="28"/>
        </w:rPr>
        <w:t>:</w:t>
      </w:r>
    </w:p>
    <w:p w:rsidR="004D7E33" w:rsidRPr="00DB2C7F" w:rsidRDefault="004D7E33" w:rsidP="00E42D3F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346481, Ростовская область, Октябрьский район, п. Новосветловский, ул. Мокр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 xml:space="preserve">усова, 251; </w:t>
      </w:r>
    </w:p>
    <w:p w:rsidR="004D7E33" w:rsidRPr="00DB2C7F" w:rsidRDefault="004D7E33" w:rsidP="00E42D3F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тел.: 8(86360) 2-30-88.</w:t>
      </w:r>
    </w:p>
    <w:p w:rsidR="004D7E33" w:rsidRPr="00DB2C7F" w:rsidRDefault="004D7E33" w:rsidP="00E42D3F">
      <w:pPr>
        <w:ind w:firstLine="540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График работы:</w:t>
      </w:r>
    </w:p>
    <w:p w:rsidR="004D7E33" w:rsidRPr="00DB2C7F" w:rsidRDefault="004D7E33" w:rsidP="00E42D3F">
      <w:pPr>
        <w:ind w:firstLine="540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Понедельник, вторник, среда, четверг: с 08.00ч. до 17.00ч.</w:t>
      </w:r>
    </w:p>
    <w:p w:rsidR="004D7E33" w:rsidRPr="00DB2C7F" w:rsidRDefault="004D7E33" w:rsidP="00E42D3F">
      <w:pPr>
        <w:ind w:firstLine="540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Пятница: с 08.00ч. до 16.00ч.</w:t>
      </w:r>
    </w:p>
    <w:p w:rsidR="004D7E33" w:rsidRPr="00DB2C7F" w:rsidRDefault="004D7E33" w:rsidP="00E42D3F">
      <w:pPr>
        <w:ind w:firstLine="540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Обед: с 12.00ч. до 13.00ч.</w:t>
      </w:r>
    </w:p>
    <w:p w:rsidR="004D7E33" w:rsidRPr="00DB2C7F" w:rsidRDefault="004D7E33" w:rsidP="00E42D3F">
      <w:pPr>
        <w:ind w:firstLine="540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Выходные дни: суббота, воскресенье.</w:t>
      </w:r>
    </w:p>
    <w:p w:rsidR="004D7E33" w:rsidRPr="00DB2C7F" w:rsidRDefault="004D7E33" w:rsidP="000349EA">
      <w:pPr>
        <w:ind w:firstLine="540"/>
        <w:jc w:val="both"/>
        <w:outlineLvl w:val="2"/>
        <w:rPr>
          <w:sz w:val="26"/>
          <w:szCs w:val="28"/>
        </w:rPr>
      </w:pPr>
      <w:r w:rsidRPr="00DB2C7F">
        <w:rPr>
          <w:sz w:val="26"/>
          <w:szCs w:val="28"/>
        </w:rPr>
        <w:t>Информирование о месте нахождения и графиках работы Администрации Комм</w:t>
      </w:r>
      <w:r w:rsidRPr="00DB2C7F">
        <w:rPr>
          <w:sz w:val="26"/>
          <w:szCs w:val="28"/>
        </w:rPr>
        <w:t>у</w:t>
      </w:r>
      <w:r w:rsidRPr="00DB2C7F">
        <w:rPr>
          <w:sz w:val="26"/>
          <w:szCs w:val="28"/>
        </w:rPr>
        <w:t>нарского сельского поселения, осуществляется Администрацией Коммунарского сел</w:t>
      </w:r>
      <w:r w:rsidRPr="00DB2C7F">
        <w:rPr>
          <w:sz w:val="26"/>
          <w:szCs w:val="28"/>
        </w:rPr>
        <w:t>ь</w:t>
      </w:r>
      <w:r w:rsidRPr="00DB2C7F">
        <w:rPr>
          <w:sz w:val="26"/>
          <w:szCs w:val="28"/>
        </w:rPr>
        <w:t>ского поселения при личном обращении заявителя, посредством размещения информ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ции на официальном Интернет-сайте органов местного самоуправления Коммунарского сел</w:t>
      </w:r>
      <w:r w:rsidRPr="00DB2C7F">
        <w:rPr>
          <w:sz w:val="26"/>
          <w:szCs w:val="28"/>
        </w:rPr>
        <w:t>ь</w:t>
      </w:r>
      <w:r w:rsidRPr="00DB2C7F">
        <w:rPr>
          <w:sz w:val="26"/>
          <w:szCs w:val="28"/>
        </w:rPr>
        <w:t>ского поселения www.</w:t>
      </w:r>
      <w:r w:rsidRPr="00DB2C7F">
        <w:rPr>
          <w:sz w:val="26"/>
          <w:szCs w:val="28"/>
          <w:lang w:val="en-US"/>
        </w:rPr>
        <w:t>kommunarskoe</w:t>
      </w:r>
      <w:r w:rsidRPr="00DB2C7F">
        <w:rPr>
          <w:sz w:val="26"/>
          <w:szCs w:val="28"/>
        </w:rPr>
        <w:t>.ru, на информационных стендах в помещении Администрации Коммунарского сельского поселения, по номерам телефонов для спр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вок, посредством размещения инфо</w:t>
      </w:r>
      <w:r w:rsidRPr="00DB2C7F">
        <w:rPr>
          <w:sz w:val="26"/>
          <w:szCs w:val="28"/>
        </w:rPr>
        <w:t>р</w:t>
      </w:r>
      <w:r w:rsidRPr="00DB2C7F">
        <w:rPr>
          <w:sz w:val="26"/>
          <w:szCs w:val="28"/>
        </w:rPr>
        <w:t>мации в средствах массовой информации.</w:t>
      </w:r>
    </w:p>
    <w:p w:rsidR="004D7E33" w:rsidRPr="00DB2C7F" w:rsidRDefault="004D7E33" w:rsidP="00E42D3F">
      <w:pPr>
        <w:ind w:firstLine="540"/>
        <w:jc w:val="both"/>
        <w:outlineLvl w:val="2"/>
        <w:rPr>
          <w:sz w:val="26"/>
          <w:szCs w:val="28"/>
        </w:rPr>
      </w:pPr>
      <w:r w:rsidRPr="00DB2C7F">
        <w:rPr>
          <w:sz w:val="26"/>
          <w:szCs w:val="28"/>
        </w:rPr>
        <w:t>2.1.2. Справочные телефоны Администрации Коммунарского сельского пос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ления, осуществляющей муниципальный контроль:</w:t>
      </w:r>
    </w:p>
    <w:p w:rsidR="004D7E33" w:rsidRPr="00DB2C7F" w:rsidRDefault="004D7E33" w:rsidP="00E42D3F">
      <w:pPr>
        <w:ind w:firstLine="540"/>
        <w:jc w:val="both"/>
        <w:outlineLvl w:val="2"/>
        <w:rPr>
          <w:sz w:val="26"/>
          <w:szCs w:val="28"/>
        </w:rPr>
      </w:pPr>
      <w:r w:rsidRPr="00DB2C7F">
        <w:rPr>
          <w:sz w:val="26"/>
          <w:szCs w:val="28"/>
        </w:rPr>
        <w:t>Информация может быть получена по телефону:</w:t>
      </w:r>
    </w:p>
    <w:p w:rsidR="004D7E33" w:rsidRPr="00DB2C7F" w:rsidRDefault="004D7E33" w:rsidP="00E42D3F">
      <w:pPr>
        <w:shd w:val="clear" w:color="auto" w:fill="FFFFFF"/>
        <w:tabs>
          <w:tab w:val="left" w:pos="900"/>
        </w:tabs>
        <w:jc w:val="both"/>
        <w:rPr>
          <w:sz w:val="26"/>
          <w:szCs w:val="28"/>
        </w:rPr>
      </w:pPr>
      <w:r w:rsidRPr="00DB2C7F">
        <w:rPr>
          <w:sz w:val="26"/>
          <w:szCs w:val="28"/>
        </w:rPr>
        <w:t xml:space="preserve">     </w:t>
      </w:r>
      <w:r w:rsidRPr="00DB2C7F">
        <w:rPr>
          <w:sz w:val="26"/>
          <w:szCs w:val="26"/>
        </w:rPr>
        <w:sym w:font="Symbol" w:char="F02D"/>
      </w:r>
      <w:r w:rsidRPr="00DB2C7F">
        <w:rPr>
          <w:sz w:val="26"/>
          <w:szCs w:val="28"/>
        </w:rPr>
        <w:t xml:space="preserve"> тел. (863 60) 2-30-88;</w:t>
      </w:r>
      <w:r>
        <w:rPr>
          <w:sz w:val="26"/>
          <w:szCs w:val="28"/>
        </w:rPr>
        <w:t xml:space="preserve">     </w:t>
      </w:r>
      <w:r w:rsidRPr="00DB2C7F">
        <w:rPr>
          <w:sz w:val="26"/>
          <w:szCs w:val="26"/>
        </w:rPr>
        <w:sym w:font="Symbol" w:char="F02D"/>
      </w:r>
      <w:r w:rsidRPr="00DB2C7F">
        <w:rPr>
          <w:sz w:val="26"/>
          <w:szCs w:val="28"/>
        </w:rPr>
        <w:t xml:space="preserve"> факс (863 60) 2-30-88;</w:t>
      </w:r>
    </w:p>
    <w:p w:rsidR="004D7E33" w:rsidRPr="00DB2C7F" w:rsidRDefault="004D7E33" w:rsidP="00C9533F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2.1.3. Адреса официальных сайтов органов местного самоуправления, организаций, уч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ствующих в осуществлении муниципального контроля, в информацио</w:t>
      </w:r>
      <w:r w:rsidRPr="00DB2C7F">
        <w:rPr>
          <w:sz w:val="26"/>
          <w:szCs w:val="28"/>
        </w:rPr>
        <w:t>н</w:t>
      </w:r>
      <w:r w:rsidRPr="00DB2C7F">
        <w:rPr>
          <w:sz w:val="26"/>
          <w:szCs w:val="28"/>
        </w:rPr>
        <w:t>но-телекоммуникационной сети «Интернет», содержащих информацию о порядке осущес</w:t>
      </w:r>
      <w:r w:rsidRPr="00DB2C7F">
        <w:rPr>
          <w:sz w:val="26"/>
          <w:szCs w:val="28"/>
        </w:rPr>
        <w:t>т</w:t>
      </w:r>
      <w:r w:rsidRPr="00DB2C7F">
        <w:rPr>
          <w:sz w:val="26"/>
          <w:szCs w:val="28"/>
        </w:rPr>
        <w:t>вления муниципального контроля, адреса их электронной почты:</w:t>
      </w:r>
    </w:p>
    <w:p w:rsidR="004D7E33" w:rsidRPr="00DB2C7F" w:rsidRDefault="004D7E33" w:rsidP="00C9533F">
      <w:pPr>
        <w:ind w:firstLine="540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Официальный сайт муниципального образования «Коммунарское сельское посел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 xml:space="preserve">ние»: </w:t>
      </w:r>
      <w:r w:rsidRPr="00DB2C7F">
        <w:rPr>
          <w:sz w:val="26"/>
          <w:szCs w:val="28"/>
          <w:lang w:val="en-US"/>
        </w:rPr>
        <w:t>www</w:t>
      </w:r>
      <w:r w:rsidRPr="00DB2C7F">
        <w:rPr>
          <w:sz w:val="26"/>
          <w:szCs w:val="28"/>
        </w:rPr>
        <w:t>.</w:t>
      </w:r>
      <w:r w:rsidRPr="00DB2C7F">
        <w:rPr>
          <w:sz w:val="26"/>
          <w:szCs w:val="28"/>
          <w:lang w:val="en-US"/>
        </w:rPr>
        <w:t>kommunarskoe</w:t>
      </w:r>
      <w:r w:rsidRPr="00DB2C7F">
        <w:rPr>
          <w:sz w:val="26"/>
          <w:szCs w:val="28"/>
        </w:rPr>
        <w:t>.</w:t>
      </w:r>
      <w:r w:rsidRPr="00DB2C7F">
        <w:rPr>
          <w:sz w:val="26"/>
          <w:szCs w:val="28"/>
          <w:lang w:val="en-US"/>
        </w:rPr>
        <w:t>ru</w:t>
      </w:r>
      <w:r w:rsidRPr="00DB2C7F">
        <w:rPr>
          <w:sz w:val="26"/>
          <w:szCs w:val="28"/>
        </w:rPr>
        <w:t>.</w:t>
      </w:r>
    </w:p>
    <w:p w:rsidR="004D7E33" w:rsidRPr="00DB2C7F" w:rsidRDefault="004D7E33" w:rsidP="00C9533F">
      <w:pPr>
        <w:ind w:firstLine="540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Адрес электронной почты (e</w:t>
      </w:r>
      <w:r w:rsidRPr="00DB2C7F">
        <w:rPr>
          <w:b/>
          <w:sz w:val="26"/>
          <w:szCs w:val="28"/>
        </w:rPr>
        <w:t>-</w:t>
      </w:r>
      <w:r w:rsidRPr="00DB2C7F">
        <w:rPr>
          <w:sz w:val="26"/>
          <w:szCs w:val="28"/>
        </w:rPr>
        <w:t xml:space="preserve">mail): </w:t>
      </w:r>
      <w:r w:rsidRPr="00DB2C7F">
        <w:rPr>
          <w:sz w:val="26"/>
          <w:szCs w:val="28"/>
          <w:lang w:val="en-US"/>
        </w:rPr>
        <w:t>sp</w:t>
      </w:r>
      <w:r w:rsidRPr="00DB2C7F">
        <w:rPr>
          <w:sz w:val="26"/>
          <w:szCs w:val="28"/>
        </w:rPr>
        <w:t>28297@</w:t>
      </w:r>
      <w:r w:rsidRPr="00DB2C7F">
        <w:rPr>
          <w:sz w:val="26"/>
          <w:szCs w:val="28"/>
          <w:lang w:val="en-US"/>
        </w:rPr>
        <w:t>mail</w:t>
      </w:r>
      <w:r w:rsidRPr="00DB2C7F">
        <w:rPr>
          <w:sz w:val="26"/>
          <w:szCs w:val="28"/>
        </w:rPr>
        <w:t>.</w:t>
      </w:r>
      <w:r w:rsidRPr="00DB2C7F">
        <w:rPr>
          <w:sz w:val="26"/>
          <w:szCs w:val="28"/>
          <w:lang w:val="en-US"/>
        </w:rPr>
        <w:t>ru</w:t>
      </w:r>
      <w:r w:rsidRPr="00DB2C7F">
        <w:rPr>
          <w:sz w:val="26"/>
          <w:szCs w:val="28"/>
        </w:rPr>
        <w:t>.</w:t>
      </w:r>
    </w:p>
    <w:p w:rsidR="004D7E33" w:rsidRPr="00DB2C7F" w:rsidRDefault="004D7E33" w:rsidP="00A370DB">
      <w:pPr>
        <w:ind w:firstLine="540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2.1.4. Порядок получения информации заинтересованными лицами по вопросам муниципального контроля, сведений о ходе осуществления муниципал</w:t>
      </w:r>
      <w:r w:rsidRPr="00DB2C7F">
        <w:rPr>
          <w:sz w:val="26"/>
          <w:szCs w:val="28"/>
        </w:rPr>
        <w:t>ь</w:t>
      </w:r>
      <w:r w:rsidRPr="00DB2C7F">
        <w:rPr>
          <w:sz w:val="26"/>
          <w:szCs w:val="28"/>
        </w:rPr>
        <w:t>ного контроля, в том числе с использованием государственной системы «Портал государственных и м</w:t>
      </w:r>
      <w:r w:rsidRPr="00DB2C7F">
        <w:rPr>
          <w:sz w:val="26"/>
          <w:szCs w:val="28"/>
        </w:rPr>
        <w:t>у</w:t>
      </w:r>
      <w:r w:rsidRPr="00DB2C7F">
        <w:rPr>
          <w:sz w:val="26"/>
          <w:szCs w:val="28"/>
        </w:rPr>
        <w:t>ниципальных услуг Росто</w:t>
      </w:r>
      <w:r w:rsidRPr="00DB2C7F">
        <w:rPr>
          <w:sz w:val="26"/>
          <w:szCs w:val="28"/>
        </w:rPr>
        <w:t>в</w:t>
      </w:r>
      <w:r w:rsidRPr="00DB2C7F">
        <w:rPr>
          <w:sz w:val="26"/>
          <w:szCs w:val="28"/>
        </w:rPr>
        <w:t xml:space="preserve">ской области»: </w:t>
      </w:r>
    </w:p>
    <w:p w:rsidR="004D7E33" w:rsidRPr="00DB2C7F" w:rsidRDefault="004D7E33" w:rsidP="00A370DB">
      <w:pPr>
        <w:ind w:firstLine="540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Для обеспечения информирования о порядке исполнения муниципальной функции представляется следующая информация:</w:t>
      </w:r>
    </w:p>
    <w:p w:rsidR="004D7E33" w:rsidRPr="00DB2C7F" w:rsidRDefault="004D7E33" w:rsidP="000349EA">
      <w:pPr>
        <w:ind w:firstLine="142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1) наименование уполномоченного органа, его должностных лиц, исполняющих мун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ципальную функцию;</w:t>
      </w:r>
    </w:p>
    <w:p w:rsidR="004D7E33" w:rsidRPr="00DB2C7F" w:rsidRDefault="004D7E33" w:rsidP="000349EA">
      <w:pPr>
        <w:ind w:firstLine="142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2) почтовый адрес уполномоченного органа;</w:t>
      </w:r>
    </w:p>
    <w:p w:rsidR="004D7E33" w:rsidRPr="00DB2C7F" w:rsidRDefault="004D7E33" w:rsidP="000349EA">
      <w:pPr>
        <w:ind w:firstLine="142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3) номера телефонов, адреса электронной почты уполномоченного органа, должнос</w:t>
      </w:r>
      <w:r w:rsidRPr="00DB2C7F">
        <w:rPr>
          <w:sz w:val="26"/>
          <w:szCs w:val="28"/>
        </w:rPr>
        <w:t>т</w:t>
      </w:r>
      <w:r w:rsidRPr="00DB2C7F">
        <w:rPr>
          <w:sz w:val="26"/>
          <w:szCs w:val="28"/>
        </w:rPr>
        <w:t>ных лиц;</w:t>
      </w:r>
    </w:p>
    <w:p w:rsidR="004D7E33" w:rsidRPr="00DB2C7F" w:rsidRDefault="004D7E33" w:rsidP="000349EA">
      <w:pPr>
        <w:ind w:firstLine="142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4) график (режим) работы уполномоченного органа, должностных лиц;</w:t>
      </w:r>
    </w:p>
    <w:p w:rsidR="004D7E33" w:rsidRPr="00DB2C7F" w:rsidRDefault="004D7E33" w:rsidP="000349EA">
      <w:pPr>
        <w:ind w:firstLine="142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5) перечень оснований, при наличии которых муниципальная функция не исполн</w:t>
      </w:r>
      <w:r w:rsidRPr="00DB2C7F">
        <w:rPr>
          <w:sz w:val="26"/>
          <w:szCs w:val="28"/>
        </w:rPr>
        <w:t>я</w:t>
      </w:r>
      <w:r w:rsidRPr="00DB2C7F">
        <w:rPr>
          <w:sz w:val="26"/>
          <w:szCs w:val="28"/>
        </w:rPr>
        <w:t>ется;</w:t>
      </w:r>
    </w:p>
    <w:p w:rsidR="004D7E33" w:rsidRPr="00DB2C7F" w:rsidRDefault="004D7E33" w:rsidP="000349EA">
      <w:pPr>
        <w:ind w:firstLine="142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6) порядок обжалования актов (решений) уполномоченного органа, действий или бе</w:t>
      </w:r>
      <w:r w:rsidRPr="00DB2C7F">
        <w:rPr>
          <w:sz w:val="26"/>
          <w:szCs w:val="28"/>
        </w:rPr>
        <w:t>з</w:t>
      </w:r>
      <w:r w:rsidRPr="00DB2C7F">
        <w:rPr>
          <w:sz w:val="26"/>
          <w:szCs w:val="28"/>
        </w:rPr>
        <w:t>действия его должностных лиц;</w:t>
      </w:r>
    </w:p>
    <w:p w:rsidR="004D7E33" w:rsidRPr="00DB2C7F" w:rsidRDefault="004D7E33" w:rsidP="000349EA">
      <w:pPr>
        <w:ind w:firstLine="142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7) перечень и извлечения из нормативных правовых актов, регулирующих испо</w:t>
      </w:r>
      <w:r w:rsidRPr="00DB2C7F">
        <w:rPr>
          <w:sz w:val="26"/>
          <w:szCs w:val="28"/>
        </w:rPr>
        <w:t>л</w:t>
      </w:r>
      <w:r w:rsidRPr="00DB2C7F">
        <w:rPr>
          <w:sz w:val="26"/>
          <w:szCs w:val="28"/>
        </w:rPr>
        <w:t xml:space="preserve">нение муниципальной функции.  </w:t>
      </w:r>
    </w:p>
    <w:p w:rsidR="004D7E33" w:rsidRPr="00DB2C7F" w:rsidRDefault="004D7E33" w:rsidP="00A370DB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Основными требованиями к информированию заявителей являются:</w:t>
      </w:r>
    </w:p>
    <w:p w:rsidR="004D7E33" w:rsidRPr="00DB2C7F" w:rsidRDefault="004D7E33" w:rsidP="00A370DB">
      <w:pPr>
        <w:ind w:firstLine="540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- достоверность предоставляемой информации;</w:t>
      </w:r>
    </w:p>
    <w:p w:rsidR="004D7E33" w:rsidRPr="00DB2C7F" w:rsidRDefault="004D7E33" w:rsidP="00A370DB">
      <w:pPr>
        <w:ind w:firstLine="540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- четкость в изложении информации;</w:t>
      </w:r>
    </w:p>
    <w:p w:rsidR="004D7E33" w:rsidRPr="00DB2C7F" w:rsidRDefault="004D7E33" w:rsidP="00A370DB">
      <w:pPr>
        <w:ind w:firstLine="540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- полнота информирования;</w:t>
      </w:r>
    </w:p>
    <w:p w:rsidR="004D7E33" w:rsidRPr="00DB2C7F" w:rsidRDefault="004D7E33" w:rsidP="00A370DB">
      <w:pPr>
        <w:ind w:firstLine="540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- удобство и доступность получения информации.</w:t>
      </w:r>
    </w:p>
    <w:p w:rsidR="004D7E33" w:rsidRPr="00DB2C7F" w:rsidRDefault="004D7E33" w:rsidP="00A370DB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Информирование заявителей осуществляется в устной или письменной форме следу</w:t>
      </w:r>
      <w:r w:rsidRPr="00DB2C7F">
        <w:rPr>
          <w:sz w:val="26"/>
          <w:szCs w:val="28"/>
        </w:rPr>
        <w:t>ю</w:t>
      </w:r>
      <w:r w:rsidRPr="00DB2C7F">
        <w:rPr>
          <w:sz w:val="26"/>
          <w:szCs w:val="28"/>
        </w:rPr>
        <w:t>щим образом:</w:t>
      </w:r>
    </w:p>
    <w:p w:rsidR="004D7E33" w:rsidRPr="00DB2C7F" w:rsidRDefault="004D7E33" w:rsidP="00A370DB">
      <w:pPr>
        <w:ind w:firstLine="540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- индивидуальное информирование;</w:t>
      </w:r>
    </w:p>
    <w:p w:rsidR="004D7E33" w:rsidRPr="00DB2C7F" w:rsidRDefault="004D7E33" w:rsidP="00A370DB">
      <w:pPr>
        <w:ind w:firstLine="540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- публичное информирование.</w:t>
      </w:r>
    </w:p>
    <w:p w:rsidR="004D7E33" w:rsidRPr="00DB2C7F" w:rsidRDefault="004D7E33" w:rsidP="00A370DB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Индивидуальное устное информирование осуществляется при обращении заяв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 xml:space="preserve">телей за информацией лично или по телефону. </w:t>
      </w:r>
    </w:p>
    <w:p w:rsidR="004D7E33" w:rsidRPr="00DB2C7F" w:rsidRDefault="004D7E33" w:rsidP="00A370DB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Если для подготовки ответа требуется продолжительное время, должностное лицо, ос</w:t>
      </w:r>
      <w:r w:rsidRPr="00DB2C7F">
        <w:rPr>
          <w:sz w:val="26"/>
          <w:szCs w:val="28"/>
        </w:rPr>
        <w:t>у</w:t>
      </w:r>
      <w:r w:rsidRPr="00DB2C7F">
        <w:rPr>
          <w:sz w:val="26"/>
          <w:szCs w:val="28"/>
        </w:rPr>
        <w:t>ществляющее индивидуальное устное информирование, может предл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жить заявителям обратиться за необходимой информацией в письменном виде. Индивидуальное пис</w:t>
      </w:r>
      <w:r w:rsidRPr="00DB2C7F">
        <w:rPr>
          <w:sz w:val="26"/>
          <w:szCs w:val="28"/>
        </w:rPr>
        <w:t>ь</w:t>
      </w:r>
      <w:r w:rsidRPr="00DB2C7F">
        <w:rPr>
          <w:sz w:val="26"/>
          <w:szCs w:val="28"/>
        </w:rPr>
        <w:t>менное информирование осуществляется путем направления ответов почтовым отпра</w:t>
      </w:r>
      <w:r w:rsidRPr="00DB2C7F">
        <w:rPr>
          <w:sz w:val="26"/>
          <w:szCs w:val="28"/>
        </w:rPr>
        <w:t>в</w:t>
      </w:r>
      <w:r w:rsidRPr="00DB2C7F">
        <w:rPr>
          <w:sz w:val="26"/>
          <w:szCs w:val="28"/>
        </w:rPr>
        <w:t>лением.</w:t>
      </w:r>
    </w:p>
    <w:p w:rsidR="004D7E33" w:rsidRPr="00DB2C7F" w:rsidRDefault="004D7E33" w:rsidP="00C9533F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2.1.5. Порядок, форма и место размещения указанной  в пунктах 2.1.1 – 2.1.4. настоящ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го Регламента информации, в том числе на стендах в местах осуществления муниц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пального контроля, на официальном сайте Администрации. Участвующих в осущест</w:t>
      </w:r>
      <w:r w:rsidRPr="00DB2C7F">
        <w:rPr>
          <w:sz w:val="26"/>
          <w:szCs w:val="28"/>
        </w:rPr>
        <w:t>в</w:t>
      </w:r>
      <w:r w:rsidRPr="00DB2C7F">
        <w:rPr>
          <w:sz w:val="26"/>
          <w:szCs w:val="28"/>
        </w:rPr>
        <w:t>лении муниципального контроля, в информационно-телекоммуникационной сети «И</w:t>
      </w:r>
      <w:r w:rsidRPr="00DB2C7F">
        <w:rPr>
          <w:sz w:val="26"/>
          <w:szCs w:val="28"/>
        </w:rPr>
        <w:t>н</w:t>
      </w:r>
      <w:r w:rsidRPr="00DB2C7F">
        <w:rPr>
          <w:sz w:val="26"/>
          <w:szCs w:val="28"/>
        </w:rPr>
        <w:t>тернет», а также государственной информац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онной системе «Портал государственных и муниципальных услуг Ростовской о</w:t>
      </w:r>
      <w:r w:rsidRPr="00DB2C7F">
        <w:rPr>
          <w:sz w:val="26"/>
          <w:szCs w:val="28"/>
        </w:rPr>
        <w:t>б</w:t>
      </w:r>
      <w:r w:rsidRPr="00DB2C7F">
        <w:rPr>
          <w:sz w:val="26"/>
          <w:szCs w:val="28"/>
        </w:rPr>
        <w:t>ласти».</w:t>
      </w:r>
    </w:p>
    <w:p w:rsidR="004D7E33" w:rsidRPr="00DB2C7F" w:rsidRDefault="004D7E33" w:rsidP="00A370DB">
      <w:pPr>
        <w:ind w:firstLine="568"/>
        <w:jc w:val="center"/>
        <w:outlineLvl w:val="2"/>
        <w:rPr>
          <w:b/>
          <w:sz w:val="26"/>
          <w:szCs w:val="28"/>
        </w:rPr>
      </w:pPr>
      <w:r w:rsidRPr="00DB2C7F">
        <w:rPr>
          <w:b/>
          <w:sz w:val="26"/>
          <w:szCs w:val="28"/>
        </w:rPr>
        <w:t>2.2. Срок осуществления муниципального контроля</w:t>
      </w:r>
    </w:p>
    <w:p w:rsidR="004D7E33" w:rsidRPr="00DB2C7F" w:rsidRDefault="004D7E33" w:rsidP="00A370DB">
      <w:pPr>
        <w:jc w:val="both"/>
        <w:outlineLvl w:val="2"/>
        <w:rPr>
          <w:sz w:val="26"/>
          <w:szCs w:val="28"/>
        </w:rPr>
      </w:pPr>
      <w:r w:rsidRPr="00DB2C7F">
        <w:rPr>
          <w:sz w:val="26"/>
          <w:szCs w:val="28"/>
        </w:rPr>
        <w:t>Общий срок осуществления муниципального контроля устанавливается в соо</w:t>
      </w:r>
      <w:r w:rsidRPr="00DB2C7F">
        <w:rPr>
          <w:sz w:val="26"/>
          <w:szCs w:val="28"/>
        </w:rPr>
        <w:t>т</w:t>
      </w:r>
      <w:r w:rsidRPr="00DB2C7F">
        <w:rPr>
          <w:sz w:val="26"/>
          <w:szCs w:val="28"/>
        </w:rPr>
        <w:t>ветствии с планом проведения плановых проверок.</w:t>
      </w:r>
    </w:p>
    <w:p w:rsidR="004D7E33" w:rsidRPr="00DB2C7F" w:rsidRDefault="004D7E33" w:rsidP="00A370DB">
      <w:pPr>
        <w:pStyle w:val="Heading1"/>
        <w:rPr>
          <w:sz w:val="26"/>
          <w:szCs w:val="28"/>
        </w:rPr>
      </w:pPr>
      <w:bookmarkStart w:id="19" w:name="sub_1300"/>
      <w:r w:rsidRPr="00DB2C7F">
        <w:rPr>
          <w:sz w:val="26"/>
          <w:szCs w:val="28"/>
        </w:rPr>
        <w:t>3. Состав, последовательность и сроки выполнения административных пр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цедур (действий), требования к порядку их выполнения</w:t>
      </w:r>
    </w:p>
    <w:bookmarkEnd w:id="19"/>
    <w:p w:rsidR="004D7E33" w:rsidRPr="00DB2C7F" w:rsidRDefault="004D7E33" w:rsidP="00A370DB">
      <w:pPr>
        <w:rPr>
          <w:sz w:val="26"/>
          <w:szCs w:val="28"/>
        </w:rPr>
      </w:pPr>
      <w:r w:rsidRPr="00DB2C7F">
        <w:rPr>
          <w:sz w:val="26"/>
          <w:szCs w:val="28"/>
        </w:rPr>
        <w:t>Последовательность действий при исполнении муниципальной функции:</w:t>
      </w:r>
    </w:p>
    <w:p w:rsidR="004D7E33" w:rsidRPr="00DB2C7F" w:rsidRDefault="004D7E33" w:rsidP="00A370DB">
      <w:pPr>
        <w:ind w:firstLine="567"/>
        <w:rPr>
          <w:sz w:val="26"/>
          <w:szCs w:val="28"/>
        </w:rPr>
      </w:pPr>
      <w:r w:rsidRPr="00DB2C7F">
        <w:rPr>
          <w:sz w:val="26"/>
          <w:szCs w:val="28"/>
        </w:rPr>
        <w:t>- планирование проведения проверок;</w:t>
      </w:r>
    </w:p>
    <w:p w:rsidR="004D7E33" w:rsidRPr="00DB2C7F" w:rsidRDefault="004D7E33" w:rsidP="00A370DB">
      <w:pPr>
        <w:ind w:firstLine="567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- издание распоряжения главы Администрации;</w:t>
      </w:r>
    </w:p>
    <w:p w:rsidR="004D7E33" w:rsidRPr="00DB2C7F" w:rsidRDefault="004D7E33" w:rsidP="00A370DB">
      <w:pPr>
        <w:ind w:firstLine="567"/>
        <w:rPr>
          <w:sz w:val="26"/>
          <w:szCs w:val="28"/>
        </w:rPr>
      </w:pPr>
      <w:r w:rsidRPr="00DB2C7F">
        <w:rPr>
          <w:sz w:val="26"/>
          <w:szCs w:val="28"/>
        </w:rPr>
        <w:t>- проведение проверки;</w:t>
      </w:r>
    </w:p>
    <w:p w:rsidR="004D7E33" w:rsidRPr="00DB2C7F" w:rsidRDefault="004D7E33" w:rsidP="00A370DB">
      <w:pPr>
        <w:ind w:firstLine="567"/>
        <w:rPr>
          <w:sz w:val="26"/>
          <w:szCs w:val="28"/>
        </w:rPr>
      </w:pPr>
      <w:r w:rsidRPr="00DB2C7F">
        <w:rPr>
          <w:sz w:val="26"/>
          <w:szCs w:val="28"/>
        </w:rPr>
        <w:t>- оформление результатов проверки;</w:t>
      </w:r>
    </w:p>
    <w:p w:rsidR="004D7E33" w:rsidRPr="00DB2C7F" w:rsidRDefault="004D7E33" w:rsidP="00A370DB">
      <w:pPr>
        <w:ind w:firstLine="567"/>
        <w:rPr>
          <w:sz w:val="26"/>
          <w:szCs w:val="28"/>
        </w:rPr>
      </w:pPr>
      <w:r w:rsidRPr="00DB2C7F">
        <w:rPr>
          <w:sz w:val="26"/>
          <w:szCs w:val="28"/>
        </w:rPr>
        <w:t>- меры, принимаемые должностными лицами (лицом), уполномоченными на и</w:t>
      </w:r>
      <w:r w:rsidRPr="00DB2C7F">
        <w:rPr>
          <w:sz w:val="26"/>
          <w:szCs w:val="28"/>
        </w:rPr>
        <w:t>с</w:t>
      </w:r>
      <w:r w:rsidRPr="00DB2C7F">
        <w:rPr>
          <w:sz w:val="26"/>
          <w:szCs w:val="28"/>
        </w:rPr>
        <w:t>полнение муниципальной функции проведения проверки в отношении фактов наруш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ний, выявленных при проведении проверки.</w:t>
      </w:r>
    </w:p>
    <w:p w:rsidR="004D7E33" w:rsidRPr="00DB2C7F" w:rsidRDefault="004D7E33" w:rsidP="00A370DB">
      <w:pPr>
        <w:ind w:firstLine="567"/>
        <w:rPr>
          <w:sz w:val="26"/>
          <w:szCs w:val="28"/>
        </w:rPr>
      </w:pPr>
      <w:r w:rsidRPr="00DB2C7F">
        <w:rPr>
          <w:sz w:val="26"/>
          <w:szCs w:val="28"/>
        </w:rPr>
        <w:t>Блок-схема исполнения муниципальной функции приводится в  пр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ложении № 1 к настоящему Регламенту.</w:t>
      </w:r>
    </w:p>
    <w:p w:rsidR="004D7E33" w:rsidRPr="00DB2C7F" w:rsidRDefault="004D7E33" w:rsidP="00A370DB">
      <w:pPr>
        <w:ind w:firstLine="567"/>
        <w:jc w:val="center"/>
        <w:rPr>
          <w:b/>
          <w:sz w:val="26"/>
          <w:szCs w:val="28"/>
        </w:rPr>
      </w:pPr>
      <w:r w:rsidRPr="00DB2C7F">
        <w:rPr>
          <w:b/>
          <w:sz w:val="26"/>
          <w:szCs w:val="28"/>
        </w:rPr>
        <w:t>3.1. Планирование проведения проверок</w:t>
      </w:r>
    </w:p>
    <w:p w:rsidR="004D7E33" w:rsidRPr="00DB2C7F" w:rsidRDefault="004D7E33" w:rsidP="00A370DB">
      <w:pPr>
        <w:jc w:val="both"/>
        <w:rPr>
          <w:sz w:val="26"/>
          <w:szCs w:val="28"/>
        </w:rPr>
      </w:pPr>
      <w:bookmarkStart w:id="20" w:name="sub_10311"/>
      <w:r w:rsidRPr="00DB2C7F">
        <w:rPr>
          <w:sz w:val="26"/>
          <w:szCs w:val="28"/>
        </w:rPr>
        <w:t>3.1.1. Плановые проверки проводятся на основании разрабатываемых органами муниц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пального контроля в соответствии с их полномочиями ежегодных планов, не чаще чем один раз в три года.</w:t>
      </w:r>
    </w:p>
    <w:p w:rsidR="004D7E33" w:rsidRPr="00DB2C7F" w:rsidRDefault="004D7E33" w:rsidP="000349EA">
      <w:pPr>
        <w:ind w:right="-2"/>
        <w:jc w:val="both"/>
        <w:rPr>
          <w:sz w:val="26"/>
          <w:szCs w:val="28"/>
        </w:rPr>
      </w:pPr>
      <w:bookmarkStart w:id="21" w:name="sub_10312"/>
      <w:bookmarkEnd w:id="20"/>
      <w:r w:rsidRPr="00DB2C7F">
        <w:rPr>
          <w:sz w:val="26"/>
          <w:szCs w:val="28"/>
        </w:rPr>
        <w:t>3.1.2. В ежегодных планах проведения плановых проверок указываются следующие св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дения:</w:t>
      </w:r>
    </w:p>
    <w:p w:rsidR="004D7E33" w:rsidRPr="00DB2C7F" w:rsidRDefault="004D7E33" w:rsidP="00A370DB">
      <w:pPr>
        <w:ind w:firstLine="540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1) наименования юридических лиц (их филиалов, представительств, обосо</w:t>
      </w:r>
      <w:r w:rsidRPr="00DB2C7F">
        <w:rPr>
          <w:sz w:val="26"/>
          <w:szCs w:val="28"/>
        </w:rPr>
        <w:t>б</w:t>
      </w:r>
      <w:r w:rsidRPr="00DB2C7F">
        <w:rPr>
          <w:sz w:val="26"/>
          <w:szCs w:val="28"/>
        </w:rPr>
        <w:t>ленных структурных подразделений), фамилии, имена, отчества индивидуальных предприним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телей, деятельность которых подлежит плановым проверкам, места нахождения юрид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ческих лиц (их филиалов, представительств, обособленных структурных подразделений) или места жительства индивидуальных предпринимателей и места фактического осущ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ствления ими своей деятельности;</w:t>
      </w:r>
    </w:p>
    <w:p w:rsidR="004D7E33" w:rsidRPr="00DB2C7F" w:rsidRDefault="004D7E33" w:rsidP="00A370DB">
      <w:pPr>
        <w:ind w:firstLine="540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2) цель и основание проведения каждой плановой проверки;</w:t>
      </w:r>
    </w:p>
    <w:p w:rsidR="004D7E33" w:rsidRPr="00DB2C7F" w:rsidRDefault="004D7E33" w:rsidP="00A370DB">
      <w:pPr>
        <w:ind w:firstLine="540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3) дата начала и сроки проведения каждой плановой проверки;</w:t>
      </w:r>
    </w:p>
    <w:p w:rsidR="004D7E33" w:rsidRPr="00DB2C7F" w:rsidRDefault="004D7E33" w:rsidP="00A370DB">
      <w:pPr>
        <w:ind w:firstLine="540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4) наименование органа муниципального контроля, осуществляющих конкретную плановую проверку. При проведении плановой проверки органами государственного контроля (надзора), органами муниципального контроля совместно указываются наим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нования всех участвующих в т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кой проверке органов.</w:t>
      </w:r>
    </w:p>
    <w:p w:rsidR="004D7E33" w:rsidRPr="00DB2C7F" w:rsidRDefault="004D7E33" w:rsidP="00A370DB">
      <w:pPr>
        <w:jc w:val="both"/>
        <w:rPr>
          <w:sz w:val="26"/>
          <w:szCs w:val="28"/>
        </w:rPr>
      </w:pPr>
      <w:bookmarkStart w:id="22" w:name="sub_10313"/>
      <w:bookmarkEnd w:id="21"/>
      <w:r w:rsidRPr="00DB2C7F">
        <w:rPr>
          <w:sz w:val="26"/>
          <w:szCs w:val="28"/>
        </w:rPr>
        <w:t>3.1.3. Утвержденный главой Администрации ежегодный план проведения план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вых проверок доводится до сведения заинтересованных лиц посредством его ра</w:t>
      </w:r>
      <w:r w:rsidRPr="00DB2C7F">
        <w:rPr>
          <w:sz w:val="26"/>
          <w:szCs w:val="28"/>
        </w:rPr>
        <w:t>з</w:t>
      </w:r>
      <w:r w:rsidRPr="00DB2C7F">
        <w:rPr>
          <w:sz w:val="26"/>
          <w:szCs w:val="28"/>
        </w:rPr>
        <w:t>мещения на официальном сайте органа муниципального контроля в информац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онно-телекоммуникационной сети «Интернет» либо иным доступным спос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бом.</w:t>
      </w:r>
    </w:p>
    <w:bookmarkEnd w:id="22"/>
    <w:p w:rsidR="004D7E33" w:rsidRPr="00DB2C7F" w:rsidRDefault="004D7E33" w:rsidP="00A370DB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3.1.4. Основанием для включения плановой проверки в ежегодный план провед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ния плановых проверок является истечение трех лет со дня:</w:t>
      </w:r>
    </w:p>
    <w:p w:rsidR="004D7E33" w:rsidRPr="00DB2C7F" w:rsidRDefault="004D7E33" w:rsidP="00A370DB">
      <w:pPr>
        <w:ind w:firstLine="540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1) государственной регистрации юридического лица, индивидуального предприн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мателя;</w:t>
      </w:r>
    </w:p>
    <w:p w:rsidR="004D7E33" w:rsidRPr="00DB2C7F" w:rsidRDefault="004D7E33" w:rsidP="00A370DB">
      <w:pPr>
        <w:ind w:firstLine="540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2) окончания проведения последней плановой проверки юридического лица, инд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видуального предпринимателя;</w:t>
      </w:r>
    </w:p>
    <w:p w:rsidR="004D7E33" w:rsidRPr="00DB2C7F" w:rsidRDefault="004D7E33" w:rsidP="00A370DB">
      <w:pPr>
        <w:ind w:firstLine="540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3) начала осуществления юридическим лицом, индивидуальным предприн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мателем предпринимательской деятельности в соответствии с представленным в уполномоче</w:t>
      </w:r>
      <w:r w:rsidRPr="00DB2C7F">
        <w:rPr>
          <w:sz w:val="26"/>
          <w:szCs w:val="28"/>
        </w:rPr>
        <w:t>н</w:t>
      </w:r>
      <w:r w:rsidRPr="00DB2C7F">
        <w:rPr>
          <w:sz w:val="26"/>
          <w:szCs w:val="28"/>
        </w:rPr>
        <w:t>ный Правительством Российской Федерации в соответствующей сфере федеральный о</w:t>
      </w:r>
      <w:r w:rsidRPr="00DB2C7F">
        <w:rPr>
          <w:sz w:val="26"/>
          <w:szCs w:val="28"/>
        </w:rPr>
        <w:t>р</w:t>
      </w:r>
      <w:r w:rsidRPr="00DB2C7F">
        <w:rPr>
          <w:sz w:val="26"/>
          <w:szCs w:val="28"/>
        </w:rPr>
        <w:t>ган исполнительной власти уведомлением о начале осущ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ствления отдельных видов предпринимательской деятельности в случае выполнения работ или предоставления у</w:t>
      </w:r>
      <w:r w:rsidRPr="00DB2C7F">
        <w:rPr>
          <w:sz w:val="26"/>
          <w:szCs w:val="28"/>
        </w:rPr>
        <w:t>с</w:t>
      </w:r>
      <w:r w:rsidRPr="00DB2C7F">
        <w:rPr>
          <w:sz w:val="26"/>
          <w:szCs w:val="28"/>
        </w:rPr>
        <w:t>луг, требующих представления указанного ув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домления.</w:t>
      </w:r>
    </w:p>
    <w:p w:rsidR="004D7E33" w:rsidRPr="00DB2C7F" w:rsidRDefault="004D7E33" w:rsidP="009420CA">
      <w:pPr>
        <w:jc w:val="both"/>
        <w:rPr>
          <w:sz w:val="26"/>
          <w:szCs w:val="28"/>
        </w:rPr>
      </w:pPr>
      <w:bookmarkStart w:id="23" w:name="sub_10314"/>
      <w:r w:rsidRPr="00DB2C7F">
        <w:rPr>
          <w:sz w:val="26"/>
          <w:szCs w:val="28"/>
        </w:rPr>
        <w:t xml:space="preserve">3.1.5. </w:t>
      </w:r>
      <w:hyperlink r:id="rId24" w:history="1">
        <w:r w:rsidRPr="00DB2C7F">
          <w:rPr>
            <w:sz w:val="26"/>
            <w:szCs w:val="28"/>
          </w:rPr>
          <w:t>Порядок</w:t>
        </w:r>
      </w:hyperlink>
      <w:r w:rsidRPr="00DB2C7F">
        <w:rPr>
          <w:sz w:val="26"/>
          <w:szCs w:val="28"/>
        </w:rPr>
        <w:t xml:space="preserve"> подготовки ежегодного плана проведения плановых проверок, его пре</w:t>
      </w:r>
      <w:r w:rsidRPr="00DB2C7F">
        <w:rPr>
          <w:sz w:val="26"/>
          <w:szCs w:val="28"/>
        </w:rPr>
        <w:t>д</w:t>
      </w:r>
      <w:r w:rsidRPr="00DB2C7F">
        <w:rPr>
          <w:sz w:val="26"/>
          <w:szCs w:val="28"/>
        </w:rPr>
        <w:t xml:space="preserve">ставления в органы прокуратуры и согласования, а также </w:t>
      </w:r>
      <w:hyperlink r:id="rId25" w:history="1">
        <w:r w:rsidRPr="00DB2C7F">
          <w:rPr>
            <w:sz w:val="26"/>
            <w:szCs w:val="28"/>
          </w:rPr>
          <w:t>типовая форма</w:t>
        </w:r>
      </w:hyperlink>
      <w:r w:rsidRPr="00DB2C7F">
        <w:rPr>
          <w:sz w:val="26"/>
          <w:szCs w:val="28"/>
        </w:rPr>
        <w:t xml:space="preserve"> еж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годного плана проведения плановых проверок устанавливается Правительством Российской Ф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дерации.</w:t>
      </w:r>
    </w:p>
    <w:p w:rsidR="004D7E33" w:rsidRPr="00DB2C7F" w:rsidRDefault="004D7E33" w:rsidP="009420CA">
      <w:pPr>
        <w:jc w:val="both"/>
        <w:rPr>
          <w:sz w:val="26"/>
          <w:szCs w:val="28"/>
        </w:rPr>
      </w:pPr>
      <w:bookmarkStart w:id="24" w:name="sub_10315"/>
      <w:bookmarkEnd w:id="23"/>
      <w:r w:rsidRPr="00DB2C7F">
        <w:rPr>
          <w:sz w:val="26"/>
          <w:szCs w:val="28"/>
        </w:rPr>
        <w:t>3.1.6. В срок до 1 сентября года, предшествующего году проведения плановых проверок, Администрация направляет проекты ежегодных планов проведения плановых проверок в органы прокуратуры.</w:t>
      </w:r>
    </w:p>
    <w:p w:rsidR="004D7E33" w:rsidRPr="000349EA" w:rsidRDefault="004D7E33" w:rsidP="000349EA">
      <w:pPr>
        <w:jc w:val="both"/>
        <w:rPr>
          <w:sz w:val="26"/>
          <w:szCs w:val="28"/>
        </w:rPr>
      </w:pPr>
      <w:bookmarkStart w:id="25" w:name="sub_10316"/>
      <w:bookmarkEnd w:id="24"/>
      <w:r w:rsidRPr="00DB2C7F">
        <w:rPr>
          <w:sz w:val="26"/>
          <w:szCs w:val="28"/>
        </w:rPr>
        <w:t>3.1.7. Администрация рассматривает предложения органов прокуратуры и по ит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гам их рассмотрения направляет в органы прокуратуры в срок до 1 ноября года, предшеству</w:t>
      </w:r>
      <w:r w:rsidRPr="00DB2C7F">
        <w:rPr>
          <w:sz w:val="26"/>
          <w:szCs w:val="28"/>
        </w:rPr>
        <w:t>ю</w:t>
      </w:r>
      <w:r w:rsidRPr="00DB2C7F">
        <w:rPr>
          <w:sz w:val="26"/>
          <w:szCs w:val="28"/>
        </w:rPr>
        <w:t>щего году проведения плановых проверок, утвержденные ежего</w:t>
      </w:r>
      <w:r w:rsidRPr="00DB2C7F">
        <w:rPr>
          <w:sz w:val="26"/>
          <w:szCs w:val="28"/>
        </w:rPr>
        <w:t>д</w:t>
      </w:r>
      <w:r w:rsidRPr="00DB2C7F">
        <w:rPr>
          <w:sz w:val="26"/>
          <w:szCs w:val="28"/>
        </w:rPr>
        <w:t>ные планы проведения плановых проверок.</w:t>
      </w:r>
      <w:bookmarkEnd w:id="25"/>
    </w:p>
    <w:p w:rsidR="004D7E33" w:rsidRPr="00DB2C7F" w:rsidRDefault="004D7E33" w:rsidP="009420CA">
      <w:pPr>
        <w:ind w:firstLine="567"/>
        <w:jc w:val="center"/>
        <w:rPr>
          <w:b/>
          <w:sz w:val="26"/>
          <w:szCs w:val="28"/>
        </w:rPr>
      </w:pPr>
      <w:r w:rsidRPr="00DB2C7F">
        <w:rPr>
          <w:b/>
          <w:sz w:val="26"/>
          <w:szCs w:val="28"/>
        </w:rPr>
        <w:t>3.2. Издание распоряжения главы Администрации</w:t>
      </w:r>
    </w:p>
    <w:p w:rsidR="004D7E33" w:rsidRPr="00DB2C7F" w:rsidRDefault="004D7E33" w:rsidP="009420CA">
      <w:pPr>
        <w:jc w:val="both"/>
        <w:rPr>
          <w:sz w:val="26"/>
          <w:szCs w:val="28"/>
        </w:rPr>
      </w:pPr>
      <w:bookmarkStart w:id="26" w:name="sub_10321"/>
      <w:r w:rsidRPr="00DB2C7F">
        <w:rPr>
          <w:sz w:val="26"/>
          <w:szCs w:val="28"/>
        </w:rPr>
        <w:t xml:space="preserve">3.2.1. </w:t>
      </w:r>
      <w:hyperlink r:id="rId26" w:history="1">
        <w:r w:rsidRPr="00DB2C7F">
          <w:rPr>
            <w:sz w:val="26"/>
            <w:szCs w:val="28"/>
          </w:rPr>
          <w:t>Типовая форма</w:t>
        </w:r>
      </w:hyperlink>
      <w:r w:rsidRPr="00DB2C7F">
        <w:rPr>
          <w:sz w:val="26"/>
          <w:szCs w:val="28"/>
        </w:rPr>
        <w:t xml:space="preserve"> распоряжения главы Администрации устанавливается пр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казом Министерства экономического развития Российской Федерации от 30 апр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ля 2009 года № 141 «О реализации положений Федерального закона "О защите прав юридических лиц и индивидуальных предпринимателей при осуществлении государственного ко</w:t>
      </w:r>
      <w:r w:rsidRPr="00DB2C7F">
        <w:rPr>
          <w:sz w:val="26"/>
          <w:szCs w:val="28"/>
        </w:rPr>
        <w:t>н</w:t>
      </w:r>
      <w:r w:rsidRPr="00DB2C7F">
        <w:rPr>
          <w:sz w:val="26"/>
          <w:szCs w:val="28"/>
        </w:rPr>
        <w:t>троля (на</w:t>
      </w:r>
      <w:r w:rsidRPr="00DB2C7F">
        <w:rPr>
          <w:sz w:val="26"/>
          <w:szCs w:val="28"/>
        </w:rPr>
        <w:t>д</w:t>
      </w:r>
      <w:r w:rsidRPr="00DB2C7F">
        <w:rPr>
          <w:sz w:val="26"/>
          <w:szCs w:val="28"/>
        </w:rPr>
        <w:t>зора) и муниципального контроля» (приложение 2 настоящего Регламента). Проверка может проводиться только должностным л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цом или должностными лицами, которые указаны в распоряжении главы Администр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ции.</w:t>
      </w:r>
    </w:p>
    <w:p w:rsidR="004D7E33" w:rsidRPr="00DB2C7F" w:rsidRDefault="004D7E33" w:rsidP="009420CA">
      <w:pPr>
        <w:jc w:val="both"/>
        <w:rPr>
          <w:sz w:val="26"/>
          <w:szCs w:val="28"/>
        </w:rPr>
      </w:pPr>
      <w:bookmarkStart w:id="27" w:name="sub_10322"/>
      <w:bookmarkEnd w:id="26"/>
      <w:r w:rsidRPr="00DB2C7F">
        <w:rPr>
          <w:sz w:val="26"/>
          <w:szCs w:val="28"/>
        </w:rPr>
        <w:t>3.2.2. В распоряжении главы Администрации указываются:</w:t>
      </w:r>
    </w:p>
    <w:p w:rsidR="004D7E33" w:rsidRPr="00DB2C7F" w:rsidRDefault="004D7E33" w:rsidP="009420CA">
      <w:pPr>
        <w:ind w:firstLine="540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1) наименование органа муниципального контроля;</w:t>
      </w:r>
    </w:p>
    <w:p w:rsidR="004D7E33" w:rsidRPr="00DB2C7F" w:rsidRDefault="004D7E33" w:rsidP="009420CA">
      <w:pPr>
        <w:ind w:firstLine="540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2) фамилии, имена, отчества, должности должностного лица или должнос</w:t>
      </w:r>
      <w:r w:rsidRPr="00DB2C7F">
        <w:rPr>
          <w:sz w:val="26"/>
          <w:szCs w:val="28"/>
        </w:rPr>
        <w:t>т</w:t>
      </w:r>
      <w:r w:rsidRPr="00DB2C7F">
        <w:rPr>
          <w:sz w:val="26"/>
          <w:szCs w:val="28"/>
        </w:rPr>
        <w:t>ных лиц, уполномоченных на проведение проверки, а также привлекаемых к проведению прове</w:t>
      </w:r>
      <w:r w:rsidRPr="00DB2C7F">
        <w:rPr>
          <w:sz w:val="26"/>
          <w:szCs w:val="28"/>
        </w:rPr>
        <w:t>р</w:t>
      </w:r>
      <w:r w:rsidRPr="00DB2C7F">
        <w:rPr>
          <w:sz w:val="26"/>
          <w:szCs w:val="28"/>
        </w:rPr>
        <w:t>ки экспертов, представителей эк</w:t>
      </w:r>
      <w:r w:rsidRPr="00DB2C7F">
        <w:rPr>
          <w:sz w:val="26"/>
          <w:szCs w:val="28"/>
        </w:rPr>
        <w:t>с</w:t>
      </w:r>
      <w:r w:rsidRPr="00DB2C7F">
        <w:rPr>
          <w:sz w:val="26"/>
          <w:szCs w:val="28"/>
        </w:rPr>
        <w:t>пертных организаций;</w:t>
      </w:r>
    </w:p>
    <w:p w:rsidR="004D7E33" w:rsidRPr="00DB2C7F" w:rsidRDefault="004D7E33" w:rsidP="009420CA">
      <w:pPr>
        <w:ind w:firstLine="540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3) наименование юридического лица или фамилия, имя, отчество индивид</w:t>
      </w:r>
      <w:r w:rsidRPr="00DB2C7F">
        <w:rPr>
          <w:sz w:val="26"/>
          <w:szCs w:val="28"/>
        </w:rPr>
        <w:t>у</w:t>
      </w:r>
      <w:r w:rsidRPr="00DB2C7F">
        <w:rPr>
          <w:sz w:val="26"/>
          <w:szCs w:val="28"/>
        </w:rPr>
        <w:t>ального предпринимателя, проверка которых проводится, места нахождения юр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дических лиц (их филиалов, представительств, обособленных структурных по</w:t>
      </w:r>
      <w:r w:rsidRPr="00DB2C7F">
        <w:rPr>
          <w:sz w:val="26"/>
          <w:szCs w:val="28"/>
        </w:rPr>
        <w:t>д</w:t>
      </w:r>
      <w:r w:rsidRPr="00DB2C7F">
        <w:rPr>
          <w:sz w:val="26"/>
          <w:szCs w:val="28"/>
        </w:rPr>
        <w:t>разделений) или места жительства индивидуал</w:t>
      </w:r>
      <w:r w:rsidRPr="00DB2C7F">
        <w:rPr>
          <w:sz w:val="26"/>
          <w:szCs w:val="28"/>
        </w:rPr>
        <w:t>ь</w:t>
      </w:r>
      <w:r w:rsidRPr="00DB2C7F">
        <w:rPr>
          <w:sz w:val="26"/>
          <w:szCs w:val="28"/>
        </w:rPr>
        <w:t>ных предпринимателей и места фактического осуществления ими де</w:t>
      </w:r>
      <w:r w:rsidRPr="00DB2C7F">
        <w:rPr>
          <w:sz w:val="26"/>
          <w:szCs w:val="28"/>
        </w:rPr>
        <w:t>я</w:t>
      </w:r>
      <w:r w:rsidRPr="00DB2C7F">
        <w:rPr>
          <w:sz w:val="26"/>
          <w:szCs w:val="28"/>
        </w:rPr>
        <w:t>тельности;</w:t>
      </w:r>
    </w:p>
    <w:p w:rsidR="004D7E33" w:rsidRPr="00DB2C7F" w:rsidRDefault="004D7E33" w:rsidP="009420CA">
      <w:pPr>
        <w:ind w:firstLine="540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4) цели, задачи, предмет проверки и срок ее проведения;</w:t>
      </w:r>
    </w:p>
    <w:p w:rsidR="004D7E33" w:rsidRPr="00DB2C7F" w:rsidRDefault="004D7E33" w:rsidP="009420CA">
      <w:pPr>
        <w:ind w:firstLine="540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5) правовые основания проведения проверки, в том числе подлежащие проверке обязательные требования и требования, установленные м</w:t>
      </w:r>
      <w:r w:rsidRPr="00DB2C7F">
        <w:rPr>
          <w:sz w:val="26"/>
          <w:szCs w:val="28"/>
        </w:rPr>
        <w:t>у</w:t>
      </w:r>
      <w:r w:rsidRPr="00DB2C7F">
        <w:rPr>
          <w:sz w:val="26"/>
          <w:szCs w:val="28"/>
        </w:rPr>
        <w:t>ниципальными правовыми актами;</w:t>
      </w:r>
    </w:p>
    <w:p w:rsidR="004D7E33" w:rsidRPr="00DB2C7F" w:rsidRDefault="004D7E33" w:rsidP="009420CA">
      <w:pPr>
        <w:ind w:firstLine="540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6) сроки проведения и перечень мероприятий по контролю, необходимых для до</w:t>
      </w:r>
      <w:r w:rsidRPr="00DB2C7F">
        <w:rPr>
          <w:sz w:val="26"/>
          <w:szCs w:val="28"/>
        </w:rPr>
        <w:t>с</w:t>
      </w:r>
      <w:r w:rsidRPr="00DB2C7F">
        <w:rPr>
          <w:sz w:val="26"/>
          <w:szCs w:val="28"/>
        </w:rPr>
        <w:t>тижения целей и задач проведения проверки;</w:t>
      </w:r>
    </w:p>
    <w:p w:rsidR="004D7E33" w:rsidRPr="00DB2C7F" w:rsidRDefault="004D7E33" w:rsidP="009420CA">
      <w:pPr>
        <w:ind w:firstLine="540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7) перечень административных регламентов по осуществлению муниципального контроля;</w:t>
      </w:r>
    </w:p>
    <w:p w:rsidR="004D7E33" w:rsidRPr="00DB2C7F" w:rsidRDefault="004D7E33" w:rsidP="009420CA">
      <w:pPr>
        <w:ind w:firstLine="540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8) перечень документов, представление которых юридическим лицом, индивид</w:t>
      </w:r>
      <w:r w:rsidRPr="00DB2C7F">
        <w:rPr>
          <w:sz w:val="26"/>
          <w:szCs w:val="28"/>
        </w:rPr>
        <w:t>у</w:t>
      </w:r>
      <w:r w:rsidRPr="00DB2C7F">
        <w:rPr>
          <w:sz w:val="26"/>
          <w:szCs w:val="28"/>
        </w:rPr>
        <w:t>альным предпринимателем необходимо для достижения целей и задач проведения пр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верки;</w:t>
      </w:r>
    </w:p>
    <w:p w:rsidR="004D7E33" w:rsidRPr="00DB2C7F" w:rsidRDefault="004D7E33" w:rsidP="009420CA">
      <w:pPr>
        <w:ind w:firstLine="540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9) даты начала и окончания проведения проверки.</w:t>
      </w:r>
    </w:p>
    <w:p w:rsidR="004D7E33" w:rsidRPr="000349EA" w:rsidRDefault="004D7E33" w:rsidP="000349EA">
      <w:pPr>
        <w:jc w:val="both"/>
        <w:rPr>
          <w:sz w:val="26"/>
          <w:szCs w:val="28"/>
        </w:rPr>
      </w:pPr>
      <w:bookmarkStart w:id="28" w:name="sub_10323"/>
      <w:bookmarkEnd w:id="27"/>
      <w:r w:rsidRPr="00DB2C7F">
        <w:rPr>
          <w:sz w:val="26"/>
          <w:szCs w:val="28"/>
        </w:rPr>
        <w:t>3.2.3. Заверенные печатью копии распоряжения главы Администрации вручаю</w:t>
      </w:r>
      <w:r w:rsidRPr="00DB2C7F">
        <w:rPr>
          <w:sz w:val="26"/>
          <w:szCs w:val="28"/>
        </w:rPr>
        <w:t>т</w:t>
      </w:r>
      <w:r w:rsidRPr="00DB2C7F">
        <w:rPr>
          <w:sz w:val="26"/>
          <w:szCs w:val="28"/>
        </w:rPr>
        <w:t>ся под роспись должностными лицами органа муниципального контроля, проводящими пр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верку, руководителю, иному должностному лицу или уполномоче</w:t>
      </w:r>
      <w:r w:rsidRPr="00DB2C7F">
        <w:rPr>
          <w:sz w:val="26"/>
          <w:szCs w:val="28"/>
        </w:rPr>
        <w:t>н</w:t>
      </w:r>
      <w:r w:rsidRPr="00DB2C7F">
        <w:rPr>
          <w:sz w:val="26"/>
          <w:szCs w:val="28"/>
        </w:rPr>
        <w:t>ному представителю юридического лица, индивидуальному предпринимателю, его уполномоченному пре</w:t>
      </w:r>
      <w:r w:rsidRPr="00DB2C7F">
        <w:rPr>
          <w:sz w:val="26"/>
          <w:szCs w:val="28"/>
        </w:rPr>
        <w:t>д</w:t>
      </w:r>
      <w:r w:rsidRPr="00DB2C7F">
        <w:rPr>
          <w:sz w:val="26"/>
          <w:szCs w:val="28"/>
        </w:rPr>
        <w:t>ставителю о</w:t>
      </w:r>
      <w:r w:rsidRPr="00DB2C7F">
        <w:rPr>
          <w:sz w:val="26"/>
          <w:szCs w:val="28"/>
        </w:rPr>
        <w:t>д</w:t>
      </w:r>
      <w:r w:rsidRPr="00DB2C7F">
        <w:rPr>
          <w:sz w:val="26"/>
          <w:szCs w:val="28"/>
        </w:rPr>
        <w:t>новременно с предъявлением служебных удостоверений. По требованию подлежащих проверке лиц должностные лица о</w:t>
      </w:r>
      <w:r w:rsidRPr="00DB2C7F">
        <w:rPr>
          <w:sz w:val="26"/>
          <w:szCs w:val="28"/>
        </w:rPr>
        <w:t>р</w:t>
      </w:r>
      <w:r w:rsidRPr="00DB2C7F">
        <w:rPr>
          <w:sz w:val="26"/>
          <w:szCs w:val="28"/>
        </w:rPr>
        <w:t>гана муниципального контроля обязаны представить информацию об этих органах, а также об экспертах, экспертных организ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циях в целях подтверждения своих по</w:t>
      </w:r>
      <w:r w:rsidRPr="00DB2C7F">
        <w:rPr>
          <w:sz w:val="26"/>
          <w:szCs w:val="28"/>
        </w:rPr>
        <w:t>л</w:t>
      </w:r>
      <w:r w:rsidRPr="00DB2C7F">
        <w:rPr>
          <w:sz w:val="26"/>
          <w:szCs w:val="28"/>
        </w:rPr>
        <w:t>номочий.</w:t>
      </w:r>
      <w:bookmarkEnd w:id="28"/>
    </w:p>
    <w:p w:rsidR="004D7E33" w:rsidRPr="00DB2C7F" w:rsidRDefault="004D7E33" w:rsidP="009420CA">
      <w:pPr>
        <w:ind w:firstLine="567"/>
        <w:jc w:val="center"/>
        <w:rPr>
          <w:b/>
          <w:sz w:val="26"/>
          <w:szCs w:val="28"/>
        </w:rPr>
      </w:pPr>
      <w:r w:rsidRPr="00DB2C7F">
        <w:rPr>
          <w:b/>
          <w:sz w:val="26"/>
          <w:szCs w:val="28"/>
        </w:rPr>
        <w:t>3.3. Проведение проверки</w:t>
      </w:r>
    </w:p>
    <w:p w:rsidR="004D7E33" w:rsidRPr="00DB2C7F" w:rsidRDefault="004D7E33" w:rsidP="009420CA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3.3.1. Плановая проверка проводится в форме документарной проверки и (или) выез</w:t>
      </w:r>
      <w:r w:rsidRPr="00DB2C7F">
        <w:rPr>
          <w:sz w:val="26"/>
          <w:szCs w:val="28"/>
        </w:rPr>
        <w:t>д</w:t>
      </w:r>
      <w:r w:rsidRPr="00DB2C7F">
        <w:rPr>
          <w:sz w:val="26"/>
          <w:szCs w:val="28"/>
        </w:rPr>
        <w:t xml:space="preserve">ной проверки в порядке, установленном </w:t>
      </w:r>
      <w:hyperlink r:id="rId27" w:history="1">
        <w:r w:rsidRPr="00DB2C7F">
          <w:rPr>
            <w:sz w:val="26"/>
            <w:szCs w:val="28"/>
          </w:rPr>
          <w:t>статьями 11</w:t>
        </w:r>
      </w:hyperlink>
      <w:r w:rsidRPr="00DB2C7F">
        <w:rPr>
          <w:sz w:val="26"/>
          <w:szCs w:val="28"/>
        </w:rPr>
        <w:t xml:space="preserve"> и </w:t>
      </w:r>
      <w:hyperlink r:id="rId28" w:history="1">
        <w:r w:rsidRPr="00DB2C7F">
          <w:rPr>
            <w:sz w:val="26"/>
            <w:szCs w:val="28"/>
          </w:rPr>
          <w:t>12</w:t>
        </w:r>
      </w:hyperlink>
      <w:r w:rsidRPr="00DB2C7F">
        <w:rPr>
          <w:sz w:val="26"/>
          <w:szCs w:val="28"/>
        </w:rPr>
        <w:t xml:space="preserve"> Федерального з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кона.</w:t>
      </w:r>
    </w:p>
    <w:p w:rsidR="004D7E33" w:rsidRPr="00DB2C7F" w:rsidRDefault="004D7E33" w:rsidP="009420CA">
      <w:pPr>
        <w:jc w:val="both"/>
        <w:rPr>
          <w:sz w:val="26"/>
          <w:szCs w:val="28"/>
        </w:rPr>
      </w:pPr>
      <w:bookmarkStart w:id="29" w:name="sub_10331"/>
      <w:r w:rsidRPr="00DB2C7F">
        <w:rPr>
          <w:sz w:val="26"/>
          <w:szCs w:val="28"/>
        </w:rPr>
        <w:t>3.3.2. Предметом плановой проверки является соблюдение юридическим лицом, инд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видуальным предпринимателем в процессе осуществления деятельности об</w:t>
      </w:r>
      <w:r w:rsidRPr="00DB2C7F">
        <w:rPr>
          <w:sz w:val="26"/>
          <w:szCs w:val="28"/>
        </w:rPr>
        <w:t>я</w:t>
      </w:r>
      <w:r w:rsidRPr="00DB2C7F">
        <w:rPr>
          <w:sz w:val="26"/>
          <w:szCs w:val="28"/>
        </w:rPr>
        <w:t>зательных требований и требований, установленных муниципальными прав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 xml:space="preserve">выми актами, а также соответствие сведений, содержащихся в </w:t>
      </w:r>
      <w:hyperlink r:id="rId29" w:history="1">
        <w:r w:rsidRPr="00DB2C7F">
          <w:rPr>
            <w:sz w:val="26"/>
            <w:szCs w:val="28"/>
          </w:rPr>
          <w:t>уведомлении</w:t>
        </w:r>
      </w:hyperlink>
      <w:r w:rsidRPr="00DB2C7F">
        <w:rPr>
          <w:sz w:val="26"/>
          <w:szCs w:val="28"/>
        </w:rPr>
        <w:t xml:space="preserve"> о начале осуществления отдел</w:t>
      </w:r>
      <w:r w:rsidRPr="00DB2C7F">
        <w:rPr>
          <w:sz w:val="26"/>
          <w:szCs w:val="28"/>
        </w:rPr>
        <w:t>ь</w:t>
      </w:r>
      <w:r w:rsidRPr="00DB2C7F">
        <w:rPr>
          <w:sz w:val="26"/>
          <w:szCs w:val="28"/>
        </w:rPr>
        <w:t>ных видов предпринимательской деятельности, обязател</w:t>
      </w:r>
      <w:r w:rsidRPr="00DB2C7F">
        <w:rPr>
          <w:sz w:val="26"/>
          <w:szCs w:val="28"/>
        </w:rPr>
        <w:t>ь</w:t>
      </w:r>
      <w:r w:rsidRPr="00DB2C7F">
        <w:rPr>
          <w:sz w:val="26"/>
          <w:szCs w:val="28"/>
        </w:rPr>
        <w:t>ным требованиям.</w:t>
      </w:r>
    </w:p>
    <w:p w:rsidR="004D7E33" w:rsidRPr="00DB2C7F" w:rsidRDefault="004D7E33" w:rsidP="009420CA">
      <w:pPr>
        <w:jc w:val="both"/>
        <w:rPr>
          <w:sz w:val="26"/>
          <w:szCs w:val="28"/>
        </w:rPr>
      </w:pPr>
      <w:bookmarkStart w:id="30" w:name="sub_10332"/>
      <w:bookmarkEnd w:id="29"/>
      <w:r w:rsidRPr="00DB2C7F">
        <w:rPr>
          <w:sz w:val="26"/>
          <w:szCs w:val="28"/>
        </w:rPr>
        <w:t>3.3.3. Плановые проверки проводятся не чаще чем один раз в три года.</w:t>
      </w:r>
    </w:p>
    <w:p w:rsidR="004D7E33" w:rsidRPr="00DB2C7F" w:rsidRDefault="004D7E33" w:rsidP="009420CA">
      <w:pPr>
        <w:jc w:val="both"/>
        <w:rPr>
          <w:sz w:val="26"/>
          <w:szCs w:val="28"/>
        </w:rPr>
      </w:pPr>
      <w:bookmarkStart w:id="31" w:name="sub_10333"/>
      <w:bookmarkEnd w:id="30"/>
      <w:r w:rsidRPr="00DB2C7F">
        <w:rPr>
          <w:sz w:val="26"/>
          <w:szCs w:val="28"/>
        </w:rPr>
        <w:t>3.3.4. Плановая проверка юридических лиц, индивидуальных предпринимателей - чл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нов саморегулируемой организации проводится в отношении не более чем десяти пр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центов общего числа членов саморегулируемой организации и не м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нее чем двух членов саморегулируемой организации в соответствии с ежегодным планом проведения план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вых пров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рок, если иное не установлено федеральными законами.</w:t>
      </w:r>
    </w:p>
    <w:p w:rsidR="004D7E33" w:rsidRPr="00DB2C7F" w:rsidRDefault="004D7E33" w:rsidP="009420CA">
      <w:pPr>
        <w:jc w:val="both"/>
        <w:rPr>
          <w:sz w:val="26"/>
          <w:szCs w:val="28"/>
        </w:rPr>
      </w:pPr>
      <w:bookmarkStart w:id="32" w:name="sub_10335"/>
      <w:bookmarkEnd w:id="31"/>
      <w:r w:rsidRPr="00DB2C7F">
        <w:rPr>
          <w:sz w:val="26"/>
          <w:szCs w:val="28"/>
        </w:rPr>
        <w:t>3.3.5. О проведении плановой проверки юридическое лицо, индивидуальный предпр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ниматель уведомляются Администрацией не позднее, чем за три рабочих дня до начала ее проведения посредством направления копии распоряжения гл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вы Администрации о начале проведения плановой проверки заказным почтовым отправлением с уведомлен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ем о вручении и (или) посредством электронного док</w:t>
      </w:r>
      <w:r w:rsidRPr="00DB2C7F">
        <w:rPr>
          <w:sz w:val="26"/>
          <w:szCs w:val="28"/>
        </w:rPr>
        <w:t>у</w:t>
      </w:r>
      <w:r w:rsidRPr="00DB2C7F">
        <w:rPr>
          <w:sz w:val="26"/>
          <w:szCs w:val="28"/>
        </w:rPr>
        <w:t>мента, подписанного усиленной квалифицированной электронной подписью и н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правленного по адресу электронной почты юридического лица, индивидуального предпринимателя, если такой адрес соде</w:t>
      </w:r>
      <w:r w:rsidRPr="00DB2C7F">
        <w:rPr>
          <w:sz w:val="26"/>
          <w:szCs w:val="28"/>
        </w:rPr>
        <w:t>р</w:t>
      </w:r>
      <w:r w:rsidRPr="00DB2C7F">
        <w:rPr>
          <w:sz w:val="26"/>
          <w:szCs w:val="28"/>
        </w:rPr>
        <w:t>жится соответственно в едином государственном реестре юридических лиц, едином г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сударственном реестре индивид</w:t>
      </w:r>
      <w:r w:rsidRPr="00DB2C7F">
        <w:rPr>
          <w:sz w:val="26"/>
          <w:szCs w:val="28"/>
        </w:rPr>
        <w:t>у</w:t>
      </w:r>
      <w:r w:rsidRPr="00DB2C7F">
        <w:rPr>
          <w:sz w:val="26"/>
          <w:szCs w:val="28"/>
        </w:rPr>
        <w:t>альных предпринимателей либо ранее был представлен юридическим лицом, и</w:t>
      </w:r>
      <w:r w:rsidRPr="00DB2C7F">
        <w:rPr>
          <w:sz w:val="26"/>
          <w:szCs w:val="28"/>
        </w:rPr>
        <w:t>н</w:t>
      </w:r>
      <w:r w:rsidRPr="00DB2C7F">
        <w:rPr>
          <w:sz w:val="26"/>
          <w:szCs w:val="28"/>
        </w:rPr>
        <w:t>дивидуальным предпринимателем в Администрацию, или иным доступным сп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собом.</w:t>
      </w:r>
    </w:p>
    <w:p w:rsidR="004D7E33" w:rsidRPr="00DB2C7F" w:rsidRDefault="004D7E33" w:rsidP="000D0184">
      <w:pPr>
        <w:jc w:val="both"/>
        <w:rPr>
          <w:sz w:val="26"/>
          <w:szCs w:val="28"/>
        </w:rPr>
      </w:pPr>
      <w:bookmarkStart w:id="33" w:name="sub_10336"/>
      <w:bookmarkEnd w:id="32"/>
      <w:r w:rsidRPr="00DB2C7F">
        <w:rPr>
          <w:sz w:val="26"/>
          <w:szCs w:val="28"/>
        </w:rPr>
        <w:t xml:space="preserve">3.3.6. </w:t>
      </w:r>
      <w:bookmarkStart w:id="34" w:name="sub_10337"/>
      <w:bookmarkEnd w:id="33"/>
      <w:r w:rsidRPr="00DB2C7F">
        <w:rPr>
          <w:sz w:val="26"/>
          <w:szCs w:val="28"/>
        </w:rPr>
        <w:t>В случае проведения плановой проверки членов саморегулируемой орган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зации Администрация обязана уведомить саморегулируемую организацию в целях обеспеч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ния возможности участия или присутствия ее представителя при проведении плановой проверки.</w:t>
      </w:r>
    </w:p>
    <w:p w:rsidR="004D7E33" w:rsidRPr="00DB2C7F" w:rsidRDefault="004D7E33" w:rsidP="000D0184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 xml:space="preserve">3.3.7. </w:t>
      </w:r>
      <w:bookmarkEnd w:id="34"/>
      <w:r w:rsidRPr="00DB2C7F">
        <w:rPr>
          <w:sz w:val="26"/>
          <w:szCs w:val="28"/>
        </w:rPr>
        <w:t>В случае выявления нарушений членами саморегулируемой организации обяз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тельных требований и требований, установленных муниципальными прав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выми актами, должностные лица Администрации при проведении плановой пр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верки таких членов саморегулируемой организации обязаны сообщить в самор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гулируемую организацию о выявленных нарушениях в течение пяти рабочих дней со дня окончания провед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ния плановой проверки.</w:t>
      </w:r>
    </w:p>
    <w:p w:rsidR="004D7E33" w:rsidRPr="00DB2C7F" w:rsidRDefault="004D7E33" w:rsidP="000D0184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3.3.8. Внеплановая проверка проводится в форме документарной проверки и (или) в</w:t>
      </w:r>
      <w:r w:rsidRPr="00DB2C7F">
        <w:rPr>
          <w:sz w:val="26"/>
          <w:szCs w:val="28"/>
        </w:rPr>
        <w:t>ы</w:t>
      </w:r>
      <w:r w:rsidRPr="00DB2C7F">
        <w:rPr>
          <w:sz w:val="26"/>
          <w:szCs w:val="28"/>
        </w:rPr>
        <w:t xml:space="preserve">ездной проверки в порядке, установленном </w:t>
      </w:r>
      <w:hyperlink r:id="rId30" w:history="1">
        <w:r w:rsidRPr="00DB2C7F">
          <w:rPr>
            <w:sz w:val="26"/>
            <w:szCs w:val="28"/>
          </w:rPr>
          <w:t>статьями 11</w:t>
        </w:r>
      </w:hyperlink>
      <w:r w:rsidRPr="00DB2C7F">
        <w:rPr>
          <w:sz w:val="26"/>
          <w:szCs w:val="28"/>
        </w:rPr>
        <w:t xml:space="preserve"> и </w:t>
      </w:r>
      <w:hyperlink r:id="rId31" w:history="1">
        <w:r w:rsidRPr="00DB2C7F">
          <w:rPr>
            <w:sz w:val="26"/>
            <w:szCs w:val="28"/>
          </w:rPr>
          <w:t>12</w:t>
        </w:r>
      </w:hyperlink>
      <w:r w:rsidRPr="00DB2C7F">
        <w:rPr>
          <w:sz w:val="26"/>
          <w:szCs w:val="28"/>
        </w:rPr>
        <w:t xml:space="preserve"> Федерального з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кона.</w:t>
      </w:r>
    </w:p>
    <w:p w:rsidR="004D7E33" w:rsidRPr="00DB2C7F" w:rsidRDefault="004D7E33" w:rsidP="000D0184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3.3.9. Предметом внеплановой проверки является соблюдение юридическим лицом, и</w:t>
      </w:r>
      <w:r w:rsidRPr="00DB2C7F">
        <w:rPr>
          <w:sz w:val="26"/>
          <w:szCs w:val="28"/>
        </w:rPr>
        <w:t>н</w:t>
      </w:r>
      <w:r w:rsidRPr="00DB2C7F">
        <w:rPr>
          <w:sz w:val="26"/>
          <w:szCs w:val="28"/>
        </w:rPr>
        <w:t>дивидуальным предпринимателем в процессе осуществления деятельности обязател</w:t>
      </w:r>
      <w:r w:rsidRPr="00DB2C7F">
        <w:rPr>
          <w:sz w:val="26"/>
          <w:szCs w:val="28"/>
        </w:rPr>
        <w:t>ь</w:t>
      </w:r>
      <w:r w:rsidRPr="00DB2C7F">
        <w:rPr>
          <w:sz w:val="26"/>
          <w:szCs w:val="28"/>
        </w:rPr>
        <w:t>ных требований и требований, установленных муниципальными правовыми актами, в</w:t>
      </w:r>
      <w:r w:rsidRPr="00DB2C7F">
        <w:rPr>
          <w:sz w:val="26"/>
          <w:szCs w:val="28"/>
        </w:rPr>
        <w:t>ы</w:t>
      </w:r>
      <w:r w:rsidRPr="00DB2C7F">
        <w:rPr>
          <w:sz w:val="26"/>
          <w:szCs w:val="28"/>
        </w:rPr>
        <w:t>полнение предписаний о</w:t>
      </w:r>
      <w:r w:rsidRPr="00DB2C7F">
        <w:rPr>
          <w:sz w:val="26"/>
          <w:szCs w:val="28"/>
        </w:rPr>
        <w:t>р</w:t>
      </w:r>
      <w:r w:rsidRPr="00DB2C7F">
        <w:rPr>
          <w:sz w:val="26"/>
          <w:szCs w:val="28"/>
        </w:rPr>
        <w:t>ганов муниципального контроля, проведение мероприятий по предотвращению причинения вреда жизни, здоровью граждан, вреда животным, раст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ниям, окружающей среде, по обеспечению безопасности государства, по предупрежд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нию возникновения чрезвычайных ситу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ций природного и техногенного характера, по ликвидации последствий причин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ния такого вреда.</w:t>
      </w:r>
    </w:p>
    <w:p w:rsidR="004D7E33" w:rsidRPr="00DB2C7F" w:rsidRDefault="004D7E33" w:rsidP="004E745E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3.3.10.  Основанием для проведения внеплановой проверки является:</w:t>
      </w:r>
    </w:p>
    <w:p w:rsidR="004D7E33" w:rsidRPr="00DB2C7F" w:rsidRDefault="004D7E33" w:rsidP="000349EA">
      <w:pPr>
        <w:ind w:firstLine="142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1) истечение срока исполнения юридическим лицом, индивидуальным предпринимат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лем ранее выданного предписания об устранении выявленного нарушения обяз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тельных требований и (или) требований, установленных муниц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пальными правовыми актами;</w:t>
      </w:r>
    </w:p>
    <w:p w:rsidR="004D7E33" w:rsidRPr="00DB2C7F" w:rsidRDefault="004D7E33" w:rsidP="000349EA">
      <w:pPr>
        <w:widowControl/>
        <w:ind w:firstLine="142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2) мотивированное представление должностного лица органа государственного ко</w:t>
      </w:r>
      <w:r w:rsidRPr="00DB2C7F">
        <w:rPr>
          <w:sz w:val="26"/>
          <w:szCs w:val="28"/>
        </w:rPr>
        <w:t>н</w:t>
      </w:r>
      <w:r w:rsidRPr="00DB2C7F">
        <w:rPr>
          <w:sz w:val="26"/>
          <w:szCs w:val="28"/>
        </w:rPr>
        <w:t>троля (надзора), Администрации по результатам анализа результатов м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роприятий по контролю без взаимодействия с юридическими лицами, индивидуальными предприн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мателями, рассмотрения или предварительной проверки поступивших в органы госуда</w:t>
      </w:r>
      <w:r w:rsidRPr="00DB2C7F">
        <w:rPr>
          <w:sz w:val="26"/>
          <w:szCs w:val="28"/>
        </w:rPr>
        <w:t>р</w:t>
      </w:r>
      <w:r w:rsidRPr="00DB2C7F">
        <w:rPr>
          <w:sz w:val="26"/>
          <w:szCs w:val="28"/>
        </w:rPr>
        <w:t>ственного контроля (надзора), Администрацию о</w:t>
      </w:r>
      <w:r w:rsidRPr="00DB2C7F">
        <w:rPr>
          <w:sz w:val="26"/>
          <w:szCs w:val="28"/>
        </w:rPr>
        <w:t>б</w:t>
      </w:r>
      <w:r w:rsidRPr="00DB2C7F">
        <w:rPr>
          <w:sz w:val="26"/>
          <w:szCs w:val="28"/>
        </w:rPr>
        <w:t>ращений и заявлений граждан, в том числе индивидуальных предпринимателей, юридических лиц, информации от орг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нов государственной власти, органов местного самоуправления, из средств массовой и</w:t>
      </w:r>
      <w:r w:rsidRPr="00DB2C7F">
        <w:rPr>
          <w:sz w:val="26"/>
          <w:szCs w:val="28"/>
        </w:rPr>
        <w:t>н</w:t>
      </w:r>
      <w:r w:rsidRPr="00DB2C7F">
        <w:rPr>
          <w:sz w:val="26"/>
          <w:szCs w:val="28"/>
        </w:rPr>
        <w:t>формации о следующих фа</w:t>
      </w:r>
      <w:r w:rsidRPr="00DB2C7F">
        <w:rPr>
          <w:sz w:val="26"/>
          <w:szCs w:val="28"/>
        </w:rPr>
        <w:t>к</w:t>
      </w:r>
      <w:r w:rsidRPr="00DB2C7F">
        <w:rPr>
          <w:sz w:val="26"/>
          <w:szCs w:val="28"/>
        </w:rPr>
        <w:t>тах:</w:t>
      </w:r>
    </w:p>
    <w:p w:rsidR="004D7E33" w:rsidRPr="00DB2C7F" w:rsidRDefault="004D7E33" w:rsidP="000349EA">
      <w:pPr>
        <w:ind w:firstLine="142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а) возникновение угрозы причинения вреда жизни, здоровью граждан, вреда живо</w:t>
      </w:r>
      <w:r w:rsidRPr="00DB2C7F">
        <w:rPr>
          <w:sz w:val="26"/>
          <w:szCs w:val="28"/>
        </w:rPr>
        <w:t>т</w:t>
      </w:r>
      <w:r w:rsidRPr="00DB2C7F">
        <w:rPr>
          <w:sz w:val="26"/>
          <w:szCs w:val="28"/>
        </w:rPr>
        <w:t>ным, растениям, окружающей среде, объектам культурного наследия (памятникам ист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рии и культуры) народов Российской Федерации, безопасности государства, а также у</w:t>
      </w:r>
      <w:r w:rsidRPr="00DB2C7F">
        <w:rPr>
          <w:sz w:val="26"/>
          <w:szCs w:val="28"/>
        </w:rPr>
        <w:t>г</w:t>
      </w:r>
      <w:r w:rsidRPr="00DB2C7F">
        <w:rPr>
          <w:sz w:val="26"/>
          <w:szCs w:val="28"/>
        </w:rPr>
        <w:t>розы чрезвычайных ситуаций природного и техногенного характера;</w:t>
      </w:r>
    </w:p>
    <w:p w:rsidR="004D7E33" w:rsidRPr="00DB2C7F" w:rsidRDefault="004D7E33" w:rsidP="000349EA">
      <w:pPr>
        <w:ind w:firstLine="142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б) причинение вреда жизни, здоровью граждан, вреда животным, растениям, окр</w:t>
      </w:r>
      <w:r w:rsidRPr="00DB2C7F">
        <w:rPr>
          <w:sz w:val="26"/>
          <w:szCs w:val="28"/>
        </w:rPr>
        <w:t>у</w:t>
      </w:r>
      <w:r w:rsidRPr="00DB2C7F">
        <w:rPr>
          <w:sz w:val="26"/>
          <w:szCs w:val="28"/>
        </w:rPr>
        <w:t>жающей среде, объектам культурного наследия (памятникам истории и культуры) нар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дов Российской Федерации, безопасности государства, а также возникновение чрезв</w:t>
      </w:r>
      <w:r w:rsidRPr="00DB2C7F">
        <w:rPr>
          <w:sz w:val="26"/>
          <w:szCs w:val="28"/>
        </w:rPr>
        <w:t>ы</w:t>
      </w:r>
      <w:r w:rsidRPr="00DB2C7F">
        <w:rPr>
          <w:sz w:val="26"/>
          <w:szCs w:val="28"/>
        </w:rPr>
        <w:t>чайных ситуаций приро</w:t>
      </w:r>
      <w:r w:rsidRPr="00DB2C7F">
        <w:rPr>
          <w:sz w:val="26"/>
          <w:szCs w:val="28"/>
        </w:rPr>
        <w:t>д</w:t>
      </w:r>
      <w:r w:rsidRPr="00DB2C7F">
        <w:rPr>
          <w:sz w:val="26"/>
          <w:szCs w:val="28"/>
        </w:rPr>
        <w:t>ного и техногенного характера;</w:t>
      </w:r>
    </w:p>
    <w:p w:rsidR="004D7E33" w:rsidRPr="00DB2C7F" w:rsidRDefault="004D7E33" w:rsidP="000349EA">
      <w:pPr>
        <w:ind w:firstLine="142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в) нарушение прав потребителей (в случае обращения граждан, права которых нар</w:t>
      </w:r>
      <w:r w:rsidRPr="00DB2C7F">
        <w:rPr>
          <w:sz w:val="26"/>
          <w:szCs w:val="28"/>
        </w:rPr>
        <w:t>у</w:t>
      </w:r>
      <w:r w:rsidRPr="00DB2C7F">
        <w:rPr>
          <w:sz w:val="26"/>
          <w:szCs w:val="28"/>
        </w:rPr>
        <w:t>шены);</w:t>
      </w:r>
    </w:p>
    <w:p w:rsidR="004D7E33" w:rsidRPr="00DB2C7F" w:rsidRDefault="004D7E33" w:rsidP="000349EA">
      <w:pPr>
        <w:ind w:firstLine="142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г) приказ (распоряжение) руководителя органа государственного контроля (надзора), изданный в соответствии с поручениями Президента Российской Федерации, Прав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тельства Российской Федерации и на основании требования прок</w:t>
      </w:r>
      <w:r w:rsidRPr="00DB2C7F">
        <w:rPr>
          <w:sz w:val="26"/>
          <w:szCs w:val="28"/>
        </w:rPr>
        <w:t>у</w:t>
      </w:r>
      <w:r w:rsidRPr="00DB2C7F">
        <w:rPr>
          <w:sz w:val="26"/>
          <w:szCs w:val="28"/>
        </w:rPr>
        <w:t>рора о проведении внеплановой проверки в рамках надзора за исполнением законов по поступившим в о</w:t>
      </w:r>
      <w:r w:rsidRPr="00DB2C7F">
        <w:rPr>
          <w:sz w:val="26"/>
          <w:szCs w:val="28"/>
        </w:rPr>
        <w:t>р</w:t>
      </w:r>
      <w:r w:rsidRPr="00DB2C7F">
        <w:rPr>
          <w:sz w:val="26"/>
          <w:szCs w:val="28"/>
        </w:rPr>
        <w:t>ганы прокур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туры материалам и обращениям.</w:t>
      </w:r>
    </w:p>
    <w:p w:rsidR="004D7E33" w:rsidRPr="00DB2C7F" w:rsidRDefault="004D7E33" w:rsidP="004E745E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3.3.11.  Обращения и заявления, не позволяющие установить лицо, обратившееся в А</w:t>
      </w:r>
      <w:r w:rsidRPr="00DB2C7F">
        <w:rPr>
          <w:sz w:val="26"/>
          <w:szCs w:val="28"/>
        </w:rPr>
        <w:t>д</w:t>
      </w:r>
      <w:r w:rsidRPr="00DB2C7F">
        <w:rPr>
          <w:sz w:val="26"/>
          <w:szCs w:val="28"/>
        </w:rPr>
        <w:t>министрацию, а также обращения и заявления, не содержащие сведений о фактах, ук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 xml:space="preserve">занных в </w:t>
      </w:r>
      <w:hyperlink w:anchor="sub_103422" w:history="1">
        <w:r w:rsidRPr="00DB2C7F">
          <w:rPr>
            <w:rStyle w:val="a"/>
            <w:b w:val="0"/>
            <w:color w:val="auto"/>
            <w:sz w:val="26"/>
            <w:szCs w:val="28"/>
          </w:rPr>
          <w:t>п.п. 2 пункта 3.3.10.</w:t>
        </w:r>
      </w:hyperlink>
      <w:r w:rsidRPr="00DB2C7F">
        <w:rPr>
          <w:sz w:val="26"/>
          <w:szCs w:val="28"/>
        </w:rPr>
        <w:t xml:space="preserve"> настоящего административного регламента, не могут сл</w:t>
      </w:r>
      <w:r w:rsidRPr="00DB2C7F">
        <w:rPr>
          <w:sz w:val="26"/>
          <w:szCs w:val="28"/>
        </w:rPr>
        <w:t>у</w:t>
      </w:r>
      <w:r w:rsidRPr="00DB2C7F">
        <w:rPr>
          <w:sz w:val="26"/>
          <w:szCs w:val="28"/>
        </w:rPr>
        <w:t>жить основанием для проведения внеплановой проверки. В случае, если изложенная в обращении или заявлении информация может в соответствии с пунктом 3.3.10 п.п. 2 н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стоящего административного регламента являться основанием для проведения внепл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новой проверки, должностное лицо органа государстве</w:t>
      </w:r>
      <w:r w:rsidRPr="00DB2C7F">
        <w:rPr>
          <w:sz w:val="26"/>
          <w:szCs w:val="28"/>
        </w:rPr>
        <w:t>н</w:t>
      </w:r>
      <w:r w:rsidRPr="00DB2C7F">
        <w:rPr>
          <w:sz w:val="26"/>
          <w:szCs w:val="28"/>
        </w:rPr>
        <w:t>ного контроля (надзора), органа муниципального контроля при наличии у него обоснованных сомнений в авторстве о</w:t>
      </w:r>
      <w:r w:rsidRPr="00DB2C7F">
        <w:rPr>
          <w:sz w:val="26"/>
          <w:szCs w:val="28"/>
        </w:rPr>
        <w:t>б</w:t>
      </w:r>
      <w:r w:rsidRPr="00DB2C7F">
        <w:rPr>
          <w:sz w:val="26"/>
          <w:szCs w:val="28"/>
        </w:rPr>
        <w:t>ращения или заявления обязано принять разумные меры к установлению обратившегося лица. Обращения и заявления, направленные заявителем в форме электронных докуме</w:t>
      </w:r>
      <w:r w:rsidRPr="00DB2C7F">
        <w:rPr>
          <w:sz w:val="26"/>
          <w:szCs w:val="28"/>
        </w:rPr>
        <w:t>н</w:t>
      </w:r>
      <w:r w:rsidRPr="00DB2C7F">
        <w:rPr>
          <w:sz w:val="26"/>
          <w:szCs w:val="28"/>
        </w:rPr>
        <w:t>тов, могут служить основанием для проведения внеплановой проверки только при усл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вии, что они были направлены заявителем с использованием средств инфо</w:t>
      </w:r>
      <w:r w:rsidRPr="00DB2C7F">
        <w:rPr>
          <w:sz w:val="26"/>
          <w:szCs w:val="28"/>
        </w:rPr>
        <w:t>р</w:t>
      </w:r>
      <w:r w:rsidRPr="00DB2C7F">
        <w:rPr>
          <w:sz w:val="26"/>
          <w:szCs w:val="28"/>
        </w:rPr>
        <w:t>мационно-коммуникационных технологий, предусматривающих обязательную авторизацию заяв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теля в единой си</w:t>
      </w:r>
      <w:r w:rsidRPr="00DB2C7F">
        <w:rPr>
          <w:sz w:val="26"/>
          <w:szCs w:val="28"/>
        </w:rPr>
        <w:t>с</w:t>
      </w:r>
      <w:r w:rsidRPr="00DB2C7F">
        <w:rPr>
          <w:sz w:val="26"/>
          <w:szCs w:val="28"/>
        </w:rPr>
        <w:t>теме идентификации и аутентификации</w:t>
      </w:r>
    </w:p>
    <w:p w:rsidR="004D7E33" w:rsidRPr="00DB2C7F" w:rsidRDefault="004D7E33" w:rsidP="001B4486">
      <w:pPr>
        <w:widowControl/>
        <w:jc w:val="both"/>
        <w:rPr>
          <w:sz w:val="26"/>
          <w:szCs w:val="28"/>
        </w:rPr>
      </w:pPr>
      <w:r w:rsidRPr="00DB2C7F">
        <w:rPr>
          <w:sz w:val="26"/>
          <w:szCs w:val="28"/>
        </w:rPr>
        <w:t>3.3.12. При рассмотрении обращений и заявлений, информации о фактах, указа</w:t>
      </w:r>
      <w:r w:rsidRPr="00DB2C7F">
        <w:rPr>
          <w:sz w:val="26"/>
          <w:szCs w:val="28"/>
        </w:rPr>
        <w:t>н</w:t>
      </w:r>
      <w:r w:rsidRPr="00DB2C7F">
        <w:rPr>
          <w:sz w:val="26"/>
          <w:szCs w:val="28"/>
        </w:rPr>
        <w:t xml:space="preserve">ных в </w:t>
      </w:r>
      <w:hyperlink r:id="rId32" w:history="1">
        <w:r w:rsidRPr="00DB2C7F">
          <w:rPr>
            <w:sz w:val="26"/>
            <w:szCs w:val="28"/>
          </w:rPr>
          <w:t>пункте</w:t>
        </w:r>
      </w:hyperlink>
      <w:r w:rsidRPr="00DB2C7F">
        <w:rPr>
          <w:sz w:val="26"/>
          <w:szCs w:val="28"/>
        </w:rPr>
        <w:t xml:space="preserve"> 3.3.10 настоящего административного регламента, должны учитываться резул</w:t>
      </w:r>
      <w:r w:rsidRPr="00DB2C7F">
        <w:rPr>
          <w:sz w:val="26"/>
          <w:szCs w:val="28"/>
        </w:rPr>
        <w:t>ь</w:t>
      </w:r>
      <w:r w:rsidRPr="00DB2C7F">
        <w:rPr>
          <w:sz w:val="26"/>
          <w:szCs w:val="28"/>
        </w:rPr>
        <w:t>таты рассмотрения ранее поступивших подобных обращений и зая</w:t>
      </w:r>
      <w:r w:rsidRPr="00DB2C7F">
        <w:rPr>
          <w:sz w:val="26"/>
          <w:szCs w:val="28"/>
        </w:rPr>
        <w:t>в</w:t>
      </w:r>
      <w:r w:rsidRPr="00DB2C7F">
        <w:rPr>
          <w:sz w:val="26"/>
          <w:szCs w:val="28"/>
        </w:rPr>
        <w:t>лений, информации, а также результаты ранее проведенных мероприятий по контролю в отношении соотве</w:t>
      </w:r>
      <w:r w:rsidRPr="00DB2C7F">
        <w:rPr>
          <w:sz w:val="26"/>
          <w:szCs w:val="28"/>
        </w:rPr>
        <w:t>т</w:t>
      </w:r>
      <w:r w:rsidRPr="00DB2C7F">
        <w:rPr>
          <w:sz w:val="26"/>
          <w:szCs w:val="28"/>
        </w:rPr>
        <w:t>ствующих юридических лиц, индивидуальных пре</w:t>
      </w:r>
      <w:r w:rsidRPr="00DB2C7F">
        <w:rPr>
          <w:sz w:val="26"/>
          <w:szCs w:val="28"/>
        </w:rPr>
        <w:t>д</w:t>
      </w:r>
      <w:r w:rsidRPr="00DB2C7F">
        <w:rPr>
          <w:sz w:val="26"/>
          <w:szCs w:val="28"/>
        </w:rPr>
        <w:t>принимателей.</w:t>
      </w:r>
    </w:p>
    <w:p w:rsidR="004D7E33" w:rsidRPr="00DB2C7F" w:rsidRDefault="004D7E33" w:rsidP="001B4486">
      <w:pPr>
        <w:widowControl/>
        <w:jc w:val="both"/>
        <w:rPr>
          <w:sz w:val="26"/>
          <w:szCs w:val="28"/>
        </w:rPr>
      </w:pPr>
      <w:r w:rsidRPr="00DB2C7F">
        <w:rPr>
          <w:sz w:val="26"/>
          <w:szCs w:val="28"/>
        </w:rPr>
        <w:t>3.3.13. При отсутствии достоверной информации о лице, допустившем нарушение об</w:t>
      </w:r>
      <w:r w:rsidRPr="00DB2C7F">
        <w:rPr>
          <w:sz w:val="26"/>
          <w:szCs w:val="28"/>
        </w:rPr>
        <w:t>я</w:t>
      </w:r>
      <w:r w:rsidRPr="00DB2C7F">
        <w:rPr>
          <w:sz w:val="26"/>
          <w:szCs w:val="28"/>
        </w:rPr>
        <w:t>зательных требований, достаточных данных о нарушении обязательных требований л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бо о фактах, указанных в пункте 3.3.10 настоящего администр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тивного регламента, уполномоченными должностными лицами органа госуда</w:t>
      </w:r>
      <w:r w:rsidRPr="00DB2C7F">
        <w:rPr>
          <w:sz w:val="26"/>
          <w:szCs w:val="28"/>
        </w:rPr>
        <w:t>р</w:t>
      </w:r>
      <w:r w:rsidRPr="00DB2C7F">
        <w:rPr>
          <w:sz w:val="26"/>
          <w:szCs w:val="28"/>
        </w:rPr>
        <w:t>ственного контроля (надзора), Администрации может быть проведена предварительная проверка поступившей инфо</w:t>
      </w:r>
      <w:r w:rsidRPr="00DB2C7F">
        <w:rPr>
          <w:sz w:val="26"/>
          <w:szCs w:val="28"/>
        </w:rPr>
        <w:t>р</w:t>
      </w:r>
      <w:r w:rsidRPr="00DB2C7F">
        <w:rPr>
          <w:sz w:val="26"/>
          <w:szCs w:val="28"/>
        </w:rPr>
        <w:t>мации. В ходе проведения предварительной проверки принимаются меры по запросу дополнительных сведений и материалов (в том числе в устном порядке) у лиц, напр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вивших заявления и обращения, предст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вивших информацию, проводится рассмотрение документов юридического лица, индивидуального предпринимателя, имеющихся в ра</w:t>
      </w:r>
      <w:r w:rsidRPr="00DB2C7F">
        <w:rPr>
          <w:sz w:val="26"/>
          <w:szCs w:val="28"/>
        </w:rPr>
        <w:t>с</w:t>
      </w:r>
      <w:r w:rsidRPr="00DB2C7F">
        <w:rPr>
          <w:sz w:val="26"/>
          <w:szCs w:val="28"/>
        </w:rPr>
        <w:t>поряжении органа государственного контроля (надзора), Администрации, при необх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дим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сти проводятся мероприятия по контролю, осуществляемые без взаимодействия с юридическими лицами, индивидуальными предпринимателями и без возлож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ния на указанных лиц обязанности по представлению информации и исполнению требований органов государственного контроля (надзора), Администрации. В рамках предварител</w:t>
      </w:r>
      <w:r w:rsidRPr="00DB2C7F">
        <w:rPr>
          <w:sz w:val="26"/>
          <w:szCs w:val="28"/>
        </w:rPr>
        <w:t>ь</w:t>
      </w:r>
      <w:r w:rsidRPr="00DB2C7F">
        <w:rPr>
          <w:sz w:val="26"/>
          <w:szCs w:val="28"/>
        </w:rPr>
        <w:t>ной проверки у юридического лица, индивидуального предпринимателя могут быть з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прошены пояснения в отношении полученной информации, но представление таких п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яснений и иных документов не является обязательным.</w:t>
      </w:r>
    </w:p>
    <w:p w:rsidR="004D7E33" w:rsidRPr="00DB2C7F" w:rsidRDefault="004D7E33" w:rsidP="001B4486">
      <w:pPr>
        <w:widowControl/>
        <w:jc w:val="both"/>
        <w:rPr>
          <w:sz w:val="26"/>
          <w:szCs w:val="28"/>
        </w:rPr>
      </w:pPr>
      <w:r w:rsidRPr="00DB2C7F">
        <w:rPr>
          <w:sz w:val="26"/>
          <w:szCs w:val="28"/>
        </w:rPr>
        <w:t>3.3.14. При выявлении по результатам предварительной проверки лиц, допустивших н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рушение обязательных требований, получении достаточных данных о нарушении обяз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тельных требований либо о фактах, указанных в пункте 3.3.10 настоящего администр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тивного регламента, уполномоченное должностное лицо органа государственного ко</w:t>
      </w:r>
      <w:r w:rsidRPr="00DB2C7F">
        <w:rPr>
          <w:sz w:val="26"/>
          <w:szCs w:val="28"/>
        </w:rPr>
        <w:t>н</w:t>
      </w:r>
      <w:r w:rsidRPr="00DB2C7F">
        <w:rPr>
          <w:sz w:val="26"/>
          <w:szCs w:val="28"/>
        </w:rPr>
        <w:t>троля (надзора) подготавливает мотивированное представление о назначении внеплан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 xml:space="preserve">вой проверки </w:t>
      </w:r>
      <w:r>
        <w:rPr>
          <w:sz w:val="26"/>
          <w:szCs w:val="28"/>
        </w:rPr>
        <w:t>по основаниям, указанным в п.п.</w:t>
      </w:r>
      <w:r w:rsidRPr="00DB2C7F">
        <w:rPr>
          <w:sz w:val="26"/>
          <w:szCs w:val="28"/>
        </w:rPr>
        <w:t>2 п</w:t>
      </w:r>
      <w:r>
        <w:rPr>
          <w:sz w:val="26"/>
          <w:szCs w:val="28"/>
        </w:rPr>
        <w:t>.</w:t>
      </w:r>
      <w:r w:rsidRPr="00DB2C7F">
        <w:rPr>
          <w:sz w:val="26"/>
          <w:szCs w:val="28"/>
        </w:rPr>
        <w:t xml:space="preserve"> 3.3.10 настоящего администр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тивного регламента. По результатам предварительной проверки меры по привлечению юридич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ского лица, индивидуального предпринимателя к ответственности не приним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ются.</w:t>
      </w:r>
    </w:p>
    <w:p w:rsidR="004D7E33" w:rsidRPr="00DB2C7F" w:rsidRDefault="004D7E33" w:rsidP="001B4486">
      <w:pPr>
        <w:widowControl/>
        <w:jc w:val="both"/>
        <w:rPr>
          <w:sz w:val="26"/>
          <w:szCs w:val="28"/>
        </w:rPr>
      </w:pPr>
      <w:r w:rsidRPr="00DB2C7F">
        <w:rPr>
          <w:sz w:val="26"/>
          <w:szCs w:val="28"/>
        </w:rPr>
        <w:t>3.3.15. По решению руководителя, заместителя руководителя органа государс</w:t>
      </w:r>
      <w:r w:rsidRPr="00DB2C7F">
        <w:rPr>
          <w:sz w:val="26"/>
          <w:szCs w:val="28"/>
        </w:rPr>
        <w:t>т</w:t>
      </w:r>
      <w:r w:rsidRPr="00DB2C7F">
        <w:rPr>
          <w:sz w:val="26"/>
          <w:szCs w:val="28"/>
        </w:rPr>
        <w:t>венного контроля (надзора), Администрации предварительная проверка, внепл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новая проверка прекращаются, если после начала соответствующей проверки в</w:t>
      </w:r>
      <w:r w:rsidRPr="00DB2C7F">
        <w:rPr>
          <w:sz w:val="26"/>
          <w:szCs w:val="28"/>
        </w:rPr>
        <w:t>ы</w:t>
      </w:r>
      <w:r w:rsidRPr="00DB2C7F">
        <w:rPr>
          <w:sz w:val="26"/>
          <w:szCs w:val="28"/>
        </w:rPr>
        <w:t>явлена анонимность обращения или заявления, явившихся поводом для ее орган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зации, либо установлены заведомо недостоверные сведения, содержащиеся в о</w:t>
      </w:r>
      <w:r w:rsidRPr="00DB2C7F">
        <w:rPr>
          <w:sz w:val="26"/>
          <w:szCs w:val="28"/>
        </w:rPr>
        <w:t>б</w:t>
      </w:r>
      <w:r w:rsidRPr="00DB2C7F">
        <w:rPr>
          <w:sz w:val="26"/>
          <w:szCs w:val="28"/>
        </w:rPr>
        <w:t>ращении или заявлении.</w:t>
      </w:r>
    </w:p>
    <w:p w:rsidR="004D7E33" w:rsidRPr="00DB2C7F" w:rsidRDefault="004D7E33" w:rsidP="000349EA">
      <w:pPr>
        <w:widowControl/>
        <w:ind w:right="-144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3.3.16. Орган государственного контроля (надзора), Администрация вправе обр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титься в суд с иском о взыскании с гражданина, в том числе с юридического лица, индивидуал</w:t>
      </w:r>
      <w:r w:rsidRPr="00DB2C7F">
        <w:rPr>
          <w:sz w:val="26"/>
          <w:szCs w:val="28"/>
        </w:rPr>
        <w:t>ь</w:t>
      </w:r>
      <w:r w:rsidRPr="00DB2C7F">
        <w:rPr>
          <w:sz w:val="26"/>
          <w:szCs w:val="28"/>
        </w:rPr>
        <w:t>ного предпринимателя, расходов, понесенных органом государственного контроля (на</w:t>
      </w:r>
      <w:r w:rsidRPr="00DB2C7F">
        <w:rPr>
          <w:sz w:val="26"/>
          <w:szCs w:val="28"/>
        </w:rPr>
        <w:t>д</w:t>
      </w:r>
      <w:r w:rsidRPr="00DB2C7F">
        <w:rPr>
          <w:sz w:val="26"/>
          <w:szCs w:val="28"/>
        </w:rPr>
        <w:t>зора), Администрацией в связи с рассмотрением поступивших заявлений, обращений ук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занных лиц, если в заявлениях, обращениях были указаны заведомо ложные свед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ния.</w:t>
      </w:r>
    </w:p>
    <w:p w:rsidR="004D7E33" w:rsidRPr="00DB2C7F" w:rsidRDefault="004D7E33" w:rsidP="001B4486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3.3.17.Внеплановая выездная проверка юридических лиц, индивидуальных предприн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 xml:space="preserve">мателей может быть проведена по основаниям, указанным в </w:t>
      </w:r>
      <w:hyperlink r:id="rId33" w:history="1">
        <w:r w:rsidRPr="00DB2C7F">
          <w:rPr>
            <w:sz w:val="26"/>
            <w:szCs w:val="28"/>
          </w:rPr>
          <w:t>пунктах "а"</w:t>
        </w:r>
      </w:hyperlink>
      <w:r w:rsidRPr="00DB2C7F">
        <w:rPr>
          <w:sz w:val="26"/>
          <w:szCs w:val="28"/>
        </w:rPr>
        <w:t xml:space="preserve"> и </w:t>
      </w:r>
      <w:hyperlink r:id="rId34" w:history="1">
        <w:r w:rsidRPr="00DB2C7F">
          <w:rPr>
            <w:sz w:val="26"/>
            <w:szCs w:val="28"/>
          </w:rPr>
          <w:t xml:space="preserve">"б" </w:t>
        </w:r>
        <w:hyperlink w:anchor="sub_103422" w:history="1">
          <w:r w:rsidRPr="00DB2C7F">
            <w:rPr>
              <w:rStyle w:val="a"/>
              <w:b w:val="0"/>
              <w:color w:val="auto"/>
              <w:sz w:val="26"/>
              <w:szCs w:val="28"/>
            </w:rPr>
            <w:t>п.п. 2 пункта 3.3.10.</w:t>
          </w:r>
        </w:hyperlink>
      </w:hyperlink>
      <w:r w:rsidRPr="00DB2C7F">
        <w:rPr>
          <w:sz w:val="26"/>
          <w:szCs w:val="28"/>
        </w:rPr>
        <w:t xml:space="preserve"> настоящего административного регламента, Администрация после согл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сования с органом прокуратуры по месту осуществления деятельности таких юридич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ских лиц, индив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дуальных предпринимателей.</w:t>
      </w:r>
    </w:p>
    <w:p w:rsidR="004D7E33" w:rsidRPr="00DB2C7F" w:rsidRDefault="004D7E33" w:rsidP="001B4486">
      <w:pPr>
        <w:pStyle w:val="a0"/>
        <w:jc w:val="both"/>
        <w:rPr>
          <w:rFonts w:ascii="Times New Roman" w:hAnsi="Times New Roman" w:cs="Times New Roman"/>
          <w:sz w:val="26"/>
          <w:szCs w:val="28"/>
        </w:rPr>
      </w:pPr>
      <w:r w:rsidRPr="00DB2C7F">
        <w:rPr>
          <w:rFonts w:ascii="Times New Roman" w:hAnsi="Times New Roman" w:cs="Times New Roman"/>
          <w:sz w:val="26"/>
          <w:szCs w:val="28"/>
        </w:rPr>
        <w:t xml:space="preserve">3.3.18. </w:t>
      </w:r>
      <w:hyperlink r:id="rId35" w:history="1">
        <w:r w:rsidRPr="00DB2C7F">
          <w:rPr>
            <w:rFonts w:ascii="Times New Roman" w:hAnsi="Times New Roman" w:cs="Times New Roman"/>
            <w:sz w:val="26"/>
            <w:szCs w:val="28"/>
          </w:rPr>
          <w:t>Типовая форма</w:t>
        </w:r>
      </w:hyperlink>
      <w:r w:rsidRPr="00DB2C7F">
        <w:rPr>
          <w:rFonts w:ascii="Times New Roman" w:hAnsi="Times New Roman" w:cs="Times New Roman"/>
          <w:sz w:val="26"/>
          <w:szCs w:val="28"/>
        </w:rPr>
        <w:t xml:space="preserve"> заявления о согласовании Администрации с органом прокурат</w:t>
      </w:r>
      <w:r w:rsidRPr="00DB2C7F">
        <w:rPr>
          <w:rFonts w:ascii="Times New Roman" w:hAnsi="Times New Roman" w:cs="Times New Roman"/>
          <w:sz w:val="26"/>
          <w:szCs w:val="28"/>
        </w:rPr>
        <w:t>у</w:t>
      </w:r>
      <w:r w:rsidRPr="00DB2C7F">
        <w:rPr>
          <w:rFonts w:ascii="Times New Roman" w:hAnsi="Times New Roman" w:cs="Times New Roman"/>
          <w:sz w:val="26"/>
          <w:szCs w:val="28"/>
        </w:rPr>
        <w:t>ры проведения внеплановой выездной проверки юридического лица, инд</w:t>
      </w:r>
      <w:r w:rsidRPr="00DB2C7F">
        <w:rPr>
          <w:rFonts w:ascii="Times New Roman" w:hAnsi="Times New Roman" w:cs="Times New Roman"/>
          <w:sz w:val="26"/>
          <w:szCs w:val="28"/>
        </w:rPr>
        <w:t>и</w:t>
      </w:r>
      <w:r w:rsidRPr="00DB2C7F">
        <w:rPr>
          <w:rFonts w:ascii="Times New Roman" w:hAnsi="Times New Roman" w:cs="Times New Roman"/>
          <w:sz w:val="26"/>
          <w:szCs w:val="28"/>
        </w:rPr>
        <w:t>видуального предпринимателя устанавливается приказом Министерства эконом</w:t>
      </w:r>
      <w:r w:rsidRPr="00DB2C7F">
        <w:rPr>
          <w:rFonts w:ascii="Times New Roman" w:hAnsi="Times New Roman" w:cs="Times New Roman"/>
          <w:sz w:val="26"/>
          <w:szCs w:val="28"/>
        </w:rPr>
        <w:t>и</w:t>
      </w:r>
      <w:r w:rsidRPr="00DB2C7F">
        <w:rPr>
          <w:rFonts w:ascii="Times New Roman" w:hAnsi="Times New Roman" w:cs="Times New Roman"/>
          <w:sz w:val="26"/>
          <w:szCs w:val="28"/>
        </w:rPr>
        <w:t>ческого развития Российской Федерации от 30 апреля 2009 года № 141 «О реализации положений Фед</w:t>
      </w:r>
      <w:r w:rsidRPr="00DB2C7F">
        <w:rPr>
          <w:rFonts w:ascii="Times New Roman" w:hAnsi="Times New Roman" w:cs="Times New Roman"/>
          <w:sz w:val="26"/>
          <w:szCs w:val="28"/>
        </w:rPr>
        <w:t>е</w:t>
      </w:r>
      <w:r w:rsidRPr="00DB2C7F">
        <w:rPr>
          <w:rFonts w:ascii="Times New Roman" w:hAnsi="Times New Roman" w:cs="Times New Roman"/>
          <w:sz w:val="26"/>
          <w:szCs w:val="28"/>
        </w:rPr>
        <w:t>рального закона "О защите прав юридических лиц и инд</w:t>
      </w:r>
      <w:r w:rsidRPr="00DB2C7F">
        <w:rPr>
          <w:rFonts w:ascii="Times New Roman" w:hAnsi="Times New Roman" w:cs="Times New Roman"/>
          <w:sz w:val="26"/>
          <w:szCs w:val="28"/>
        </w:rPr>
        <w:t>и</w:t>
      </w:r>
      <w:r w:rsidRPr="00DB2C7F">
        <w:rPr>
          <w:rFonts w:ascii="Times New Roman" w:hAnsi="Times New Roman" w:cs="Times New Roman"/>
          <w:sz w:val="26"/>
          <w:szCs w:val="28"/>
        </w:rPr>
        <w:t>видуальных предпринимателей при осуществлении государственного ко</w:t>
      </w:r>
      <w:r w:rsidRPr="00DB2C7F">
        <w:rPr>
          <w:rFonts w:ascii="Times New Roman" w:hAnsi="Times New Roman" w:cs="Times New Roman"/>
          <w:sz w:val="26"/>
          <w:szCs w:val="28"/>
        </w:rPr>
        <w:t>н</w:t>
      </w:r>
      <w:r w:rsidRPr="00DB2C7F">
        <w:rPr>
          <w:rFonts w:ascii="Times New Roman" w:hAnsi="Times New Roman" w:cs="Times New Roman"/>
          <w:sz w:val="26"/>
          <w:szCs w:val="28"/>
        </w:rPr>
        <w:t>троля (надзора) и муниципального контроля» (приложение 3 настоящего Регл</w:t>
      </w:r>
      <w:r w:rsidRPr="00DB2C7F">
        <w:rPr>
          <w:rFonts w:ascii="Times New Roman" w:hAnsi="Times New Roman" w:cs="Times New Roman"/>
          <w:sz w:val="26"/>
          <w:szCs w:val="28"/>
        </w:rPr>
        <w:t>а</w:t>
      </w:r>
      <w:r w:rsidRPr="00DB2C7F">
        <w:rPr>
          <w:rFonts w:ascii="Times New Roman" w:hAnsi="Times New Roman" w:cs="Times New Roman"/>
          <w:sz w:val="26"/>
          <w:szCs w:val="28"/>
        </w:rPr>
        <w:t>мента).</w:t>
      </w:r>
    </w:p>
    <w:p w:rsidR="004D7E33" w:rsidRPr="00DB2C7F" w:rsidRDefault="004D7E33" w:rsidP="001B4486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3.3.19. В день подписания распоряжения главы Администрации о проведении внеплан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вой выездной проверки юридического лица, индивидуального предпр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нимателя в целях согласования ее проведения Админ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страция представляет либо направляет заказным почтовым отправлением с уведомлением о вручении или в форме электронного док</w:t>
      </w:r>
      <w:r w:rsidRPr="00DB2C7F">
        <w:rPr>
          <w:sz w:val="26"/>
          <w:szCs w:val="28"/>
        </w:rPr>
        <w:t>у</w:t>
      </w:r>
      <w:r w:rsidRPr="00DB2C7F">
        <w:rPr>
          <w:sz w:val="26"/>
          <w:szCs w:val="28"/>
        </w:rPr>
        <w:t>мента, подп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санного электронной цифровой подписью, в орган прокуратуры по месту осуществления деятельности юридического лица, индивидуального предпринимателя заявление о согласовании проведения внеплановой выездной проверки. К этому заявл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нию прилагаются копия распоряжения главы Администрации о проведении внеплан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вой выездной проверки и документы, которые содержат сведения, послужившие осн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ванием ее пр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ведения.</w:t>
      </w:r>
    </w:p>
    <w:p w:rsidR="004D7E33" w:rsidRPr="00DB2C7F" w:rsidRDefault="004D7E33" w:rsidP="000349EA">
      <w:pPr>
        <w:ind w:right="-144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3.3.20. Если основанием для проведения внеплановой выездной проверки является пр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чинение вреда жизни, здоровью граждан, вреда животным, растениям, окружающей ср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де, объектам культурного наследия (памятникам истории и культуры) народов Росси</w:t>
      </w:r>
      <w:r w:rsidRPr="00DB2C7F">
        <w:rPr>
          <w:sz w:val="26"/>
          <w:szCs w:val="28"/>
        </w:rPr>
        <w:t>й</w:t>
      </w:r>
      <w:r w:rsidRPr="00DB2C7F">
        <w:rPr>
          <w:sz w:val="26"/>
          <w:szCs w:val="28"/>
        </w:rPr>
        <w:t>ской Федерации, безопасности государства, а также возникновение чрезвычайных ситу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ций природного и техногенного характера, обнаружение нарушений обязательных треб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ваний и требований, установленных муниципальными правовыми актами, в момент с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вершения таких нарушений в связи с необходимостью принятия неотложных мер органы муниципального контроля вправе приступить к проведению внеплановой выездной пр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верки незамедл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тельно с извещением органов прокуратуры о проведении мероприятий по контролю посредством направления документов, предусмотренных федеральным з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конодательством, в органы прокуратуры в течение двадцати четырех ч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 xml:space="preserve">сов. </w:t>
      </w:r>
    </w:p>
    <w:p w:rsidR="004D7E33" w:rsidRPr="00DB2C7F" w:rsidRDefault="004D7E33" w:rsidP="001B4486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3.3.21. О проведении внеплановой выездной проверки,  основания проведения к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торой установлены федеральным законодательством и указаны в настоящем администрати</w:t>
      </w:r>
      <w:r w:rsidRPr="00DB2C7F">
        <w:rPr>
          <w:sz w:val="26"/>
          <w:szCs w:val="28"/>
        </w:rPr>
        <w:t>в</w:t>
      </w:r>
      <w:r w:rsidRPr="00DB2C7F">
        <w:rPr>
          <w:sz w:val="26"/>
          <w:szCs w:val="28"/>
        </w:rPr>
        <w:t>ном регламенте, юридическое лицо, индивидуальный предприним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тель уведомляются Администрацией не менее чем за двадцать четыре часа до н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чала ее проведения любым доступным спос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бом.</w:t>
      </w:r>
    </w:p>
    <w:p w:rsidR="004D7E33" w:rsidRPr="00DB2C7F" w:rsidRDefault="004D7E33" w:rsidP="001B4486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3.3.22. В случае, если в результате деятельности юридического лица, индивид</w:t>
      </w:r>
      <w:r w:rsidRPr="00DB2C7F">
        <w:rPr>
          <w:sz w:val="26"/>
          <w:szCs w:val="28"/>
        </w:rPr>
        <w:t>у</w:t>
      </w:r>
      <w:r w:rsidRPr="00DB2C7F">
        <w:rPr>
          <w:sz w:val="26"/>
          <w:szCs w:val="28"/>
        </w:rPr>
        <w:t>ального предпринимателя причинен или причиняется вред жизни, здоровью граждан, вред ж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вотным, растениям, окружающей среде, объектам культурного н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следия (памятникам истории и культуры) народов Российской Федерации, без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пасности государства, а также возникли или могут возникнуть чрезвычайные ситуации природного и техногенного х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рактера, предварительное уведомление юридических лиц, индивидуальных предприн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мателей о начале проведения вн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плановой выездной проверки не требуется.</w:t>
      </w:r>
    </w:p>
    <w:p w:rsidR="004D7E33" w:rsidRPr="00DB2C7F" w:rsidRDefault="004D7E33" w:rsidP="001B4486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3.3.23. В случае проведения внеплановой выездной проверки членов саморегул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руемой организации Администрация обязана уведомить саморегулируемую организацию о пр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ведении внеплановой выездной проверки в целях обеспечения во</w:t>
      </w:r>
      <w:r w:rsidRPr="00DB2C7F">
        <w:rPr>
          <w:sz w:val="26"/>
          <w:szCs w:val="28"/>
        </w:rPr>
        <w:t>з</w:t>
      </w:r>
      <w:r w:rsidRPr="00DB2C7F">
        <w:rPr>
          <w:sz w:val="26"/>
          <w:szCs w:val="28"/>
        </w:rPr>
        <w:t>можности участия или присутствия ее представителя при проведении внеплан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вой выездной проверки.</w:t>
      </w:r>
    </w:p>
    <w:p w:rsidR="004D7E33" w:rsidRPr="00DB2C7F" w:rsidRDefault="004D7E33" w:rsidP="001B4486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3.3.24. В случае выявления нарушений членами саморегулируемой организации обяз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тельных требований и требований, установленных муниципальными прав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выми актами, должностные лица Администрации при проведении внеплановой выездной проверки т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ких членов саморегулируемой организации обязаны сообщить в саморегулируемую о</w:t>
      </w:r>
      <w:r w:rsidRPr="00DB2C7F">
        <w:rPr>
          <w:sz w:val="26"/>
          <w:szCs w:val="28"/>
        </w:rPr>
        <w:t>р</w:t>
      </w:r>
      <w:r w:rsidRPr="00DB2C7F">
        <w:rPr>
          <w:sz w:val="26"/>
          <w:szCs w:val="28"/>
        </w:rPr>
        <w:t>ганизацию о выявленных нарушениях в течение пяти рабочих дней со дня око</w:t>
      </w:r>
      <w:r w:rsidRPr="00DB2C7F">
        <w:rPr>
          <w:sz w:val="26"/>
          <w:szCs w:val="28"/>
        </w:rPr>
        <w:t>н</w:t>
      </w:r>
      <w:r w:rsidRPr="00DB2C7F">
        <w:rPr>
          <w:sz w:val="26"/>
          <w:szCs w:val="28"/>
        </w:rPr>
        <w:t>чания проведения внеплановой выездной проверки.</w:t>
      </w:r>
    </w:p>
    <w:p w:rsidR="004D7E33" w:rsidRPr="00DB2C7F" w:rsidRDefault="004D7E33" w:rsidP="001B4486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3.3.25. Организация документарной проверки (как плановой, так и внеплановой) осущ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ствляется в порядке, установленном Федеральным законом, и проводится по месту н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хождения Администрации.</w:t>
      </w:r>
    </w:p>
    <w:p w:rsidR="004D7E33" w:rsidRPr="00DB2C7F" w:rsidRDefault="004D7E33" w:rsidP="001B4486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3.3.26. Предметом документарной проверки являются сведения, содержащиеся в док</w:t>
      </w:r>
      <w:r w:rsidRPr="00DB2C7F">
        <w:rPr>
          <w:sz w:val="26"/>
          <w:szCs w:val="28"/>
        </w:rPr>
        <w:t>у</w:t>
      </w:r>
      <w:r w:rsidRPr="00DB2C7F">
        <w:rPr>
          <w:sz w:val="26"/>
          <w:szCs w:val="28"/>
        </w:rPr>
        <w:t>ментах юридического лица, индивидуального предпринимателя, устанавл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вающих их организационно-правовую форму, права и обязанности, документы, используемые при осуществлении их деятельности и связанные с исполнением ими обязательных требов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ний и требований, установленных муниципальными правовыми актами, исполнением предписаний и постановлений Администрации.</w:t>
      </w:r>
    </w:p>
    <w:p w:rsidR="004D7E33" w:rsidRPr="00DB2C7F" w:rsidRDefault="004D7E33" w:rsidP="001B4486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3.3.27.В процессе проведения документарной проверки должностными лицами Админ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страции в первую очередь рассматриваются документы юридического лица, индивид</w:t>
      </w:r>
      <w:r w:rsidRPr="00DB2C7F">
        <w:rPr>
          <w:sz w:val="26"/>
          <w:szCs w:val="28"/>
        </w:rPr>
        <w:t>у</w:t>
      </w:r>
      <w:r w:rsidRPr="00DB2C7F">
        <w:rPr>
          <w:sz w:val="26"/>
          <w:szCs w:val="28"/>
        </w:rPr>
        <w:t>ального предпринимателя, имеющиеся в распоряжении Админ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страции, в том числе уведомления о начале осуществления отдельных видов предпринимательской деятел</w:t>
      </w:r>
      <w:r w:rsidRPr="00DB2C7F">
        <w:rPr>
          <w:sz w:val="26"/>
          <w:szCs w:val="28"/>
        </w:rPr>
        <w:t>ь</w:t>
      </w:r>
      <w:r w:rsidRPr="00DB2C7F">
        <w:rPr>
          <w:sz w:val="26"/>
          <w:szCs w:val="28"/>
        </w:rPr>
        <w:t>ности, представленные в порядке, установленном Федеральным законом, акты пред</w:t>
      </w:r>
      <w:r w:rsidRPr="00DB2C7F">
        <w:rPr>
          <w:sz w:val="26"/>
          <w:szCs w:val="28"/>
        </w:rPr>
        <w:t>ы</w:t>
      </w:r>
      <w:r w:rsidRPr="00DB2C7F">
        <w:rPr>
          <w:sz w:val="26"/>
          <w:szCs w:val="28"/>
        </w:rPr>
        <w:t>дущих проверок, материалы рассмотрения дел об административных правонарушениях и иные документы о результатах осуществленных в отношении этих юридического л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ца, индивидуального предпринимателя, мун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ципального контроля.</w:t>
      </w:r>
    </w:p>
    <w:p w:rsidR="004D7E33" w:rsidRPr="00DB2C7F" w:rsidRDefault="004D7E33" w:rsidP="001B4486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3.3.28. В случае, если достоверность сведений, содержащихся в докуме</w:t>
      </w:r>
      <w:r w:rsidRPr="00DB2C7F">
        <w:rPr>
          <w:sz w:val="26"/>
          <w:szCs w:val="28"/>
        </w:rPr>
        <w:t>н</w:t>
      </w:r>
      <w:r w:rsidRPr="00DB2C7F">
        <w:rPr>
          <w:sz w:val="26"/>
          <w:szCs w:val="28"/>
        </w:rPr>
        <w:t>тах, имеющихся в распоряжении Администрации, вызывает обоснова</w:t>
      </w:r>
      <w:r w:rsidRPr="00DB2C7F">
        <w:rPr>
          <w:sz w:val="26"/>
          <w:szCs w:val="28"/>
        </w:rPr>
        <w:t>н</w:t>
      </w:r>
      <w:r w:rsidRPr="00DB2C7F">
        <w:rPr>
          <w:sz w:val="26"/>
          <w:szCs w:val="28"/>
        </w:rPr>
        <w:t>ные сомнения либо эти сведения не позволяют оценить исполнение юридическим лицом, индивидуальным предприним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телем обязательных требований или требований, установленных муниципальными пр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вовыми актами, орган муниципального контроля направляют в адрес юридического л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ца, адрес индивидуального предприн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мателя мотивированный запрос с требованием представить иные необходимые для рассмотрения в ходе проведения документарной проверки документы. К з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просу прилагается заверенная печатью копия распоряжения главы Администр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ции о проведении проверки о проведении документарной проверки.</w:t>
      </w:r>
    </w:p>
    <w:p w:rsidR="004D7E33" w:rsidRPr="00DB2C7F" w:rsidRDefault="004D7E33" w:rsidP="001B4486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3.3.29. В течение десяти рабочих дней со дня получения мотивированного запроса юр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дическое лицо, индивидуальный предприниматель обязаны направить в  Администр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цию указанные в запросе документы.</w:t>
      </w:r>
    </w:p>
    <w:p w:rsidR="004D7E33" w:rsidRPr="00DB2C7F" w:rsidRDefault="004D7E33" w:rsidP="001B4486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3.3.30. Указанные в запросе документы представляются в виде копий, заверенных печ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тью (при ее наличии) и соответственно подписью индивидуального предпр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нимателя, его уполномоченного представителя, руководителя, иного должностного лица юридич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ского лица. Юридическое лицо, индивидуальный предприним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 xml:space="preserve">тель вправе представить указанные в запросе документы в форме электронных документов в </w:t>
      </w:r>
      <w:hyperlink r:id="rId36" w:history="1">
        <w:r w:rsidRPr="00DB2C7F">
          <w:rPr>
            <w:sz w:val="26"/>
            <w:szCs w:val="28"/>
          </w:rPr>
          <w:t>порядке</w:t>
        </w:r>
      </w:hyperlink>
      <w:r w:rsidRPr="00DB2C7F">
        <w:rPr>
          <w:sz w:val="26"/>
          <w:szCs w:val="28"/>
        </w:rPr>
        <w:t>, опред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ляемом Правительством Российской Федерации.</w:t>
      </w:r>
    </w:p>
    <w:p w:rsidR="004D7E33" w:rsidRPr="00DB2C7F" w:rsidRDefault="004D7E33" w:rsidP="001B4486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3.3.31. Не допускается требовать нотариального удостоверения копий докуме</w:t>
      </w:r>
      <w:r w:rsidRPr="00DB2C7F">
        <w:rPr>
          <w:sz w:val="26"/>
          <w:szCs w:val="28"/>
        </w:rPr>
        <w:t>н</w:t>
      </w:r>
      <w:r w:rsidRPr="00DB2C7F">
        <w:rPr>
          <w:sz w:val="26"/>
          <w:szCs w:val="28"/>
        </w:rPr>
        <w:t>тов, представляемых в Администрацию, если иное не предусмотрено законод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тельством Российской Федерации.</w:t>
      </w:r>
    </w:p>
    <w:p w:rsidR="004D7E33" w:rsidRPr="00DB2C7F" w:rsidRDefault="004D7E33" w:rsidP="001B4486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3.3.32.  В случае, если в ходе документарной проверки выявлены ошибки и (или) прот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воречия в представленных юридическим лицом, индивидуальным предпр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нимателем документах либо несоответствие сведений, содержащихся в этих документах, сведен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ям, содержащимся в имеющихся у Администрации док</w:t>
      </w:r>
      <w:r w:rsidRPr="00DB2C7F">
        <w:rPr>
          <w:sz w:val="26"/>
          <w:szCs w:val="28"/>
        </w:rPr>
        <w:t>у</w:t>
      </w:r>
      <w:r w:rsidRPr="00DB2C7F">
        <w:rPr>
          <w:sz w:val="26"/>
          <w:szCs w:val="28"/>
        </w:rPr>
        <w:t>ментах и (или) полученным в ходе осуществления муниципального контроля, информация об этом направляется юр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дическому лицу, индивидуальному предпринимателю с требованием представить в т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чение десяти рабочих дней необходимые поя</w:t>
      </w:r>
      <w:r w:rsidRPr="00DB2C7F">
        <w:rPr>
          <w:sz w:val="26"/>
          <w:szCs w:val="28"/>
        </w:rPr>
        <w:t>с</w:t>
      </w:r>
      <w:r w:rsidRPr="00DB2C7F">
        <w:rPr>
          <w:sz w:val="26"/>
          <w:szCs w:val="28"/>
        </w:rPr>
        <w:t>нения в письменной форме.</w:t>
      </w:r>
    </w:p>
    <w:p w:rsidR="004D7E33" w:rsidRPr="00DB2C7F" w:rsidRDefault="004D7E33" w:rsidP="001B4486">
      <w:pPr>
        <w:widowControl/>
        <w:jc w:val="both"/>
        <w:rPr>
          <w:sz w:val="26"/>
          <w:szCs w:val="28"/>
        </w:rPr>
      </w:pPr>
      <w:r w:rsidRPr="00DB2C7F">
        <w:rPr>
          <w:sz w:val="26"/>
          <w:szCs w:val="28"/>
        </w:rPr>
        <w:t>3.3.33. Должностное лицо, которое проводит документарную проверку, обязано ра</w:t>
      </w:r>
      <w:r w:rsidRPr="00DB2C7F">
        <w:rPr>
          <w:sz w:val="26"/>
          <w:szCs w:val="28"/>
        </w:rPr>
        <w:t>с</w:t>
      </w:r>
      <w:r w:rsidRPr="00DB2C7F">
        <w:rPr>
          <w:sz w:val="26"/>
          <w:szCs w:val="28"/>
        </w:rPr>
        <w:t>смотреть представленные руководителем или иным должностным лицом юр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дического лица, индивидуальным предпринимателем, его уполномоченным представителем поя</w:t>
      </w:r>
      <w:r w:rsidRPr="00DB2C7F">
        <w:rPr>
          <w:sz w:val="26"/>
          <w:szCs w:val="28"/>
        </w:rPr>
        <w:t>с</w:t>
      </w:r>
      <w:r w:rsidRPr="00DB2C7F">
        <w:rPr>
          <w:sz w:val="26"/>
          <w:szCs w:val="28"/>
        </w:rPr>
        <w:t>нения и документы, подтверждающие достоверность ранее пре</w:t>
      </w:r>
      <w:r w:rsidRPr="00DB2C7F">
        <w:rPr>
          <w:sz w:val="26"/>
          <w:szCs w:val="28"/>
        </w:rPr>
        <w:t>д</w:t>
      </w:r>
      <w:r w:rsidRPr="00DB2C7F">
        <w:rPr>
          <w:sz w:val="26"/>
          <w:szCs w:val="28"/>
        </w:rPr>
        <w:t>ставленных документов. В случае, если после рассмотрения представленных п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яснений и документов либо при отсутствии пояснений Администрация уст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новит признаки нарушения обязательных требований или требований, установленных муниц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пальными правовыми актами, должностные лица Администрации вправе провести выездную проверку. При провед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нии выездной проверки з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прещается требовать от юридического лица, индивидуального предпринимателя представления документов и (или) информации, которые были пре</w:t>
      </w:r>
      <w:r w:rsidRPr="00DB2C7F">
        <w:rPr>
          <w:sz w:val="26"/>
          <w:szCs w:val="28"/>
        </w:rPr>
        <w:t>д</w:t>
      </w:r>
      <w:r w:rsidRPr="00DB2C7F">
        <w:rPr>
          <w:sz w:val="26"/>
          <w:szCs w:val="28"/>
        </w:rPr>
        <w:t>ставлены ими в ходе проведения документарной проверки.</w:t>
      </w:r>
    </w:p>
    <w:p w:rsidR="004D7E33" w:rsidRPr="00DB2C7F" w:rsidRDefault="004D7E33" w:rsidP="00292E7E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3.3.34. При проведении документарной проверки Администрация не вправе тр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бовать у юридического лица, индивидуального предпринимателя сведения и документы, не отн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сящиеся к предмету документарной проверки, а также сведения и документы, которые могут быть получены этим органом от иных органов государственного контроля (надз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ра), А</w:t>
      </w:r>
      <w:r w:rsidRPr="00DB2C7F">
        <w:rPr>
          <w:sz w:val="26"/>
          <w:szCs w:val="28"/>
        </w:rPr>
        <w:t>д</w:t>
      </w:r>
      <w:r w:rsidRPr="00DB2C7F">
        <w:rPr>
          <w:sz w:val="26"/>
          <w:szCs w:val="28"/>
        </w:rPr>
        <w:t>министрации.</w:t>
      </w:r>
    </w:p>
    <w:p w:rsidR="004D7E33" w:rsidRPr="00DB2C7F" w:rsidRDefault="004D7E33" w:rsidP="001B4486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3.3.35. Выездная проверка (как плановая, так и внеплановая) проводится по месту нах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ждения юридического лица, месту осуществления деятельности индивидуального пре</w:t>
      </w:r>
      <w:r w:rsidRPr="00DB2C7F">
        <w:rPr>
          <w:sz w:val="26"/>
          <w:szCs w:val="28"/>
        </w:rPr>
        <w:t>д</w:t>
      </w:r>
      <w:r w:rsidRPr="00DB2C7F">
        <w:rPr>
          <w:sz w:val="26"/>
          <w:szCs w:val="28"/>
        </w:rPr>
        <w:t>принимателя и (или) по месту фактического осуществления их де</w:t>
      </w:r>
      <w:r w:rsidRPr="00DB2C7F">
        <w:rPr>
          <w:sz w:val="26"/>
          <w:szCs w:val="28"/>
        </w:rPr>
        <w:t>я</w:t>
      </w:r>
      <w:r w:rsidRPr="00DB2C7F">
        <w:rPr>
          <w:sz w:val="26"/>
          <w:szCs w:val="28"/>
        </w:rPr>
        <w:t>тельности.</w:t>
      </w:r>
    </w:p>
    <w:p w:rsidR="004D7E33" w:rsidRPr="00DB2C7F" w:rsidRDefault="004D7E33" w:rsidP="001B4486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3.3.36. Предметом выездной проверки являются содержащиеся в документах юридич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ского лица, индивидуального предпринимателя сведения, а также соответствие их р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ботников, состояние используемых указанными лицами при осуществлении деятельн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сти территорий, зданий, строений, сооружений, помещ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ний, оборудования, подобных объектов, транспортных средств, производимые и реализуемые юридическим лицом, индивидуальным предпринимателем товары (выполняемая работа, предоставляемые у</w:t>
      </w:r>
      <w:r w:rsidRPr="00DB2C7F">
        <w:rPr>
          <w:sz w:val="26"/>
          <w:szCs w:val="28"/>
        </w:rPr>
        <w:t>с</w:t>
      </w:r>
      <w:r w:rsidRPr="00DB2C7F">
        <w:rPr>
          <w:sz w:val="26"/>
          <w:szCs w:val="28"/>
        </w:rPr>
        <w:t>луги) и принимаемые ими меры по испо</w:t>
      </w:r>
      <w:r w:rsidRPr="00DB2C7F">
        <w:rPr>
          <w:sz w:val="26"/>
          <w:szCs w:val="28"/>
        </w:rPr>
        <w:t>л</w:t>
      </w:r>
      <w:r w:rsidRPr="00DB2C7F">
        <w:rPr>
          <w:sz w:val="26"/>
          <w:szCs w:val="28"/>
        </w:rPr>
        <w:t>нению обязательных требований и требований, установленных муниципальными прав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выми актами.</w:t>
      </w:r>
    </w:p>
    <w:p w:rsidR="004D7E33" w:rsidRPr="00DB2C7F" w:rsidRDefault="004D7E33" w:rsidP="001B4486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3.3.37. Выездная проверка проводится в случае, если при документарной прове</w:t>
      </w:r>
      <w:r w:rsidRPr="00DB2C7F">
        <w:rPr>
          <w:sz w:val="26"/>
          <w:szCs w:val="28"/>
        </w:rPr>
        <w:t>р</w:t>
      </w:r>
      <w:r w:rsidRPr="00DB2C7F">
        <w:rPr>
          <w:sz w:val="26"/>
          <w:szCs w:val="28"/>
        </w:rPr>
        <w:t>ке не представляется возможным:</w:t>
      </w:r>
    </w:p>
    <w:p w:rsidR="004D7E33" w:rsidRPr="00DB2C7F" w:rsidRDefault="004D7E33" w:rsidP="009420CA">
      <w:pPr>
        <w:ind w:firstLine="540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1) удостовериться в полноте и достоверности сведений, содержащи</w:t>
      </w:r>
      <w:r w:rsidRPr="00DB2C7F">
        <w:rPr>
          <w:sz w:val="26"/>
          <w:szCs w:val="28"/>
        </w:rPr>
        <w:t>х</w:t>
      </w:r>
      <w:r w:rsidRPr="00DB2C7F">
        <w:rPr>
          <w:sz w:val="26"/>
          <w:szCs w:val="28"/>
        </w:rPr>
        <w:t xml:space="preserve">ся в </w:t>
      </w:r>
      <w:hyperlink r:id="rId37" w:history="1">
        <w:r w:rsidRPr="00DB2C7F">
          <w:rPr>
            <w:sz w:val="26"/>
            <w:szCs w:val="28"/>
          </w:rPr>
          <w:t>уведомлении</w:t>
        </w:r>
      </w:hyperlink>
      <w:r w:rsidRPr="00DB2C7F">
        <w:rPr>
          <w:sz w:val="26"/>
          <w:szCs w:val="28"/>
        </w:rPr>
        <w:t xml:space="preserve"> о начале осуществления отдельных видов предпринимательской деятел</w:t>
      </w:r>
      <w:r w:rsidRPr="00DB2C7F">
        <w:rPr>
          <w:sz w:val="26"/>
          <w:szCs w:val="28"/>
        </w:rPr>
        <w:t>ь</w:t>
      </w:r>
      <w:r w:rsidRPr="00DB2C7F">
        <w:rPr>
          <w:sz w:val="26"/>
          <w:szCs w:val="28"/>
        </w:rPr>
        <w:t>ности и иных имеющихся в распоряжении Администрации документах юридического лица, индивидуального предпринимат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ля;</w:t>
      </w:r>
    </w:p>
    <w:p w:rsidR="004D7E33" w:rsidRPr="00DB2C7F" w:rsidRDefault="004D7E33" w:rsidP="000349EA">
      <w:pPr>
        <w:ind w:right="-144" w:firstLine="540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2) оценить соответствие деятельности юридического лица, индивидуального пре</w:t>
      </w:r>
      <w:r w:rsidRPr="00DB2C7F">
        <w:rPr>
          <w:sz w:val="26"/>
          <w:szCs w:val="28"/>
        </w:rPr>
        <w:t>д</w:t>
      </w:r>
      <w:r w:rsidRPr="00DB2C7F">
        <w:rPr>
          <w:sz w:val="26"/>
          <w:szCs w:val="28"/>
        </w:rPr>
        <w:t>принимателя обязательным требованиям или требованиям, установленным муниципал</w:t>
      </w:r>
      <w:r w:rsidRPr="00DB2C7F">
        <w:rPr>
          <w:sz w:val="26"/>
          <w:szCs w:val="28"/>
        </w:rPr>
        <w:t>ь</w:t>
      </w:r>
      <w:r w:rsidRPr="00DB2C7F">
        <w:rPr>
          <w:sz w:val="26"/>
          <w:szCs w:val="28"/>
        </w:rPr>
        <w:t>ными правовыми актами, без проведения соответствующего мероприятия по ко</w:t>
      </w:r>
      <w:r w:rsidRPr="00DB2C7F">
        <w:rPr>
          <w:sz w:val="26"/>
          <w:szCs w:val="28"/>
        </w:rPr>
        <w:t>н</w:t>
      </w:r>
      <w:r w:rsidRPr="00DB2C7F">
        <w:rPr>
          <w:sz w:val="26"/>
          <w:szCs w:val="28"/>
        </w:rPr>
        <w:t>тролю.</w:t>
      </w:r>
    </w:p>
    <w:p w:rsidR="004D7E33" w:rsidRPr="00DB2C7F" w:rsidRDefault="004D7E33" w:rsidP="001B4486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3.3.38. Выездная проверка начинается с предъявления служебного удостоверения дол</w:t>
      </w:r>
      <w:r w:rsidRPr="00DB2C7F">
        <w:rPr>
          <w:sz w:val="26"/>
          <w:szCs w:val="28"/>
        </w:rPr>
        <w:t>ж</w:t>
      </w:r>
      <w:r w:rsidRPr="00DB2C7F">
        <w:rPr>
          <w:sz w:val="26"/>
          <w:szCs w:val="28"/>
        </w:rPr>
        <w:t>ностными лицами Администрации, обязательного ознакомления руководителя или ин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го должностного лица юридического лица, индивидуального пре</w:t>
      </w:r>
      <w:r w:rsidRPr="00DB2C7F">
        <w:rPr>
          <w:sz w:val="26"/>
          <w:szCs w:val="28"/>
        </w:rPr>
        <w:t>д</w:t>
      </w:r>
      <w:r w:rsidRPr="00DB2C7F">
        <w:rPr>
          <w:sz w:val="26"/>
          <w:szCs w:val="28"/>
        </w:rPr>
        <w:t>принимателя, его уполномоченного представителя с распоряжением главы Адм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нистрации о назначении выездной проверки и с полномочиями проводящих в</w:t>
      </w:r>
      <w:r w:rsidRPr="00DB2C7F">
        <w:rPr>
          <w:sz w:val="26"/>
          <w:szCs w:val="28"/>
        </w:rPr>
        <w:t>ы</w:t>
      </w:r>
      <w:r w:rsidRPr="00DB2C7F">
        <w:rPr>
          <w:sz w:val="26"/>
          <w:szCs w:val="28"/>
        </w:rPr>
        <w:t>ездную проверку лиц, а также с целями, задачами, основаниями проведения выездной проверки, видами и объемом м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роприятий по контролю, составом экспе</w:t>
      </w:r>
      <w:r w:rsidRPr="00DB2C7F">
        <w:rPr>
          <w:sz w:val="26"/>
          <w:szCs w:val="28"/>
        </w:rPr>
        <w:t>р</w:t>
      </w:r>
      <w:r w:rsidRPr="00DB2C7F">
        <w:rPr>
          <w:sz w:val="26"/>
          <w:szCs w:val="28"/>
        </w:rPr>
        <w:t>тов, представителями экспертных организаций, привлекаемых к выездной проверке, со ср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ками и с условиями ее проведения.</w:t>
      </w:r>
    </w:p>
    <w:p w:rsidR="004D7E33" w:rsidRPr="00DB2C7F" w:rsidRDefault="004D7E33" w:rsidP="002B22E8">
      <w:pPr>
        <w:widowControl/>
        <w:jc w:val="both"/>
        <w:rPr>
          <w:sz w:val="26"/>
          <w:szCs w:val="28"/>
        </w:rPr>
      </w:pPr>
      <w:r w:rsidRPr="00DB2C7F">
        <w:rPr>
          <w:sz w:val="26"/>
          <w:szCs w:val="28"/>
        </w:rPr>
        <w:t>3.3.39. В случае, если проведение плановой или внеплановой выездной проверки оказ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лось невозможным в связи с отсутствием индивидуального предпринимателя, его упо</w:t>
      </w:r>
      <w:r w:rsidRPr="00DB2C7F">
        <w:rPr>
          <w:sz w:val="26"/>
          <w:szCs w:val="28"/>
        </w:rPr>
        <w:t>л</w:t>
      </w:r>
      <w:r w:rsidRPr="00DB2C7F">
        <w:rPr>
          <w:sz w:val="26"/>
          <w:szCs w:val="28"/>
        </w:rPr>
        <w:t>номоченного представителя, руководителя или иного должностного лица юридического лица, либо в связи с фактическим неосуществлением деятел</w:t>
      </w:r>
      <w:r w:rsidRPr="00DB2C7F">
        <w:rPr>
          <w:sz w:val="26"/>
          <w:szCs w:val="28"/>
        </w:rPr>
        <w:t>ь</w:t>
      </w:r>
      <w:r w:rsidRPr="00DB2C7F">
        <w:rPr>
          <w:sz w:val="26"/>
          <w:szCs w:val="28"/>
        </w:rPr>
        <w:t>ности юридическим лицом, индивидуальным предпринимателем, либо в св</w:t>
      </w:r>
      <w:r w:rsidRPr="00DB2C7F">
        <w:rPr>
          <w:sz w:val="26"/>
          <w:szCs w:val="28"/>
        </w:rPr>
        <w:t>я</w:t>
      </w:r>
      <w:r w:rsidRPr="00DB2C7F">
        <w:rPr>
          <w:sz w:val="26"/>
          <w:szCs w:val="28"/>
        </w:rPr>
        <w:t>зи с иными действиями (бездействием) индивидуального предпринимателя, его упо</w:t>
      </w:r>
      <w:r w:rsidRPr="00DB2C7F">
        <w:rPr>
          <w:sz w:val="26"/>
          <w:szCs w:val="28"/>
        </w:rPr>
        <w:t>л</w:t>
      </w:r>
      <w:r w:rsidRPr="00DB2C7F">
        <w:rPr>
          <w:sz w:val="26"/>
          <w:szCs w:val="28"/>
        </w:rPr>
        <w:t>номоченного представителя, руководителя или иного должностного лица юридического лица, повлекшими невозможность пров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дения проверки, должностное лицо органа государственного контроля (надзора), органа муниципального контроля составляет акт о невозможности проведения соответству</w:t>
      </w:r>
      <w:r w:rsidRPr="00DB2C7F">
        <w:rPr>
          <w:sz w:val="26"/>
          <w:szCs w:val="28"/>
        </w:rPr>
        <w:t>ю</w:t>
      </w:r>
      <w:r w:rsidRPr="00DB2C7F">
        <w:rPr>
          <w:sz w:val="26"/>
          <w:szCs w:val="28"/>
        </w:rPr>
        <w:t>щей прове</w:t>
      </w:r>
      <w:r w:rsidRPr="00DB2C7F">
        <w:rPr>
          <w:sz w:val="26"/>
          <w:szCs w:val="28"/>
        </w:rPr>
        <w:t>р</w:t>
      </w:r>
      <w:r w:rsidRPr="00DB2C7F">
        <w:rPr>
          <w:sz w:val="26"/>
          <w:szCs w:val="28"/>
        </w:rPr>
        <w:t>ки с указанием причин невозможности ее проведения. В этом случае орган государственного контроля (надзора), орган муниципального контроля в течение трех месяцев со дня составления акта о невозможности проведения соответствующей пр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верки вправе принять решение о проведении в отношении таких юридического лица, индивидуального предпринимателя плановой или внеплан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вой выездной проверки без внесения плановой проверки в ежегодный план плановых проверок и без предварител</w:t>
      </w:r>
      <w:r w:rsidRPr="00DB2C7F">
        <w:rPr>
          <w:sz w:val="26"/>
          <w:szCs w:val="28"/>
        </w:rPr>
        <w:t>ь</w:t>
      </w:r>
      <w:r w:rsidRPr="00DB2C7F">
        <w:rPr>
          <w:sz w:val="26"/>
          <w:szCs w:val="28"/>
        </w:rPr>
        <w:t>ного уведомления юридического лица, индивидуального предприн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мателя.</w:t>
      </w:r>
    </w:p>
    <w:p w:rsidR="004D7E33" w:rsidRPr="00DB2C7F" w:rsidRDefault="004D7E33" w:rsidP="001B4486">
      <w:pPr>
        <w:ind w:firstLine="567"/>
        <w:jc w:val="center"/>
        <w:rPr>
          <w:b/>
          <w:sz w:val="26"/>
          <w:szCs w:val="28"/>
        </w:rPr>
      </w:pPr>
      <w:r w:rsidRPr="00DB2C7F">
        <w:rPr>
          <w:b/>
          <w:sz w:val="26"/>
          <w:szCs w:val="28"/>
        </w:rPr>
        <w:t>3.4. Оформление результатов проверки</w:t>
      </w:r>
    </w:p>
    <w:p w:rsidR="004D7E33" w:rsidRPr="00DB2C7F" w:rsidRDefault="004D7E33" w:rsidP="002B22E8">
      <w:pPr>
        <w:pStyle w:val="a0"/>
        <w:jc w:val="both"/>
        <w:rPr>
          <w:rFonts w:ascii="Times New Roman" w:hAnsi="Times New Roman" w:cs="Times New Roman"/>
          <w:sz w:val="26"/>
          <w:szCs w:val="28"/>
        </w:rPr>
      </w:pPr>
      <w:r w:rsidRPr="00DB2C7F">
        <w:rPr>
          <w:rFonts w:ascii="Times New Roman" w:hAnsi="Times New Roman" w:cs="Times New Roman"/>
          <w:sz w:val="26"/>
          <w:szCs w:val="28"/>
        </w:rPr>
        <w:t>3.4.1. По результатам проверки должностными лицами Администрации, пров</w:t>
      </w:r>
      <w:r w:rsidRPr="00DB2C7F">
        <w:rPr>
          <w:rFonts w:ascii="Times New Roman" w:hAnsi="Times New Roman" w:cs="Times New Roman"/>
          <w:sz w:val="26"/>
          <w:szCs w:val="28"/>
        </w:rPr>
        <w:t>о</w:t>
      </w:r>
      <w:r w:rsidRPr="00DB2C7F">
        <w:rPr>
          <w:rFonts w:ascii="Times New Roman" w:hAnsi="Times New Roman" w:cs="Times New Roman"/>
          <w:sz w:val="26"/>
          <w:szCs w:val="28"/>
        </w:rPr>
        <w:t xml:space="preserve">дящими проверку, составляется акт по установленной форме в двух экземплярах. </w:t>
      </w:r>
      <w:hyperlink r:id="rId38" w:history="1">
        <w:r w:rsidRPr="00DB2C7F">
          <w:rPr>
            <w:rFonts w:ascii="Times New Roman" w:hAnsi="Times New Roman" w:cs="Times New Roman"/>
            <w:sz w:val="26"/>
            <w:szCs w:val="28"/>
          </w:rPr>
          <w:t>Типовая форма</w:t>
        </w:r>
      </w:hyperlink>
      <w:r w:rsidRPr="00DB2C7F">
        <w:rPr>
          <w:rFonts w:ascii="Times New Roman" w:hAnsi="Times New Roman" w:cs="Times New Roman"/>
          <w:sz w:val="26"/>
          <w:szCs w:val="28"/>
        </w:rPr>
        <w:t xml:space="preserve"> акта проверки устанавливается приказом Министерства экономического развития Ро</w:t>
      </w:r>
      <w:r w:rsidRPr="00DB2C7F">
        <w:rPr>
          <w:rFonts w:ascii="Times New Roman" w:hAnsi="Times New Roman" w:cs="Times New Roman"/>
          <w:sz w:val="26"/>
          <w:szCs w:val="28"/>
        </w:rPr>
        <w:t>с</w:t>
      </w:r>
      <w:r w:rsidRPr="00DB2C7F">
        <w:rPr>
          <w:rFonts w:ascii="Times New Roman" w:hAnsi="Times New Roman" w:cs="Times New Roman"/>
          <w:sz w:val="26"/>
          <w:szCs w:val="28"/>
        </w:rPr>
        <w:t>сийской Федерации от 30 апреля 2009 года № 141 «О реализации положений Федерал</w:t>
      </w:r>
      <w:r w:rsidRPr="00DB2C7F">
        <w:rPr>
          <w:rFonts w:ascii="Times New Roman" w:hAnsi="Times New Roman" w:cs="Times New Roman"/>
          <w:sz w:val="26"/>
          <w:szCs w:val="28"/>
        </w:rPr>
        <w:t>ь</w:t>
      </w:r>
      <w:r w:rsidRPr="00DB2C7F">
        <w:rPr>
          <w:rFonts w:ascii="Times New Roman" w:hAnsi="Times New Roman" w:cs="Times New Roman"/>
          <w:sz w:val="26"/>
          <w:szCs w:val="28"/>
        </w:rPr>
        <w:t>ного закона "О защите прав юридических лиц и инд</w:t>
      </w:r>
      <w:r w:rsidRPr="00DB2C7F">
        <w:rPr>
          <w:rFonts w:ascii="Times New Roman" w:hAnsi="Times New Roman" w:cs="Times New Roman"/>
          <w:sz w:val="26"/>
          <w:szCs w:val="28"/>
        </w:rPr>
        <w:t>и</w:t>
      </w:r>
      <w:r w:rsidRPr="00DB2C7F">
        <w:rPr>
          <w:rFonts w:ascii="Times New Roman" w:hAnsi="Times New Roman" w:cs="Times New Roman"/>
          <w:sz w:val="26"/>
          <w:szCs w:val="28"/>
        </w:rPr>
        <w:t>видуальных предпринимателей при осуществлении государственного ко</w:t>
      </w:r>
      <w:r w:rsidRPr="00DB2C7F">
        <w:rPr>
          <w:rFonts w:ascii="Times New Roman" w:hAnsi="Times New Roman" w:cs="Times New Roman"/>
          <w:sz w:val="26"/>
          <w:szCs w:val="28"/>
        </w:rPr>
        <w:t>н</w:t>
      </w:r>
      <w:r w:rsidRPr="00DB2C7F">
        <w:rPr>
          <w:rFonts w:ascii="Times New Roman" w:hAnsi="Times New Roman" w:cs="Times New Roman"/>
          <w:sz w:val="26"/>
          <w:szCs w:val="28"/>
        </w:rPr>
        <w:t>троля (надзора) и муниципального контроля» (приложение 4 настоящего Регл</w:t>
      </w:r>
      <w:r w:rsidRPr="00DB2C7F">
        <w:rPr>
          <w:rFonts w:ascii="Times New Roman" w:hAnsi="Times New Roman" w:cs="Times New Roman"/>
          <w:sz w:val="26"/>
          <w:szCs w:val="28"/>
        </w:rPr>
        <w:t>а</w:t>
      </w:r>
      <w:r w:rsidRPr="00DB2C7F">
        <w:rPr>
          <w:rFonts w:ascii="Times New Roman" w:hAnsi="Times New Roman" w:cs="Times New Roman"/>
          <w:sz w:val="26"/>
          <w:szCs w:val="28"/>
        </w:rPr>
        <w:t>мента).</w:t>
      </w:r>
    </w:p>
    <w:p w:rsidR="004D7E33" w:rsidRPr="00DB2C7F" w:rsidRDefault="004D7E33" w:rsidP="002B22E8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3.4.2. В акте проверки указываются:</w:t>
      </w:r>
    </w:p>
    <w:p w:rsidR="004D7E33" w:rsidRPr="00DB2C7F" w:rsidRDefault="004D7E33" w:rsidP="001B4486">
      <w:pPr>
        <w:ind w:firstLine="540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1) дата, время и место составления акта проверки;</w:t>
      </w:r>
    </w:p>
    <w:p w:rsidR="004D7E33" w:rsidRPr="00DB2C7F" w:rsidRDefault="004D7E33" w:rsidP="001B4486">
      <w:pPr>
        <w:ind w:firstLine="540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2) наименование органа муниципального контроля;</w:t>
      </w:r>
    </w:p>
    <w:p w:rsidR="004D7E33" w:rsidRPr="00DB2C7F" w:rsidRDefault="004D7E33" w:rsidP="001B4486">
      <w:pPr>
        <w:ind w:firstLine="540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3) дата и номер распоряжения Администрации;</w:t>
      </w:r>
    </w:p>
    <w:p w:rsidR="004D7E33" w:rsidRPr="00DB2C7F" w:rsidRDefault="004D7E33" w:rsidP="001B4486">
      <w:pPr>
        <w:ind w:firstLine="540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4) фамилии, имена, отчества и должности должностного лица или должностных лиц, проводивших проверку;</w:t>
      </w:r>
    </w:p>
    <w:p w:rsidR="004D7E33" w:rsidRPr="00DB2C7F" w:rsidRDefault="004D7E33" w:rsidP="001B4486">
      <w:pPr>
        <w:ind w:firstLine="540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5) наименование проверяемого юридического лица или фамилия, имя и отчество индивидуального предпринимателя, а также фамилия, имя, отчество и должность рук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водителя, иного должностного лица или уполномоченного представ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теля юридического лица, уполномоченного представителя индивидуального предпринимателя, присутств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вавших при пр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ведении проверки;</w:t>
      </w:r>
    </w:p>
    <w:p w:rsidR="004D7E33" w:rsidRPr="00DB2C7F" w:rsidRDefault="004D7E33" w:rsidP="001B4486">
      <w:pPr>
        <w:ind w:firstLine="540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6) дата, время, продолжительность и место проведения проверки;</w:t>
      </w:r>
    </w:p>
    <w:p w:rsidR="004D7E33" w:rsidRPr="00DB2C7F" w:rsidRDefault="004D7E33" w:rsidP="001B4486">
      <w:pPr>
        <w:ind w:firstLine="540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7) сведения о результатах проверки, в том числе о выявленных нарушениях обяз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тельных требований и требований, установленных муниципальными прав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выми актами, об их характере и о лицах, допустивших указанные нарушения;</w:t>
      </w:r>
    </w:p>
    <w:p w:rsidR="004D7E33" w:rsidRPr="00DB2C7F" w:rsidRDefault="004D7E33" w:rsidP="001B4486">
      <w:pPr>
        <w:ind w:firstLine="540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8) сведения об ознакомлении или отказе в ознакомлении с актом проверки руков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представителя, прису</w:t>
      </w:r>
      <w:r w:rsidRPr="00DB2C7F">
        <w:rPr>
          <w:sz w:val="26"/>
          <w:szCs w:val="28"/>
        </w:rPr>
        <w:t>т</w:t>
      </w:r>
      <w:r w:rsidRPr="00DB2C7F">
        <w:rPr>
          <w:sz w:val="26"/>
          <w:szCs w:val="28"/>
        </w:rPr>
        <w:t>ствовавших при проведении проверки, о наличии их подписей или об отказе от сове</w:t>
      </w:r>
      <w:r w:rsidRPr="00DB2C7F">
        <w:rPr>
          <w:sz w:val="26"/>
          <w:szCs w:val="28"/>
        </w:rPr>
        <w:t>р</w:t>
      </w:r>
      <w:r w:rsidRPr="00DB2C7F">
        <w:rPr>
          <w:sz w:val="26"/>
          <w:szCs w:val="28"/>
        </w:rPr>
        <w:t>шения подписи, а также сведения о внесении в журнал учета проверок записи о пров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денной проверке либо о невозможности вн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сения такой записи в связи с отсутствием у юридического лица, индивидуального предпринимателя ук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занного журнала;</w:t>
      </w:r>
    </w:p>
    <w:p w:rsidR="004D7E33" w:rsidRPr="00DB2C7F" w:rsidRDefault="004D7E33" w:rsidP="001B4486">
      <w:pPr>
        <w:ind w:firstLine="540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9) подписи должностного лица или должностных лиц, проводивших прове</w:t>
      </w:r>
      <w:r w:rsidRPr="00DB2C7F">
        <w:rPr>
          <w:sz w:val="26"/>
          <w:szCs w:val="28"/>
        </w:rPr>
        <w:t>р</w:t>
      </w:r>
      <w:r w:rsidRPr="00DB2C7F">
        <w:rPr>
          <w:sz w:val="26"/>
          <w:szCs w:val="28"/>
        </w:rPr>
        <w:t>ку.</w:t>
      </w:r>
    </w:p>
    <w:p w:rsidR="004D7E33" w:rsidRPr="00DB2C7F" w:rsidRDefault="004D7E33" w:rsidP="009C2557">
      <w:pPr>
        <w:ind w:right="-285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3.4.3.  К акту проверки прилагаются протоколы отбора образцов продукции, проб обслед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вания объектов окружающей среды и объектов производственной среды, проток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лы или заключения проведенных исследований, испытаний и экспертиз, объяснения р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ботников юридического лица, работников индивидуального предпринимателя, на которых возлаг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ется ответственность за нарушение обязательных требований или требований, установле</w:t>
      </w:r>
      <w:r w:rsidRPr="00DB2C7F">
        <w:rPr>
          <w:sz w:val="26"/>
          <w:szCs w:val="28"/>
        </w:rPr>
        <w:t>н</w:t>
      </w:r>
      <w:r w:rsidRPr="00DB2C7F">
        <w:rPr>
          <w:sz w:val="26"/>
          <w:szCs w:val="28"/>
        </w:rPr>
        <w:t>ных муниципальными правовыми актами, предписания об устранении выявленных нар</w:t>
      </w:r>
      <w:r w:rsidRPr="00DB2C7F">
        <w:rPr>
          <w:sz w:val="26"/>
          <w:szCs w:val="28"/>
        </w:rPr>
        <w:t>у</w:t>
      </w:r>
      <w:r w:rsidRPr="00DB2C7F">
        <w:rPr>
          <w:sz w:val="26"/>
          <w:szCs w:val="28"/>
        </w:rPr>
        <w:t>шений и иные связанные с р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зультатами проверки документы или их копии.</w:t>
      </w:r>
    </w:p>
    <w:p w:rsidR="004D7E33" w:rsidRPr="00DB2C7F" w:rsidRDefault="004D7E33" w:rsidP="002B22E8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3.4.4. Акт проверки оформляется непосредственно после ее завершения в двух экзем</w:t>
      </w:r>
      <w:r w:rsidRPr="00DB2C7F">
        <w:rPr>
          <w:sz w:val="26"/>
          <w:szCs w:val="28"/>
        </w:rPr>
        <w:t>п</w:t>
      </w:r>
      <w:r w:rsidRPr="00DB2C7F">
        <w:rPr>
          <w:sz w:val="26"/>
          <w:szCs w:val="28"/>
        </w:rPr>
        <w:t>лярах, один из которых с копиями приложений вручается руководителю, иному дол</w:t>
      </w:r>
      <w:r w:rsidRPr="00DB2C7F">
        <w:rPr>
          <w:sz w:val="26"/>
          <w:szCs w:val="28"/>
        </w:rPr>
        <w:t>ж</w:t>
      </w:r>
      <w:r w:rsidRPr="00DB2C7F">
        <w:rPr>
          <w:sz w:val="26"/>
          <w:szCs w:val="28"/>
        </w:rPr>
        <w:t>ностному лицу или уполномоченному представителю юридического лица, индивид</w:t>
      </w:r>
      <w:r w:rsidRPr="00DB2C7F">
        <w:rPr>
          <w:sz w:val="26"/>
          <w:szCs w:val="28"/>
        </w:rPr>
        <w:t>у</w:t>
      </w:r>
      <w:r w:rsidRPr="00DB2C7F">
        <w:rPr>
          <w:sz w:val="26"/>
          <w:szCs w:val="28"/>
        </w:rPr>
        <w:t>альному предпринимателю, его уполномоченному представителю под расписку об озн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комлении либо об отказе в ознакомлении с актом проверки. В случае отсутствия рук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водителя, иного должностного лица или уполномоче</w:t>
      </w:r>
      <w:r w:rsidRPr="00DB2C7F">
        <w:rPr>
          <w:sz w:val="26"/>
          <w:szCs w:val="28"/>
        </w:rPr>
        <w:t>н</w:t>
      </w:r>
      <w:r w:rsidRPr="00DB2C7F">
        <w:rPr>
          <w:sz w:val="26"/>
          <w:szCs w:val="28"/>
        </w:rPr>
        <w:t>ного представителя юридического лица, индивидуального предпринимателя, его уполном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ченного представителя, а также в случае отказа проверяемого лица дать расписку об ознакомлении либо об отказе в о</w:t>
      </w:r>
      <w:r w:rsidRPr="00DB2C7F">
        <w:rPr>
          <w:sz w:val="26"/>
          <w:szCs w:val="28"/>
        </w:rPr>
        <w:t>з</w:t>
      </w:r>
      <w:r w:rsidRPr="00DB2C7F">
        <w:rPr>
          <w:sz w:val="26"/>
          <w:szCs w:val="28"/>
        </w:rPr>
        <w:t>накомлении с актом пр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верки акт направляется заказным почтовым отправлением с уведомлением о вручении, которое приобщается к экземпляру акта проверки, хранящ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муся в деле Админис</w:t>
      </w:r>
      <w:r w:rsidRPr="00DB2C7F">
        <w:rPr>
          <w:sz w:val="26"/>
          <w:szCs w:val="28"/>
        </w:rPr>
        <w:t>т</w:t>
      </w:r>
      <w:r w:rsidRPr="00DB2C7F">
        <w:rPr>
          <w:sz w:val="26"/>
          <w:szCs w:val="28"/>
        </w:rPr>
        <w:t>рации.</w:t>
      </w:r>
    </w:p>
    <w:p w:rsidR="004D7E33" w:rsidRPr="00DB2C7F" w:rsidRDefault="004D7E33" w:rsidP="002B22E8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3.4.5. В случае, если для составления акта проверки необходимо получить закл</w:t>
      </w:r>
      <w:r w:rsidRPr="00DB2C7F">
        <w:rPr>
          <w:sz w:val="26"/>
          <w:szCs w:val="28"/>
        </w:rPr>
        <w:t>ю</w:t>
      </w:r>
      <w:r w:rsidRPr="00DB2C7F">
        <w:rPr>
          <w:sz w:val="26"/>
          <w:szCs w:val="28"/>
        </w:rPr>
        <w:t>чения по результатам проведенных исследований, испытаний, специальных ра</w:t>
      </w:r>
      <w:r w:rsidRPr="00DB2C7F">
        <w:rPr>
          <w:sz w:val="26"/>
          <w:szCs w:val="28"/>
        </w:rPr>
        <w:t>с</w:t>
      </w:r>
      <w:r w:rsidRPr="00DB2C7F">
        <w:rPr>
          <w:sz w:val="26"/>
          <w:szCs w:val="28"/>
        </w:rPr>
        <w:t>следований, экспертиз, акт проверки составляется в срок, не превышающий трех рабочих дней после завершения мероприятий по контролю, и вручается руководителю, иному должностн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му лицу или уполномоченному представителю юрид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ческого лица, индивидуальному предпринимателю, его уполномоченному представителю под расписку либо направл</w:t>
      </w:r>
      <w:r w:rsidRPr="00DB2C7F">
        <w:rPr>
          <w:sz w:val="26"/>
          <w:szCs w:val="28"/>
        </w:rPr>
        <w:t>я</w:t>
      </w:r>
      <w:r w:rsidRPr="00DB2C7F">
        <w:rPr>
          <w:sz w:val="26"/>
          <w:szCs w:val="28"/>
        </w:rPr>
        <w:t>ется заказным почтовым отправлением с уведомлением о вручении, которое приобщае</w:t>
      </w:r>
      <w:r w:rsidRPr="00DB2C7F">
        <w:rPr>
          <w:sz w:val="26"/>
          <w:szCs w:val="28"/>
        </w:rPr>
        <w:t>т</w:t>
      </w:r>
      <w:r w:rsidRPr="00DB2C7F">
        <w:rPr>
          <w:sz w:val="26"/>
          <w:szCs w:val="28"/>
        </w:rPr>
        <w:t>ся к экземпляру акта проверки, хранящем</w:t>
      </w:r>
      <w:r w:rsidRPr="00DB2C7F">
        <w:rPr>
          <w:sz w:val="26"/>
          <w:szCs w:val="28"/>
        </w:rPr>
        <w:t>у</w:t>
      </w:r>
      <w:r w:rsidRPr="00DB2C7F">
        <w:rPr>
          <w:sz w:val="26"/>
          <w:szCs w:val="28"/>
        </w:rPr>
        <w:t>ся в деле Администрации.</w:t>
      </w:r>
    </w:p>
    <w:p w:rsidR="004D7E33" w:rsidRPr="00DB2C7F" w:rsidRDefault="004D7E33" w:rsidP="002B22E8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3.4.6. В случае, если для проведения внеплановой выездной проверки требуется согл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сование ее проведения с органом прокуратуры, копия акта проверки направляется в о</w:t>
      </w:r>
      <w:r w:rsidRPr="00DB2C7F">
        <w:rPr>
          <w:sz w:val="26"/>
          <w:szCs w:val="28"/>
        </w:rPr>
        <w:t>р</w:t>
      </w:r>
      <w:r w:rsidRPr="00DB2C7F">
        <w:rPr>
          <w:sz w:val="26"/>
          <w:szCs w:val="28"/>
        </w:rPr>
        <w:t>ган прокуратуры, которым принято решение о согласовании проведения проверки, в т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чение пяти рабочих дней со дня составления акта прове</w:t>
      </w:r>
      <w:r w:rsidRPr="00DB2C7F">
        <w:rPr>
          <w:sz w:val="26"/>
          <w:szCs w:val="28"/>
        </w:rPr>
        <w:t>р</w:t>
      </w:r>
      <w:r w:rsidRPr="00DB2C7F">
        <w:rPr>
          <w:sz w:val="26"/>
          <w:szCs w:val="28"/>
        </w:rPr>
        <w:t>ки.</w:t>
      </w:r>
    </w:p>
    <w:p w:rsidR="004D7E33" w:rsidRPr="00DB2C7F" w:rsidRDefault="004D7E33" w:rsidP="002B22E8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3.4.7. Результаты проверки, содержащие информацию, составляющую государс</w:t>
      </w:r>
      <w:r w:rsidRPr="00DB2C7F">
        <w:rPr>
          <w:sz w:val="26"/>
          <w:szCs w:val="28"/>
        </w:rPr>
        <w:t>т</w:t>
      </w:r>
      <w:r w:rsidRPr="00DB2C7F">
        <w:rPr>
          <w:sz w:val="26"/>
          <w:szCs w:val="28"/>
        </w:rPr>
        <w:t xml:space="preserve">венную, </w:t>
      </w:r>
      <w:hyperlink r:id="rId39" w:history="1">
        <w:r w:rsidRPr="00DB2C7F">
          <w:rPr>
            <w:sz w:val="26"/>
            <w:szCs w:val="28"/>
          </w:rPr>
          <w:t>коммерческую</w:t>
        </w:r>
      </w:hyperlink>
      <w:r w:rsidRPr="00DB2C7F">
        <w:rPr>
          <w:sz w:val="26"/>
          <w:szCs w:val="28"/>
        </w:rPr>
        <w:t>, служебную, иную тайну, оформляются с соблюдением требований, пр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дусмотренных законодательством Росси</w:t>
      </w:r>
      <w:r w:rsidRPr="00DB2C7F">
        <w:rPr>
          <w:sz w:val="26"/>
          <w:szCs w:val="28"/>
        </w:rPr>
        <w:t>й</w:t>
      </w:r>
      <w:r w:rsidRPr="00DB2C7F">
        <w:rPr>
          <w:sz w:val="26"/>
          <w:szCs w:val="28"/>
        </w:rPr>
        <w:t>ской Федерации.</w:t>
      </w:r>
    </w:p>
    <w:p w:rsidR="004D7E33" w:rsidRPr="00DB2C7F" w:rsidRDefault="004D7E33" w:rsidP="002B22E8">
      <w:pPr>
        <w:pStyle w:val="a0"/>
        <w:jc w:val="both"/>
        <w:rPr>
          <w:rFonts w:ascii="Times New Roman" w:hAnsi="Times New Roman" w:cs="Times New Roman"/>
          <w:sz w:val="26"/>
          <w:szCs w:val="28"/>
        </w:rPr>
      </w:pPr>
      <w:bookmarkStart w:id="35" w:name="sub_10378"/>
      <w:r w:rsidRPr="00DB2C7F">
        <w:rPr>
          <w:rFonts w:ascii="Times New Roman" w:hAnsi="Times New Roman" w:cs="Times New Roman"/>
          <w:sz w:val="26"/>
          <w:szCs w:val="28"/>
        </w:rPr>
        <w:t>3.4.8. Уполномоченные должностные лица (лицо) проверяют наличие у юридич</w:t>
      </w:r>
      <w:r w:rsidRPr="00DB2C7F">
        <w:rPr>
          <w:rFonts w:ascii="Times New Roman" w:hAnsi="Times New Roman" w:cs="Times New Roman"/>
          <w:sz w:val="26"/>
          <w:szCs w:val="28"/>
        </w:rPr>
        <w:t>е</w:t>
      </w:r>
      <w:r w:rsidRPr="00DB2C7F">
        <w:rPr>
          <w:rFonts w:ascii="Times New Roman" w:hAnsi="Times New Roman" w:cs="Times New Roman"/>
          <w:sz w:val="26"/>
          <w:szCs w:val="28"/>
        </w:rPr>
        <w:t>ского лица, индивидуального предпринимателя наличие журнала учета проверок, оформле</w:t>
      </w:r>
      <w:r w:rsidRPr="00DB2C7F">
        <w:rPr>
          <w:rFonts w:ascii="Times New Roman" w:hAnsi="Times New Roman" w:cs="Times New Roman"/>
          <w:sz w:val="26"/>
          <w:szCs w:val="28"/>
        </w:rPr>
        <w:t>н</w:t>
      </w:r>
      <w:r w:rsidRPr="00DB2C7F">
        <w:rPr>
          <w:rFonts w:ascii="Times New Roman" w:hAnsi="Times New Roman" w:cs="Times New Roman"/>
          <w:sz w:val="26"/>
          <w:szCs w:val="28"/>
        </w:rPr>
        <w:t>ного по типовой форме, установленной приказом Министерства экономического разв</w:t>
      </w:r>
      <w:r w:rsidRPr="00DB2C7F">
        <w:rPr>
          <w:rFonts w:ascii="Times New Roman" w:hAnsi="Times New Roman" w:cs="Times New Roman"/>
          <w:sz w:val="26"/>
          <w:szCs w:val="28"/>
        </w:rPr>
        <w:t>и</w:t>
      </w:r>
      <w:r w:rsidRPr="00DB2C7F">
        <w:rPr>
          <w:rFonts w:ascii="Times New Roman" w:hAnsi="Times New Roman" w:cs="Times New Roman"/>
          <w:sz w:val="26"/>
          <w:szCs w:val="28"/>
        </w:rPr>
        <w:t>тия Российской Федерации от 30 апреля 2009 года № 141 «О реализации положений Ф</w:t>
      </w:r>
      <w:r w:rsidRPr="00DB2C7F">
        <w:rPr>
          <w:rFonts w:ascii="Times New Roman" w:hAnsi="Times New Roman" w:cs="Times New Roman"/>
          <w:sz w:val="26"/>
          <w:szCs w:val="28"/>
        </w:rPr>
        <w:t>е</w:t>
      </w:r>
      <w:r w:rsidRPr="00DB2C7F">
        <w:rPr>
          <w:rFonts w:ascii="Times New Roman" w:hAnsi="Times New Roman" w:cs="Times New Roman"/>
          <w:sz w:val="26"/>
          <w:szCs w:val="28"/>
        </w:rPr>
        <w:t>дерального закона "О защите прав юридических лиц и индивидуальных предпринимат</w:t>
      </w:r>
      <w:r w:rsidRPr="00DB2C7F">
        <w:rPr>
          <w:rFonts w:ascii="Times New Roman" w:hAnsi="Times New Roman" w:cs="Times New Roman"/>
          <w:sz w:val="26"/>
          <w:szCs w:val="28"/>
        </w:rPr>
        <w:t>е</w:t>
      </w:r>
      <w:r w:rsidRPr="00DB2C7F">
        <w:rPr>
          <w:rFonts w:ascii="Times New Roman" w:hAnsi="Times New Roman" w:cs="Times New Roman"/>
          <w:sz w:val="26"/>
          <w:szCs w:val="28"/>
        </w:rPr>
        <w:t>лей при осуществлении государственного контроля (надзора) и муниципального ко</w:t>
      </w:r>
      <w:r w:rsidRPr="00DB2C7F">
        <w:rPr>
          <w:rFonts w:ascii="Times New Roman" w:hAnsi="Times New Roman" w:cs="Times New Roman"/>
          <w:sz w:val="26"/>
          <w:szCs w:val="28"/>
        </w:rPr>
        <w:t>н</w:t>
      </w:r>
      <w:r w:rsidRPr="00DB2C7F">
        <w:rPr>
          <w:rFonts w:ascii="Times New Roman" w:hAnsi="Times New Roman" w:cs="Times New Roman"/>
          <w:sz w:val="26"/>
          <w:szCs w:val="28"/>
        </w:rPr>
        <w:t>троля» (приложение 5 настоящего Ре</w:t>
      </w:r>
      <w:r w:rsidRPr="00DB2C7F">
        <w:rPr>
          <w:rFonts w:ascii="Times New Roman" w:hAnsi="Times New Roman" w:cs="Times New Roman"/>
          <w:sz w:val="26"/>
          <w:szCs w:val="28"/>
        </w:rPr>
        <w:t>г</w:t>
      </w:r>
      <w:r w:rsidRPr="00DB2C7F">
        <w:rPr>
          <w:rFonts w:ascii="Times New Roman" w:hAnsi="Times New Roman" w:cs="Times New Roman"/>
          <w:sz w:val="26"/>
          <w:szCs w:val="28"/>
        </w:rPr>
        <w:t>ламента)</w:t>
      </w:r>
      <w:r w:rsidRPr="00DB2C7F">
        <w:rPr>
          <w:rFonts w:ascii="Times New Roman" w:hAnsi="Times New Roman"/>
          <w:sz w:val="26"/>
          <w:szCs w:val="28"/>
        </w:rPr>
        <w:t>. Уполномоченные должностные лица (лицо) убеждаются, что журнал учета пров</w:t>
      </w:r>
      <w:r w:rsidRPr="00DB2C7F">
        <w:rPr>
          <w:rFonts w:ascii="Times New Roman" w:hAnsi="Times New Roman"/>
          <w:sz w:val="26"/>
          <w:szCs w:val="28"/>
        </w:rPr>
        <w:t>е</w:t>
      </w:r>
      <w:r w:rsidRPr="00DB2C7F">
        <w:rPr>
          <w:rFonts w:ascii="Times New Roman" w:hAnsi="Times New Roman"/>
          <w:sz w:val="26"/>
          <w:szCs w:val="28"/>
        </w:rPr>
        <w:t>рок прошит, пронумерован и удостоверен печатью юридического лица, индив</w:t>
      </w:r>
      <w:r w:rsidRPr="00DB2C7F">
        <w:rPr>
          <w:rFonts w:ascii="Times New Roman" w:hAnsi="Times New Roman"/>
          <w:sz w:val="26"/>
          <w:szCs w:val="28"/>
        </w:rPr>
        <w:t>и</w:t>
      </w:r>
      <w:r w:rsidRPr="00DB2C7F">
        <w:rPr>
          <w:rFonts w:ascii="Times New Roman" w:hAnsi="Times New Roman"/>
          <w:sz w:val="26"/>
          <w:szCs w:val="28"/>
        </w:rPr>
        <w:t>дуального предпринимателя.</w:t>
      </w:r>
    </w:p>
    <w:p w:rsidR="004D7E33" w:rsidRPr="00DB2C7F" w:rsidRDefault="004D7E33" w:rsidP="002B22E8">
      <w:pPr>
        <w:jc w:val="both"/>
        <w:rPr>
          <w:sz w:val="26"/>
          <w:szCs w:val="28"/>
        </w:rPr>
      </w:pPr>
      <w:bookmarkStart w:id="36" w:name="sub_10379"/>
      <w:bookmarkEnd w:id="35"/>
      <w:r w:rsidRPr="00DB2C7F">
        <w:rPr>
          <w:sz w:val="26"/>
          <w:szCs w:val="28"/>
        </w:rPr>
        <w:t>3.4.9. В журнале учета проверок должностными лицами (лицом), уполномоче</w:t>
      </w:r>
      <w:r w:rsidRPr="00DB2C7F">
        <w:rPr>
          <w:sz w:val="26"/>
          <w:szCs w:val="28"/>
        </w:rPr>
        <w:t>н</w:t>
      </w:r>
      <w:r w:rsidRPr="00DB2C7F">
        <w:rPr>
          <w:sz w:val="26"/>
          <w:szCs w:val="28"/>
        </w:rPr>
        <w:t>ными на исполнение муниципальной функции проведения проверки осуществл</w:t>
      </w:r>
      <w:r w:rsidRPr="00DB2C7F">
        <w:rPr>
          <w:sz w:val="26"/>
          <w:szCs w:val="28"/>
        </w:rPr>
        <w:t>я</w:t>
      </w:r>
      <w:r w:rsidRPr="00DB2C7F">
        <w:rPr>
          <w:sz w:val="26"/>
          <w:szCs w:val="28"/>
        </w:rPr>
        <w:t>ется запись о проведенной проверке, содержащая сведения о наименовании орг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на муниципального контроля, датах начала и окончания проведения проверки, времени ее проведения, пр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вовых основаниях, целях, задачах и предмете проверки, выявленных нарушениях и в</w:t>
      </w:r>
      <w:r w:rsidRPr="00DB2C7F">
        <w:rPr>
          <w:sz w:val="26"/>
          <w:szCs w:val="28"/>
        </w:rPr>
        <w:t>ы</w:t>
      </w:r>
      <w:r w:rsidRPr="00DB2C7F">
        <w:rPr>
          <w:sz w:val="26"/>
          <w:szCs w:val="28"/>
        </w:rPr>
        <w:t>данных предписаниях, а также указываются ф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милии, имена, отчества и должности уполномоченных должностных лиц (лица), проводящих пр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верку, их (его) подписи.</w:t>
      </w:r>
    </w:p>
    <w:p w:rsidR="004D7E33" w:rsidRPr="00DB2C7F" w:rsidRDefault="004D7E33" w:rsidP="002B22E8">
      <w:pPr>
        <w:jc w:val="both"/>
        <w:rPr>
          <w:sz w:val="26"/>
          <w:szCs w:val="28"/>
        </w:rPr>
      </w:pPr>
      <w:bookmarkStart w:id="37" w:name="sub_103710"/>
      <w:bookmarkEnd w:id="36"/>
      <w:r w:rsidRPr="00DB2C7F">
        <w:rPr>
          <w:sz w:val="26"/>
          <w:szCs w:val="28"/>
        </w:rPr>
        <w:t>3.4.10. При отсутствии журнала учета проверок в акте проверки делается соответс</w:t>
      </w:r>
      <w:r w:rsidRPr="00DB2C7F">
        <w:rPr>
          <w:sz w:val="26"/>
          <w:szCs w:val="28"/>
        </w:rPr>
        <w:t>т</w:t>
      </w:r>
      <w:r w:rsidRPr="00DB2C7F">
        <w:rPr>
          <w:sz w:val="26"/>
          <w:szCs w:val="28"/>
        </w:rPr>
        <w:t>вующая запись.</w:t>
      </w:r>
      <w:bookmarkEnd w:id="37"/>
    </w:p>
    <w:p w:rsidR="004D7E33" w:rsidRPr="00DB2C7F" w:rsidRDefault="004D7E33" w:rsidP="002B22E8">
      <w:pPr>
        <w:ind w:firstLine="567"/>
        <w:jc w:val="center"/>
        <w:rPr>
          <w:b/>
          <w:sz w:val="26"/>
          <w:szCs w:val="28"/>
        </w:rPr>
      </w:pPr>
      <w:r w:rsidRPr="00DB2C7F">
        <w:rPr>
          <w:b/>
          <w:sz w:val="26"/>
          <w:szCs w:val="28"/>
        </w:rPr>
        <w:t>3.5. Меры, принимаемые должностными лицами (лицом), уполномоче</w:t>
      </w:r>
      <w:r w:rsidRPr="00DB2C7F">
        <w:rPr>
          <w:b/>
          <w:sz w:val="26"/>
          <w:szCs w:val="28"/>
        </w:rPr>
        <w:t>н</w:t>
      </w:r>
      <w:r w:rsidRPr="00DB2C7F">
        <w:rPr>
          <w:b/>
          <w:sz w:val="26"/>
          <w:szCs w:val="28"/>
        </w:rPr>
        <w:t>ными на исполнение муниципальной функции проведения</w:t>
      </w:r>
      <w:r w:rsidRPr="00DB2C7F">
        <w:rPr>
          <w:sz w:val="26"/>
          <w:szCs w:val="28"/>
        </w:rPr>
        <w:t xml:space="preserve"> </w:t>
      </w:r>
      <w:r w:rsidRPr="00DB2C7F">
        <w:rPr>
          <w:b/>
          <w:sz w:val="26"/>
          <w:szCs w:val="28"/>
        </w:rPr>
        <w:t>проверки в отношении фа</w:t>
      </w:r>
      <w:r w:rsidRPr="00DB2C7F">
        <w:rPr>
          <w:b/>
          <w:sz w:val="26"/>
          <w:szCs w:val="28"/>
        </w:rPr>
        <w:t>к</w:t>
      </w:r>
      <w:r w:rsidRPr="00DB2C7F">
        <w:rPr>
          <w:b/>
          <w:sz w:val="26"/>
          <w:szCs w:val="28"/>
        </w:rPr>
        <w:t>тов нарушений, выявленных при пров</w:t>
      </w:r>
      <w:r w:rsidRPr="00DB2C7F">
        <w:rPr>
          <w:b/>
          <w:sz w:val="26"/>
          <w:szCs w:val="28"/>
        </w:rPr>
        <w:t>е</w:t>
      </w:r>
      <w:r w:rsidRPr="00DB2C7F">
        <w:rPr>
          <w:b/>
          <w:sz w:val="26"/>
          <w:szCs w:val="28"/>
        </w:rPr>
        <w:t>дении проверки.</w:t>
      </w:r>
    </w:p>
    <w:p w:rsidR="004D7E33" w:rsidRPr="00DB2C7F" w:rsidRDefault="004D7E33" w:rsidP="002B22E8">
      <w:pPr>
        <w:rPr>
          <w:b/>
          <w:sz w:val="26"/>
          <w:szCs w:val="28"/>
        </w:rPr>
      </w:pPr>
      <w:r w:rsidRPr="00DB2C7F">
        <w:rPr>
          <w:sz w:val="26"/>
          <w:szCs w:val="28"/>
        </w:rPr>
        <w:t>3.5.1. В случае выявления при проведении проверки нарушений юридическим л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цом, индивидуальным предпринимателем обязательных требований или требований, уст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новленных муниципальными правовыми актами, должностные лица А</w:t>
      </w:r>
      <w:r w:rsidRPr="00DB2C7F">
        <w:rPr>
          <w:sz w:val="26"/>
          <w:szCs w:val="28"/>
        </w:rPr>
        <w:t>д</w:t>
      </w:r>
      <w:r w:rsidRPr="00DB2C7F">
        <w:rPr>
          <w:sz w:val="26"/>
          <w:szCs w:val="28"/>
        </w:rPr>
        <w:t>министрации, проводившие проверку, в пределах полномочий, предусмо</w:t>
      </w:r>
      <w:r w:rsidRPr="00DB2C7F">
        <w:rPr>
          <w:sz w:val="26"/>
          <w:szCs w:val="28"/>
        </w:rPr>
        <w:t>т</w:t>
      </w:r>
      <w:r w:rsidRPr="00DB2C7F">
        <w:rPr>
          <w:sz w:val="26"/>
          <w:szCs w:val="28"/>
        </w:rPr>
        <w:t>ренных законодательством Российской Фед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рации, обязаны:</w:t>
      </w:r>
    </w:p>
    <w:p w:rsidR="004D7E33" w:rsidRPr="00DB2C7F" w:rsidRDefault="004D7E33" w:rsidP="002B22E8">
      <w:pPr>
        <w:ind w:firstLine="540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1) выдать предписание юридическому лицу, индивидуальному предпринимателю об устранении выявленных нарушений с указанием сроков их устранения и (или) о пр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ведении мероприятий по предотвращению причинения вреда жизни, здоровью людей, вреда животным, растениям, окружающей среде, объектам культурного наследия (п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 xml:space="preserve">мятникам истории и культуры) народов </w:t>
      </w:r>
      <w:r>
        <w:rPr>
          <w:sz w:val="26"/>
          <w:szCs w:val="28"/>
        </w:rPr>
        <w:t>РФ</w:t>
      </w:r>
      <w:r w:rsidRPr="00DB2C7F">
        <w:rPr>
          <w:sz w:val="26"/>
          <w:szCs w:val="28"/>
        </w:rPr>
        <w:t>, безопасности государства, имуществу ф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зических и юридических лиц, государственному или муниципальному имуществу, пр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дупреждению возникновения чрезвычайных ситуаций природного и техногенного х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рактера, а также других мер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приятий, предусмотренных федеральными законами;</w:t>
      </w:r>
    </w:p>
    <w:p w:rsidR="004D7E33" w:rsidRPr="00DB2C7F" w:rsidRDefault="004D7E33" w:rsidP="002B22E8">
      <w:pPr>
        <w:ind w:firstLine="540"/>
        <w:jc w:val="both"/>
        <w:rPr>
          <w:sz w:val="26"/>
          <w:szCs w:val="28"/>
        </w:rPr>
      </w:pPr>
      <w:r w:rsidRPr="00DB2C7F">
        <w:rPr>
          <w:sz w:val="26"/>
          <w:szCs w:val="28"/>
        </w:rPr>
        <w:t>2) принять меры по контролю за устранением выявленных нарушений, их пред</w:t>
      </w:r>
      <w:r w:rsidRPr="00DB2C7F">
        <w:rPr>
          <w:sz w:val="26"/>
          <w:szCs w:val="28"/>
        </w:rPr>
        <w:t>у</w:t>
      </w:r>
      <w:r w:rsidRPr="00DB2C7F">
        <w:rPr>
          <w:sz w:val="26"/>
          <w:szCs w:val="28"/>
        </w:rPr>
        <w:t>преждению, предотвращению возможного причинения вреда жизни, здор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вью граждан, вреда животным, растениям, окружающей среде, объектам культурного наследия (п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мятникам истории и культуры) народов Российской Федерации, обеспечению безопа</w:t>
      </w:r>
      <w:r w:rsidRPr="00DB2C7F">
        <w:rPr>
          <w:sz w:val="26"/>
          <w:szCs w:val="28"/>
        </w:rPr>
        <w:t>с</w:t>
      </w:r>
      <w:r w:rsidRPr="00DB2C7F">
        <w:rPr>
          <w:sz w:val="26"/>
          <w:szCs w:val="28"/>
        </w:rPr>
        <w:t>ности государства, предупреждению возникновения чрезвычайных ситуаций природн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го и техногенного характера, а также меры по привлечению лиц, допустивших выявле</w:t>
      </w:r>
      <w:r w:rsidRPr="00DB2C7F">
        <w:rPr>
          <w:sz w:val="26"/>
          <w:szCs w:val="28"/>
        </w:rPr>
        <w:t>н</w:t>
      </w:r>
      <w:r w:rsidRPr="00DB2C7F">
        <w:rPr>
          <w:sz w:val="26"/>
          <w:szCs w:val="28"/>
        </w:rPr>
        <w:t>ные нарушения, к ответственности.</w:t>
      </w:r>
    </w:p>
    <w:p w:rsidR="004D7E33" w:rsidRPr="00DB2C7F" w:rsidRDefault="004D7E33" w:rsidP="002B22E8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3.5.2. В случае, если при проведении проверки установлено, что деятельность юридич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ского лица, его филиала, представительства, структурного подразделения, индивидуал</w:t>
      </w:r>
      <w:r w:rsidRPr="00DB2C7F">
        <w:rPr>
          <w:sz w:val="26"/>
          <w:szCs w:val="28"/>
        </w:rPr>
        <w:t>ь</w:t>
      </w:r>
      <w:r w:rsidRPr="00DB2C7F">
        <w:rPr>
          <w:sz w:val="26"/>
          <w:szCs w:val="28"/>
        </w:rPr>
        <w:t>ного предпринимателя, эксплуатация ими зданий, строений, с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оружений, помещений, оборудования, подобных объектов, транспортных средств, производимые и реализуемые ими товары (выполняемые работы, предоставляемые услуги) представляют непосредс</w:t>
      </w:r>
      <w:r w:rsidRPr="00DB2C7F">
        <w:rPr>
          <w:sz w:val="26"/>
          <w:szCs w:val="28"/>
        </w:rPr>
        <w:t>т</w:t>
      </w:r>
      <w:r w:rsidRPr="00DB2C7F">
        <w:rPr>
          <w:sz w:val="26"/>
          <w:szCs w:val="28"/>
        </w:rPr>
        <w:t>венную угрозу причинения вреда жизни, здоровью граждан, вреда животным, растен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ям, окружающей среде, объектам культурного наследия (памятникам истории и культ</w:t>
      </w:r>
      <w:r w:rsidRPr="00DB2C7F">
        <w:rPr>
          <w:sz w:val="26"/>
          <w:szCs w:val="28"/>
        </w:rPr>
        <w:t>у</w:t>
      </w:r>
      <w:r w:rsidRPr="00DB2C7F">
        <w:rPr>
          <w:sz w:val="26"/>
          <w:szCs w:val="28"/>
        </w:rPr>
        <w:t xml:space="preserve">ры) народов </w:t>
      </w:r>
      <w:r>
        <w:rPr>
          <w:sz w:val="26"/>
          <w:szCs w:val="28"/>
        </w:rPr>
        <w:t>РФ</w:t>
      </w:r>
      <w:r w:rsidRPr="00DB2C7F">
        <w:rPr>
          <w:sz w:val="26"/>
          <w:szCs w:val="28"/>
        </w:rPr>
        <w:t>, безопасности государства, возникновения чрезвычайных ситуаций пр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родного и техногенного характера или такой вред причинен, орган муниципального контроля обязан незамедлительно принять меры по недопущению причинения вреда или прекращению его причинения вплоть до временного запрета деятельности юрид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ческого лица, его филиала, представительства, структурного подразделения, индивид</w:t>
      </w:r>
      <w:r w:rsidRPr="00DB2C7F">
        <w:rPr>
          <w:sz w:val="26"/>
          <w:szCs w:val="28"/>
        </w:rPr>
        <w:t>у</w:t>
      </w:r>
      <w:r w:rsidRPr="00DB2C7F">
        <w:rPr>
          <w:sz w:val="26"/>
          <w:szCs w:val="28"/>
        </w:rPr>
        <w:t xml:space="preserve">ального предпринимателя в порядке, установленном </w:t>
      </w:r>
      <w:hyperlink r:id="rId40" w:history="1">
        <w:r w:rsidRPr="00DB2C7F">
          <w:rPr>
            <w:sz w:val="26"/>
            <w:szCs w:val="28"/>
          </w:rPr>
          <w:t>Кодексом</w:t>
        </w:r>
      </w:hyperlink>
      <w:r w:rsidRPr="00DB2C7F">
        <w:rPr>
          <w:sz w:val="26"/>
          <w:szCs w:val="28"/>
        </w:rPr>
        <w:t xml:space="preserve"> </w:t>
      </w:r>
      <w:r>
        <w:rPr>
          <w:sz w:val="26"/>
          <w:szCs w:val="28"/>
        </w:rPr>
        <w:t>РФ</w:t>
      </w:r>
      <w:r w:rsidRPr="00DB2C7F">
        <w:rPr>
          <w:sz w:val="26"/>
          <w:szCs w:val="28"/>
        </w:rPr>
        <w:t xml:space="preserve"> об администрати</w:t>
      </w:r>
      <w:r w:rsidRPr="00DB2C7F">
        <w:rPr>
          <w:sz w:val="26"/>
          <w:szCs w:val="28"/>
        </w:rPr>
        <w:t>в</w:t>
      </w:r>
      <w:r w:rsidRPr="00DB2C7F">
        <w:rPr>
          <w:sz w:val="26"/>
          <w:szCs w:val="28"/>
        </w:rPr>
        <w:t>ных правонарушениях, отзыва продукции, представляющей опасность для жизни, зд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ровья граждан и для окружающей среды, из оборота и довести до свед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ния граждан, а также других юридических лиц, индивидуальных предпринимателей любым доступным способом информацию о наличии угрозы причинения вреда и способах его предотвр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щения.</w:t>
      </w:r>
    </w:p>
    <w:p w:rsidR="004D7E33" w:rsidRPr="009C2557" w:rsidRDefault="004D7E33" w:rsidP="009C2557">
      <w:pPr>
        <w:jc w:val="center"/>
        <w:outlineLvl w:val="2"/>
        <w:rPr>
          <w:b/>
          <w:sz w:val="26"/>
          <w:szCs w:val="28"/>
          <w:u w:val="single"/>
        </w:rPr>
      </w:pPr>
      <w:r w:rsidRPr="009C2557">
        <w:rPr>
          <w:b/>
          <w:sz w:val="26"/>
          <w:szCs w:val="28"/>
          <w:u w:val="single"/>
        </w:rPr>
        <w:t>4. Порядок и формы контроля за исполнением функции муниципального ко</w:t>
      </w:r>
      <w:r w:rsidRPr="009C2557">
        <w:rPr>
          <w:b/>
          <w:sz w:val="26"/>
          <w:szCs w:val="28"/>
          <w:u w:val="single"/>
        </w:rPr>
        <w:t>н</w:t>
      </w:r>
      <w:r w:rsidRPr="009C2557">
        <w:rPr>
          <w:b/>
          <w:sz w:val="26"/>
          <w:szCs w:val="28"/>
          <w:u w:val="single"/>
        </w:rPr>
        <w:t>троля</w:t>
      </w:r>
    </w:p>
    <w:p w:rsidR="004D7E33" w:rsidRPr="00DB2C7F" w:rsidRDefault="004D7E33" w:rsidP="00B635EE">
      <w:pPr>
        <w:ind w:firstLine="568"/>
        <w:jc w:val="center"/>
        <w:outlineLvl w:val="2"/>
        <w:rPr>
          <w:b/>
          <w:sz w:val="26"/>
          <w:szCs w:val="28"/>
        </w:rPr>
      </w:pPr>
      <w:r w:rsidRPr="00DB2C7F">
        <w:rPr>
          <w:b/>
          <w:sz w:val="26"/>
          <w:szCs w:val="28"/>
        </w:rPr>
        <w:t>4.1. Порядок осуществления текущего контроля за соблюдением  и исполнен</w:t>
      </w:r>
      <w:r w:rsidRPr="00DB2C7F">
        <w:rPr>
          <w:b/>
          <w:sz w:val="26"/>
          <w:szCs w:val="28"/>
        </w:rPr>
        <w:t>и</w:t>
      </w:r>
      <w:r w:rsidRPr="00DB2C7F">
        <w:rPr>
          <w:b/>
          <w:sz w:val="26"/>
          <w:szCs w:val="28"/>
        </w:rPr>
        <w:t>ем должностными лицами администрации муниципального образования полож</w:t>
      </w:r>
      <w:r w:rsidRPr="00DB2C7F">
        <w:rPr>
          <w:b/>
          <w:sz w:val="26"/>
          <w:szCs w:val="28"/>
        </w:rPr>
        <w:t>е</w:t>
      </w:r>
      <w:r w:rsidRPr="00DB2C7F">
        <w:rPr>
          <w:b/>
          <w:sz w:val="26"/>
          <w:szCs w:val="28"/>
        </w:rPr>
        <w:t>ний регламента и иных нормативных правовых актов, устанавливающих требов</w:t>
      </w:r>
      <w:r w:rsidRPr="00DB2C7F">
        <w:rPr>
          <w:b/>
          <w:sz w:val="26"/>
          <w:szCs w:val="28"/>
        </w:rPr>
        <w:t>а</w:t>
      </w:r>
      <w:r w:rsidRPr="00DB2C7F">
        <w:rPr>
          <w:b/>
          <w:sz w:val="26"/>
          <w:szCs w:val="28"/>
        </w:rPr>
        <w:t>ния к исполнению функции муниципального контр</w:t>
      </w:r>
      <w:r w:rsidRPr="00DB2C7F">
        <w:rPr>
          <w:b/>
          <w:sz w:val="26"/>
          <w:szCs w:val="28"/>
        </w:rPr>
        <w:t>о</w:t>
      </w:r>
      <w:r w:rsidRPr="00DB2C7F">
        <w:rPr>
          <w:b/>
          <w:sz w:val="26"/>
          <w:szCs w:val="28"/>
        </w:rPr>
        <w:t>ля, а также за принятием ими решений</w:t>
      </w:r>
    </w:p>
    <w:p w:rsidR="004D7E33" w:rsidRPr="00DB2C7F" w:rsidRDefault="004D7E33" w:rsidP="00B635EE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4.1.1. Текущий контроль за исполнением действий, определенных администр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тивными процедурами по осуществлению муниципального контроля, и принятием решений л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цами Администрации осуществляется главой Администрации.</w:t>
      </w:r>
    </w:p>
    <w:p w:rsidR="004D7E33" w:rsidRPr="00DB2C7F" w:rsidRDefault="004D7E33" w:rsidP="00B635EE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4.1.2. Контроль за осуществлением муниципального контроля включает в себя помимо текущего контроля проведение проверок, выявление и устранение нар</w:t>
      </w:r>
      <w:r w:rsidRPr="00DB2C7F">
        <w:rPr>
          <w:sz w:val="26"/>
          <w:szCs w:val="28"/>
        </w:rPr>
        <w:t>у</w:t>
      </w:r>
      <w:r w:rsidRPr="00DB2C7F">
        <w:rPr>
          <w:sz w:val="26"/>
          <w:szCs w:val="28"/>
        </w:rPr>
        <w:t>шений прав субъектов проверок и привлечение виновных должностных лиц к ответственности в с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ответствии с законодательством Российской Федерации, рассмотрение, принятие реш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ний и подготовку ответов на обращения заявителей, с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держащих жалобы на действия (бездействие) должностного лица, а также прин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маемые им решения при исполнении мероприятий по осуществлению муниц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пального контроля.</w:t>
      </w:r>
    </w:p>
    <w:p w:rsidR="004D7E33" w:rsidRPr="00DB2C7F" w:rsidRDefault="004D7E33" w:rsidP="00B635EE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4.1.3. Проверка полноты и качества осуществления муниципального контроля пров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дится на основании распоряжением главы Администрации. При проверке могут ра</w:t>
      </w:r>
      <w:r w:rsidRPr="00DB2C7F">
        <w:rPr>
          <w:sz w:val="26"/>
          <w:szCs w:val="28"/>
        </w:rPr>
        <w:t>с</w:t>
      </w:r>
      <w:r w:rsidRPr="00DB2C7F">
        <w:rPr>
          <w:sz w:val="26"/>
          <w:szCs w:val="28"/>
        </w:rPr>
        <w:t>сматриваться все вопросы, связанные с осуществлением муниципальн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 xml:space="preserve">го контроля. </w:t>
      </w:r>
    </w:p>
    <w:p w:rsidR="004D7E33" w:rsidRPr="00DB2C7F" w:rsidRDefault="004D7E33" w:rsidP="00B635EE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4.1.4. Для проверки полноты и качества осуществления муниципального контроля ра</w:t>
      </w:r>
      <w:r w:rsidRPr="00DB2C7F">
        <w:rPr>
          <w:sz w:val="26"/>
          <w:szCs w:val="28"/>
        </w:rPr>
        <w:t>с</w:t>
      </w:r>
      <w:r w:rsidRPr="00DB2C7F">
        <w:rPr>
          <w:sz w:val="26"/>
          <w:szCs w:val="28"/>
        </w:rPr>
        <w:t>поряжением главы Администрации формируется комиссия, в состав которой включаю</w:t>
      </w:r>
      <w:r w:rsidRPr="00DB2C7F">
        <w:rPr>
          <w:sz w:val="26"/>
          <w:szCs w:val="28"/>
        </w:rPr>
        <w:t>т</w:t>
      </w:r>
      <w:r w:rsidRPr="00DB2C7F">
        <w:rPr>
          <w:sz w:val="26"/>
          <w:szCs w:val="28"/>
        </w:rPr>
        <w:t>ся муниципальные служащие Администрации.</w:t>
      </w:r>
    </w:p>
    <w:p w:rsidR="004D7E33" w:rsidRPr="00DB2C7F" w:rsidRDefault="004D7E33" w:rsidP="00B635EE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4.1.5. Результаты работы комиссии оформляются в виде протокола, в котором отмеч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ются выявленные недостатки и предложения по их устранению. Протокол подписывае</w:t>
      </w:r>
      <w:r w:rsidRPr="00DB2C7F">
        <w:rPr>
          <w:sz w:val="26"/>
          <w:szCs w:val="28"/>
        </w:rPr>
        <w:t>т</w:t>
      </w:r>
      <w:r w:rsidRPr="00DB2C7F">
        <w:rPr>
          <w:sz w:val="26"/>
          <w:szCs w:val="28"/>
        </w:rPr>
        <w:t>ся председателем комиссии и представляется главе Администрации.</w:t>
      </w:r>
    </w:p>
    <w:p w:rsidR="004D7E33" w:rsidRPr="00DB2C7F" w:rsidRDefault="004D7E33" w:rsidP="009C2557">
      <w:pPr>
        <w:jc w:val="center"/>
        <w:outlineLvl w:val="2"/>
        <w:rPr>
          <w:b/>
          <w:sz w:val="26"/>
          <w:szCs w:val="28"/>
        </w:rPr>
      </w:pPr>
      <w:r w:rsidRPr="00DB2C7F">
        <w:rPr>
          <w:b/>
          <w:sz w:val="26"/>
          <w:szCs w:val="28"/>
        </w:rPr>
        <w:t>4.2. Порядок и периодичность осуществления плановых и внеплановых пр</w:t>
      </w:r>
      <w:r w:rsidRPr="00DB2C7F">
        <w:rPr>
          <w:b/>
          <w:sz w:val="26"/>
          <w:szCs w:val="28"/>
        </w:rPr>
        <w:t>о</w:t>
      </w:r>
      <w:r w:rsidRPr="00DB2C7F">
        <w:rPr>
          <w:b/>
          <w:sz w:val="26"/>
          <w:szCs w:val="28"/>
        </w:rPr>
        <w:t>верок полноты и качества осуществления муниципального контроля, в том числе пор</w:t>
      </w:r>
      <w:r w:rsidRPr="00DB2C7F">
        <w:rPr>
          <w:b/>
          <w:sz w:val="26"/>
          <w:szCs w:val="28"/>
        </w:rPr>
        <w:t>я</w:t>
      </w:r>
      <w:r w:rsidRPr="00DB2C7F">
        <w:rPr>
          <w:b/>
          <w:sz w:val="26"/>
          <w:szCs w:val="28"/>
        </w:rPr>
        <w:t>док и формы контроля за полнотой и качеством осуществления муниципал</w:t>
      </w:r>
      <w:r w:rsidRPr="00DB2C7F">
        <w:rPr>
          <w:b/>
          <w:sz w:val="26"/>
          <w:szCs w:val="28"/>
        </w:rPr>
        <w:t>ь</w:t>
      </w:r>
      <w:r w:rsidRPr="00DB2C7F">
        <w:rPr>
          <w:b/>
          <w:sz w:val="26"/>
          <w:szCs w:val="28"/>
        </w:rPr>
        <w:t>ного контроля</w:t>
      </w:r>
    </w:p>
    <w:p w:rsidR="004D7E33" w:rsidRPr="00DB2C7F" w:rsidRDefault="004D7E33" w:rsidP="00B635EE">
      <w:pPr>
        <w:jc w:val="both"/>
        <w:rPr>
          <w:sz w:val="26"/>
          <w:szCs w:val="28"/>
        </w:rPr>
      </w:pPr>
      <w:bookmarkStart w:id="38" w:name="sub_43"/>
      <w:r w:rsidRPr="00DB2C7F">
        <w:rPr>
          <w:sz w:val="26"/>
          <w:szCs w:val="28"/>
        </w:rPr>
        <w:t>4.2.1. Контроль за полнотой и качеством исполнения муниципального контроля включ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ет в себя проведение плановых и внеплановых проверок, по выявлению и устранению нарушений прав юридических лиц и индивидуальных предприним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телей.</w:t>
      </w:r>
    </w:p>
    <w:bookmarkEnd w:id="38"/>
    <w:p w:rsidR="004D7E33" w:rsidRPr="00DB2C7F" w:rsidRDefault="004D7E33" w:rsidP="00B635EE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4.2.2 Плановые проверки осуществляются на основании годового плана работы Адм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нистрации.</w:t>
      </w:r>
    </w:p>
    <w:p w:rsidR="004D7E33" w:rsidRPr="00DB2C7F" w:rsidRDefault="004D7E33" w:rsidP="00B635EE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4.2.3. Внеплановые проверки проводятся по конкретному обращению юридического л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ца или индивидуального предпринимателя.</w:t>
      </w:r>
    </w:p>
    <w:p w:rsidR="004D7E33" w:rsidRPr="00DB2C7F" w:rsidRDefault="004D7E33" w:rsidP="00B635EE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4.2.4.  Ежеквартально должностные лица Администрации готовят отчет о своей де</w:t>
      </w:r>
      <w:r w:rsidRPr="00DB2C7F">
        <w:rPr>
          <w:sz w:val="26"/>
          <w:szCs w:val="28"/>
        </w:rPr>
        <w:t>я</w:t>
      </w:r>
      <w:r w:rsidRPr="00DB2C7F">
        <w:rPr>
          <w:sz w:val="26"/>
          <w:szCs w:val="28"/>
        </w:rPr>
        <w:t>тельности и представляют его главе Администрации.</w:t>
      </w:r>
      <w:bookmarkStart w:id="39" w:name="sub_442"/>
    </w:p>
    <w:p w:rsidR="004D7E33" w:rsidRPr="00DB2C7F" w:rsidRDefault="004D7E33" w:rsidP="00B635EE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4.2.5. По результатам проверки главой Администрации в срок до 5 раб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чих дней со дня окончания проверки принимается решение по устранению допущенных нарушений.</w:t>
      </w:r>
      <w:bookmarkEnd w:id="39"/>
    </w:p>
    <w:p w:rsidR="004D7E33" w:rsidRPr="00DB2C7F" w:rsidRDefault="004D7E33" w:rsidP="009C2557">
      <w:pPr>
        <w:jc w:val="center"/>
        <w:outlineLvl w:val="2"/>
        <w:rPr>
          <w:b/>
          <w:sz w:val="26"/>
          <w:szCs w:val="28"/>
        </w:rPr>
      </w:pPr>
      <w:r w:rsidRPr="00DB2C7F">
        <w:rPr>
          <w:b/>
          <w:sz w:val="26"/>
          <w:szCs w:val="28"/>
        </w:rPr>
        <w:t>4.3. Ответственность должностных лиц Администрации за решения и дейс</w:t>
      </w:r>
      <w:r w:rsidRPr="00DB2C7F">
        <w:rPr>
          <w:b/>
          <w:sz w:val="26"/>
          <w:szCs w:val="28"/>
        </w:rPr>
        <w:t>т</w:t>
      </w:r>
      <w:r w:rsidRPr="00DB2C7F">
        <w:rPr>
          <w:b/>
          <w:sz w:val="26"/>
          <w:szCs w:val="28"/>
        </w:rPr>
        <w:t>вия (бездействие), принимаемые  (осуществляемые) ими в ходе осуществления мун</w:t>
      </w:r>
      <w:r w:rsidRPr="00DB2C7F">
        <w:rPr>
          <w:b/>
          <w:sz w:val="26"/>
          <w:szCs w:val="28"/>
        </w:rPr>
        <w:t>и</w:t>
      </w:r>
      <w:r w:rsidRPr="00DB2C7F">
        <w:rPr>
          <w:b/>
          <w:sz w:val="26"/>
          <w:szCs w:val="28"/>
        </w:rPr>
        <w:t>ципального контроля</w:t>
      </w:r>
    </w:p>
    <w:p w:rsidR="004D7E33" w:rsidRPr="00DB2C7F" w:rsidRDefault="004D7E33" w:rsidP="00B635EE">
      <w:pPr>
        <w:jc w:val="both"/>
        <w:rPr>
          <w:sz w:val="26"/>
          <w:szCs w:val="28"/>
        </w:rPr>
      </w:pPr>
      <w:bookmarkStart w:id="40" w:name="sub_45"/>
      <w:r w:rsidRPr="00DB2C7F">
        <w:rPr>
          <w:sz w:val="26"/>
          <w:szCs w:val="28"/>
        </w:rPr>
        <w:t>Должностные лица Администрации в случае ненадлежащего исполнения (неисполн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ния) своих функций и служебных обязанностей при провед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нии проверок юридических лиц и индивидуальных предпринимателей несут ответственность в соответствии с зак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нодательством Российской Ф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дерации.</w:t>
      </w:r>
      <w:bookmarkEnd w:id="40"/>
    </w:p>
    <w:p w:rsidR="004D7E33" w:rsidRPr="00DB2C7F" w:rsidRDefault="004D7E33" w:rsidP="009C2557">
      <w:pPr>
        <w:jc w:val="center"/>
        <w:outlineLvl w:val="2"/>
        <w:rPr>
          <w:b/>
          <w:sz w:val="26"/>
          <w:szCs w:val="28"/>
        </w:rPr>
      </w:pPr>
      <w:r w:rsidRPr="00DB2C7F">
        <w:rPr>
          <w:b/>
          <w:sz w:val="26"/>
          <w:szCs w:val="28"/>
        </w:rPr>
        <w:t>4.4. Требования к порядку и формам контроля за исполнением функции муниц</w:t>
      </w:r>
      <w:r w:rsidRPr="00DB2C7F">
        <w:rPr>
          <w:b/>
          <w:sz w:val="26"/>
          <w:szCs w:val="28"/>
        </w:rPr>
        <w:t>и</w:t>
      </w:r>
      <w:r w:rsidRPr="00DB2C7F">
        <w:rPr>
          <w:b/>
          <w:sz w:val="26"/>
          <w:szCs w:val="28"/>
        </w:rPr>
        <w:t>пального контроля, в том числе со стороны граждан, их объединений и организ</w:t>
      </w:r>
      <w:r w:rsidRPr="00DB2C7F">
        <w:rPr>
          <w:b/>
          <w:sz w:val="26"/>
          <w:szCs w:val="28"/>
        </w:rPr>
        <w:t>а</w:t>
      </w:r>
      <w:r w:rsidRPr="00DB2C7F">
        <w:rPr>
          <w:b/>
          <w:sz w:val="26"/>
          <w:szCs w:val="28"/>
        </w:rPr>
        <w:t>ций</w:t>
      </w:r>
    </w:p>
    <w:p w:rsidR="004D7E33" w:rsidRPr="00DB2C7F" w:rsidRDefault="004D7E33" w:rsidP="00B635EE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Контроль за полнотой и качеством исполнения муниципального контроля со ст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роны граждан, их объединений и организаций осуществляется путем напра</w:t>
      </w:r>
      <w:r w:rsidRPr="00DB2C7F">
        <w:rPr>
          <w:sz w:val="26"/>
          <w:szCs w:val="28"/>
        </w:rPr>
        <w:t>в</w:t>
      </w:r>
      <w:r w:rsidRPr="00DB2C7F">
        <w:rPr>
          <w:sz w:val="26"/>
          <w:szCs w:val="28"/>
        </w:rPr>
        <w:t>ления обращений на имя главы Администрации, а также путем обжалования решений и действий (безде</w:t>
      </w:r>
      <w:r w:rsidRPr="00DB2C7F">
        <w:rPr>
          <w:sz w:val="26"/>
          <w:szCs w:val="28"/>
        </w:rPr>
        <w:t>й</w:t>
      </w:r>
      <w:r w:rsidRPr="00DB2C7F">
        <w:rPr>
          <w:sz w:val="26"/>
          <w:szCs w:val="28"/>
        </w:rPr>
        <w:t>ствия) органа, осуществляющего муниципальный контроль, его должностных лиц, н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рушающих пол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жения настоящего Регламента.</w:t>
      </w:r>
    </w:p>
    <w:p w:rsidR="004D7E33" w:rsidRPr="009C2557" w:rsidRDefault="004D7E33" w:rsidP="009C2557">
      <w:pPr>
        <w:jc w:val="center"/>
        <w:outlineLvl w:val="2"/>
        <w:rPr>
          <w:b/>
          <w:sz w:val="26"/>
          <w:szCs w:val="28"/>
          <w:u w:val="single"/>
        </w:rPr>
      </w:pPr>
      <w:r w:rsidRPr="009C2557">
        <w:rPr>
          <w:b/>
          <w:sz w:val="26"/>
          <w:szCs w:val="28"/>
          <w:u w:val="single"/>
        </w:rPr>
        <w:t>5. Досудебный (внесудебный) порядок обжалования решений и действий (бездейс</w:t>
      </w:r>
      <w:r w:rsidRPr="009C2557">
        <w:rPr>
          <w:b/>
          <w:sz w:val="26"/>
          <w:szCs w:val="28"/>
          <w:u w:val="single"/>
        </w:rPr>
        <w:t>т</w:t>
      </w:r>
      <w:r w:rsidRPr="009C2557">
        <w:rPr>
          <w:b/>
          <w:sz w:val="26"/>
          <w:szCs w:val="28"/>
          <w:u w:val="single"/>
        </w:rPr>
        <w:t>вия) Администрации, исполняющей муниципальную функцию, а также ее должн</w:t>
      </w:r>
      <w:r w:rsidRPr="009C2557">
        <w:rPr>
          <w:b/>
          <w:sz w:val="26"/>
          <w:szCs w:val="28"/>
          <w:u w:val="single"/>
        </w:rPr>
        <w:t>о</w:t>
      </w:r>
      <w:r w:rsidRPr="009C2557">
        <w:rPr>
          <w:b/>
          <w:sz w:val="26"/>
          <w:szCs w:val="28"/>
          <w:u w:val="single"/>
        </w:rPr>
        <w:t>стных лиц</w:t>
      </w:r>
    </w:p>
    <w:p w:rsidR="004D7E33" w:rsidRPr="00DB2C7F" w:rsidRDefault="004D7E33" w:rsidP="00B635EE">
      <w:pPr>
        <w:ind w:firstLine="568"/>
        <w:jc w:val="center"/>
        <w:outlineLvl w:val="2"/>
        <w:rPr>
          <w:b/>
          <w:sz w:val="26"/>
          <w:szCs w:val="28"/>
        </w:rPr>
      </w:pPr>
      <w:r w:rsidRPr="00DB2C7F">
        <w:rPr>
          <w:b/>
          <w:sz w:val="26"/>
          <w:szCs w:val="28"/>
        </w:rPr>
        <w:t>5.1. Информация для заинтересованных лиц об их праве на досудебное (внес</w:t>
      </w:r>
      <w:r w:rsidRPr="00DB2C7F">
        <w:rPr>
          <w:b/>
          <w:sz w:val="26"/>
          <w:szCs w:val="28"/>
        </w:rPr>
        <w:t>у</w:t>
      </w:r>
      <w:r w:rsidRPr="00DB2C7F">
        <w:rPr>
          <w:b/>
          <w:sz w:val="26"/>
          <w:szCs w:val="28"/>
        </w:rPr>
        <w:t>дебное) обжалование действий (бездействия) и решений, принятых (осуществля</w:t>
      </w:r>
      <w:r w:rsidRPr="00DB2C7F">
        <w:rPr>
          <w:b/>
          <w:sz w:val="26"/>
          <w:szCs w:val="28"/>
        </w:rPr>
        <w:t>е</w:t>
      </w:r>
      <w:r w:rsidRPr="00DB2C7F">
        <w:rPr>
          <w:b/>
          <w:sz w:val="26"/>
          <w:szCs w:val="28"/>
        </w:rPr>
        <w:t>мых) в ходе осуществления муниципального контроля</w:t>
      </w:r>
    </w:p>
    <w:p w:rsidR="004D7E33" w:rsidRPr="00DB2C7F" w:rsidRDefault="004D7E33" w:rsidP="00B635EE">
      <w:pPr>
        <w:jc w:val="both"/>
        <w:rPr>
          <w:sz w:val="26"/>
          <w:szCs w:val="28"/>
        </w:rPr>
      </w:pPr>
      <w:bookmarkStart w:id="41" w:name="sub_1027"/>
      <w:r w:rsidRPr="00DB2C7F">
        <w:rPr>
          <w:sz w:val="26"/>
          <w:szCs w:val="28"/>
        </w:rPr>
        <w:t>5.1.1. Руководитель, иное должностное лицо или уполномоченный представитель юр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дического лица, индивидуальный предприниматель, его уполномоченный представитель при проведении проверки имеют право обжаловать действия (бездействие) должнос</w:t>
      </w:r>
      <w:r w:rsidRPr="00DB2C7F">
        <w:rPr>
          <w:sz w:val="26"/>
          <w:szCs w:val="28"/>
        </w:rPr>
        <w:t>т</w:t>
      </w:r>
      <w:r w:rsidRPr="00DB2C7F">
        <w:rPr>
          <w:sz w:val="26"/>
          <w:szCs w:val="28"/>
        </w:rPr>
        <w:t>ных лиц Администрации, повлекшие за собой нарушение прав юридического лица, и</w:t>
      </w:r>
      <w:r w:rsidRPr="00DB2C7F">
        <w:rPr>
          <w:sz w:val="26"/>
          <w:szCs w:val="28"/>
        </w:rPr>
        <w:t>н</w:t>
      </w:r>
      <w:r w:rsidRPr="00DB2C7F">
        <w:rPr>
          <w:sz w:val="26"/>
          <w:szCs w:val="28"/>
        </w:rPr>
        <w:t>дивидуального предпринимателя при проведении прове</w:t>
      </w:r>
      <w:r w:rsidRPr="00DB2C7F">
        <w:rPr>
          <w:sz w:val="26"/>
          <w:szCs w:val="28"/>
        </w:rPr>
        <w:t>р</w:t>
      </w:r>
      <w:r w:rsidRPr="00DB2C7F">
        <w:rPr>
          <w:sz w:val="26"/>
          <w:szCs w:val="28"/>
        </w:rPr>
        <w:t>ки, в установленном порядке в соответствии с законодательством Российской Ф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дерации и нормативными правовыми актами муниципального образов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ния.</w:t>
      </w:r>
      <w:bookmarkEnd w:id="41"/>
    </w:p>
    <w:p w:rsidR="004D7E33" w:rsidRPr="00DB2C7F" w:rsidRDefault="004D7E33" w:rsidP="002B22E8">
      <w:pPr>
        <w:ind w:firstLine="568"/>
        <w:jc w:val="center"/>
        <w:outlineLvl w:val="2"/>
        <w:rPr>
          <w:b/>
          <w:sz w:val="26"/>
          <w:szCs w:val="28"/>
        </w:rPr>
      </w:pPr>
      <w:r w:rsidRPr="00DB2C7F">
        <w:rPr>
          <w:b/>
          <w:sz w:val="26"/>
          <w:szCs w:val="28"/>
        </w:rPr>
        <w:t>5.2.Предмет досудебного (внесудебного) обжалования</w:t>
      </w:r>
    </w:p>
    <w:p w:rsidR="004D7E33" w:rsidRPr="00DB2C7F" w:rsidRDefault="004D7E33" w:rsidP="00B635EE">
      <w:pPr>
        <w:jc w:val="both"/>
        <w:rPr>
          <w:sz w:val="26"/>
          <w:szCs w:val="28"/>
        </w:rPr>
      </w:pPr>
      <w:bookmarkStart w:id="42" w:name="sub_1029"/>
      <w:r w:rsidRPr="00DB2C7F">
        <w:rPr>
          <w:sz w:val="26"/>
          <w:szCs w:val="28"/>
        </w:rPr>
        <w:t>Предметом досудебного (внесудебного) обжалования являются действия (безде</w:t>
      </w:r>
      <w:r w:rsidRPr="00DB2C7F">
        <w:rPr>
          <w:sz w:val="26"/>
          <w:szCs w:val="28"/>
        </w:rPr>
        <w:t>й</w:t>
      </w:r>
      <w:r w:rsidRPr="00DB2C7F">
        <w:rPr>
          <w:sz w:val="26"/>
          <w:szCs w:val="28"/>
        </w:rPr>
        <w:t>ствие) должностных лиц Администрации, повлекшие за собой нарушение прав юридического лица, индивидуального предпринимателя при проведении прове</w:t>
      </w:r>
      <w:r w:rsidRPr="00DB2C7F">
        <w:rPr>
          <w:sz w:val="26"/>
          <w:szCs w:val="28"/>
        </w:rPr>
        <w:t>р</w:t>
      </w:r>
      <w:r w:rsidRPr="00DB2C7F">
        <w:rPr>
          <w:sz w:val="26"/>
          <w:szCs w:val="28"/>
        </w:rPr>
        <w:t xml:space="preserve">ки. </w:t>
      </w:r>
      <w:bookmarkEnd w:id="42"/>
    </w:p>
    <w:p w:rsidR="004D7E33" w:rsidRPr="00DB2C7F" w:rsidRDefault="004D7E33" w:rsidP="002B22E8">
      <w:pPr>
        <w:ind w:firstLine="568"/>
        <w:jc w:val="center"/>
        <w:outlineLvl w:val="2"/>
        <w:rPr>
          <w:b/>
          <w:sz w:val="26"/>
          <w:szCs w:val="28"/>
        </w:rPr>
      </w:pPr>
      <w:r w:rsidRPr="00DB2C7F">
        <w:rPr>
          <w:b/>
          <w:sz w:val="26"/>
          <w:szCs w:val="28"/>
        </w:rPr>
        <w:t>5.3. Исчерпывающий перечень оснований для приостановления ра</w:t>
      </w:r>
      <w:r w:rsidRPr="00DB2C7F">
        <w:rPr>
          <w:b/>
          <w:sz w:val="26"/>
          <w:szCs w:val="28"/>
        </w:rPr>
        <w:t>с</w:t>
      </w:r>
      <w:r w:rsidRPr="00DB2C7F">
        <w:rPr>
          <w:b/>
          <w:sz w:val="26"/>
          <w:szCs w:val="28"/>
        </w:rPr>
        <w:t>смотрения жалобы и случаев, в  которых ответ на жалобу не дае</w:t>
      </w:r>
      <w:r w:rsidRPr="00DB2C7F">
        <w:rPr>
          <w:b/>
          <w:sz w:val="26"/>
          <w:szCs w:val="28"/>
        </w:rPr>
        <w:t>т</w:t>
      </w:r>
      <w:r w:rsidRPr="00DB2C7F">
        <w:rPr>
          <w:b/>
          <w:sz w:val="26"/>
          <w:szCs w:val="28"/>
        </w:rPr>
        <w:t>ся</w:t>
      </w:r>
    </w:p>
    <w:p w:rsidR="004D7E33" w:rsidRPr="00DB2C7F" w:rsidRDefault="004D7E33" w:rsidP="00B635EE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Основания для приостановления рассмотрения жалобы отсутствуют.</w:t>
      </w:r>
    </w:p>
    <w:p w:rsidR="004D7E33" w:rsidRPr="00DB2C7F" w:rsidRDefault="004D7E33" w:rsidP="00B635EE">
      <w:pPr>
        <w:jc w:val="both"/>
        <w:outlineLvl w:val="2"/>
        <w:rPr>
          <w:sz w:val="26"/>
          <w:szCs w:val="28"/>
        </w:rPr>
      </w:pPr>
      <w:r w:rsidRPr="00DB2C7F">
        <w:rPr>
          <w:sz w:val="26"/>
          <w:szCs w:val="28"/>
        </w:rPr>
        <w:t>В случае установления в ходе или по результатам рассмотрения жалобы признаков с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става административного правонарушения или преступления должностное лицо, над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ленное полномочиями по рассмотрению жалоб в соответствии с частью 1 статьи 11.2 Федерального закона «Об организации представления государственных и муниципал</w:t>
      </w:r>
      <w:r w:rsidRPr="00DB2C7F">
        <w:rPr>
          <w:sz w:val="26"/>
          <w:szCs w:val="28"/>
        </w:rPr>
        <w:t>ь</w:t>
      </w:r>
      <w:r w:rsidRPr="00DB2C7F">
        <w:rPr>
          <w:sz w:val="26"/>
          <w:szCs w:val="28"/>
        </w:rPr>
        <w:t>ных услуг», незамедлительно направляет имеющиеся матери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лы в органы прокуратуры.</w:t>
      </w:r>
    </w:p>
    <w:p w:rsidR="004D7E33" w:rsidRPr="00DB2C7F" w:rsidRDefault="004D7E33" w:rsidP="00B635EE">
      <w:pPr>
        <w:jc w:val="both"/>
        <w:outlineLvl w:val="2"/>
        <w:rPr>
          <w:sz w:val="26"/>
          <w:szCs w:val="28"/>
        </w:rPr>
      </w:pPr>
      <w:r w:rsidRPr="00DB2C7F">
        <w:rPr>
          <w:sz w:val="26"/>
          <w:szCs w:val="28"/>
        </w:rPr>
        <w:t>Ответ на жалобу не дается в случаях предусмотренных действующим законодательс</w:t>
      </w:r>
      <w:r w:rsidRPr="00DB2C7F">
        <w:rPr>
          <w:sz w:val="26"/>
          <w:szCs w:val="28"/>
        </w:rPr>
        <w:t>т</w:t>
      </w:r>
      <w:r w:rsidRPr="00DB2C7F">
        <w:rPr>
          <w:sz w:val="26"/>
          <w:szCs w:val="28"/>
        </w:rPr>
        <w:t>вом.</w:t>
      </w:r>
    </w:p>
    <w:p w:rsidR="004D7E33" w:rsidRPr="00DB2C7F" w:rsidRDefault="004D7E33" w:rsidP="009C2557">
      <w:pPr>
        <w:jc w:val="center"/>
        <w:outlineLvl w:val="2"/>
        <w:rPr>
          <w:b/>
          <w:sz w:val="26"/>
          <w:szCs w:val="28"/>
        </w:rPr>
      </w:pPr>
      <w:r w:rsidRPr="00DB2C7F">
        <w:rPr>
          <w:b/>
          <w:sz w:val="26"/>
          <w:szCs w:val="28"/>
        </w:rPr>
        <w:t>5.4. Основания для начала процедуры досудебного (внесудебного) обжалов</w:t>
      </w:r>
      <w:r w:rsidRPr="00DB2C7F">
        <w:rPr>
          <w:b/>
          <w:sz w:val="26"/>
          <w:szCs w:val="28"/>
        </w:rPr>
        <w:t>а</w:t>
      </w:r>
      <w:r w:rsidRPr="00DB2C7F">
        <w:rPr>
          <w:b/>
          <w:sz w:val="26"/>
          <w:szCs w:val="28"/>
        </w:rPr>
        <w:t>ния</w:t>
      </w:r>
    </w:p>
    <w:p w:rsidR="004D7E33" w:rsidRPr="00DB2C7F" w:rsidRDefault="004D7E33" w:rsidP="00B635EE">
      <w:pPr>
        <w:jc w:val="both"/>
        <w:outlineLvl w:val="2"/>
        <w:rPr>
          <w:sz w:val="26"/>
          <w:szCs w:val="28"/>
        </w:rPr>
      </w:pPr>
      <w:r w:rsidRPr="00DB2C7F">
        <w:rPr>
          <w:sz w:val="26"/>
          <w:szCs w:val="28"/>
        </w:rPr>
        <w:t>5.4.1. Основанием для начала процедуры досудебного (внесудебного) обжалования я</w:t>
      </w:r>
      <w:r w:rsidRPr="00DB2C7F">
        <w:rPr>
          <w:sz w:val="26"/>
          <w:szCs w:val="28"/>
        </w:rPr>
        <w:t>в</w:t>
      </w:r>
      <w:r w:rsidRPr="00DB2C7F">
        <w:rPr>
          <w:sz w:val="26"/>
          <w:szCs w:val="28"/>
        </w:rPr>
        <w:t>ляется жалоба от заинтересованного лица.</w:t>
      </w:r>
    </w:p>
    <w:p w:rsidR="004D7E33" w:rsidRPr="00DB2C7F" w:rsidRDefault="004D7E33" w:rsidP="00B635EE">
      <w:pPr>
        <w:jc w:val="both"/>
        <w:rPr>
          <w:sz w:val="26"/>
          <w:szCs w:val="28"/>
        </w:rPr>
      </w:pPr>
      <w:bookmarkStart w:id="43" w:name="sub_53"/>
      <w:r w:rsidRPr="00DB2C7F">
        <w:rPr>
          <w:sz w:val="26"/>
          <w:szCs w:val="28"/>
        </w:rPr>
        <w:t>5.4.2. Жалоба должна содержать следующую информацию:</w:t>
      </w:r>
    </w:p>
    <w:p w:rsidR="004D7E33" w:rsidRPr="00DB2C7F" w:rsidRDefault="004D7E33" w:rsidP="009C2557">
      <w:pPr>
        <w:ind w:firstLine="142"/>
        <w:jc w:val="both"/>
        <w:rPr>
          <w:sz w:val="26"/>
          <w:szCs w:val="28"/>
        </w:rPr>
      </w:pPr>
      <w:bookmarkStart w:id="44" w:name="sub_531"/>
      <w:bookmarkEnd w:id="43"/>
      <w:r w:rsidRPr="00DB2C7F">
        <w:rPr>
          <w:sz w:val="26"/>
          <w:szCs w:val="28"/>
        </w:rPr>
        <w:t>- наименование проверяемого юридического лица или фамилию, имя и отчество (при наличии) индивидуального предпринимателя в, отношении которых проводилась пр</w:t>
      </w:r>
      <w:r w:rsidRPr="00DB2C7F">
        <w:rPr>
          <w:sz w:val="26"/>
          <w:szCs w:val="28"/>
        </w:rPr>
        <w:t>о</w:t>
      </w:r>
      <w:r w:rsidRPr="00DB2C7F">
        <w:rPr>
          <w:sz w:val="26"/>
          <w:szCs w:val="28"/>
        </w:rPr>
        <w:t>верка, а также фамилию, имя, отчество и должность руководителя, иного должнос</w:t>
      </w:r>
      <w:r w:rsidRPr="00DB2C7F">
        <w:rPr>
          <w:sz w:val="26"/>
          <w:szCs w:val="28"/>
        </w:rPr>
        <w:t>т</w:t>
      </w:r>
      <w:r w:rsidRPr="00DB2C7F">
        <w:rPr>
          <w:sz w:val="26"/>
          <w:szCs w:val="28"/>
        </w:rPr>
        <w:t>ного лица или уполномоченного представителя юридического лица, уполномоченного пре</w:t>
      </w:r>
      <w:r w:rsidRPr="00DB2C7F">
        <w:rPr>
          <w:sz w:val="26"/>
          <w:szCs w:val="28"/>
        </w:rPr>
        <w:t>д</w:t>
      </w:r>
      <w:r w:rsidRPr="00DB2C7F">
        <w:rPr>
          <w:sz w:val="26"/>
          <w:szCs w:val="28"/>
        </w:rPr>
        <w:t>ставителя индивидуального предпринимателя, пр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сутствовавших при проверке;</w:t>
      </w:r>
    </w:p>
    <w:p w:rsidR="004D7E33" w:rsidRPr="00DB2C7F" w:rsidRDefault="004D7E33" w:rsidP="009C2557">
      <w:pPr>
        <w:ind w:firstLine="142"/>
        <w:jc w:val="both"/>
        <w:rPr>
          <w:sz w:val="26"/>
          <w:szCs w:val="28"/>
        </w:rPr>
      </w:pPr>
      <w:bookmarkStart w:id="45" w:name="sub_532"/>
      <w:bookmarkEnd w:id="44"/>
      <w:r w:rsidRPr="00DB2C7F">
        <w:rPr>
          <w:sz w:val="26"/>
          <w:szCs w:val="28"/>
        </w:rPr>
        <w:t>- адрес, по которому должен быть направлен ответ;</w:t>
      </w:r>
    </w:p>
    <w:p w:rsidR="004D7E33" w:rsidRPr="00DB2C7F" w:rsidRDefault="004D7E33" w:rsidP="009C2557">
      <w:pPr>
        <w:ind w:right="-144" w:firstLine="142"/>
        <w:jc w:val="both"/>
        <w:rPr>
          <w:sz w:val="26"/>
          <w:szCs w:val="28"/>
        </w:rPr>
      </w:pPr>
      <w:bookmarkStart w:id="46" w:name="sub_533"/>
      <w:bookmarkEnd w:id="45"/>
      <w:r w:rsidRPr="00DB2C7F">
        <w:rPr>
          <w:sz w:val="26"/>
          <w:szCs w:val="28"/>
        </w:rPr>
        <w:t>- наименование органа, должность, фамилию, имя и отчество должностного лица, реш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ние, действие (бездействие) которого нарушает права и законные интересы заявит</w:t>
      </w:r>
      <w:r w:rsidRPr="00DB2C7F">
        <w:rPr>
          <w:sz w:val="26"/>
          <w:szCs w:val="28"/>
        </w:rPr>
        <w:t>е</w:t>
      </w:r>
      <w:r w:rsidRPr="00DB2C7F">
        <w:rPr>
          <w:sz w:val="26"/>
          <w:szCs w:val="28"/>
        </w:rPr>
        <w:t>ля;</w:t>
      </w:r>
    </w:p>
    <w:p w:rsidR="004D7E33" w:rsidRPr="00DB2C7F" w:rsidRDefault="004D7E33" w:rsidP="009C2557">
      <w:pPr>
        <w:ind w:firstLine="142"/>
        <w:jc w:val="both"/>
        <w:rPr>
          <w:sz w:val="26"/>
          <w:szCs w:val="28"/>
        </w:rPr>
      </w:pPr>
      <w:bookmarkStart w:id="47" w:name="sub_534"/>
      <w:bookmarkEnd w:id="46"/>
      <w:r w:rsidRPr="00DB2C7F">
        <w:rPr>
          <w:sz w:val="26"/>
          <w:szCs w:val="28"/>
        </w:rPr>
        <w:t>- суть нарушения прав и законных интересов, противоправного решения, действия (бездействия);</w:t>
      </w:r>
    </w:p>
    <w:p w:rsidR="004D7E33" w:rsidRPr="00DB2C7F" w:rsidRDefault="004D7E33" w:rsidP="009C2557">
      <w:pPr>
        <w:ind w:firstLine="142"/>
        <w:jc w:val="both"/>
        <w:rPr>
          <w:sz w:val="26"/>
          <w:szCs w:val="28"/>
        </w:rPr>
      </w:pPr>
      <w:bookmarkStart w:id="48" w:name="sub_535"/>
      <w:bookmarkEnd w:id="47"/>
      <w:r w:rsidRPr="00DB2C7F">
        <w:rPr>
          <w:sz w:val="26"/>
          <w:szCs w:val="28"/>
        </w:rPr>
        <w:t>- подпись обратившегося лица, дату.</w:t>
      </w:r>
    </w:p>
    <w:bookmarkEnd w:id="48"/>
    <w:p w:rsidR="004D7E33" w:rsidRPr="00DB2C7F" w:rsidRDefault="004D7E33" w:rsidP="00587CBE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Дополнительно в жалобе могут быть указаны иные сведения, которые заявитель считает необходимым сообщить.</w:t>
      </w:r>
    </w:p>
    <w:p w:rsidR="004D7E33" w:rsidRPr="00DB2C7F" w:rsidRDefault="004D7E33" w:rsidP="00587CBE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В случае необходимости в подтверждение своих доводов заявитель вправе пр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ложить к письменной жалобе документы либо их копии.</w:t>
      </w:r>
    </w:p>
    <w:p w:rsidR="004D7E33" w:rsidRPr="00DB2C7F" w:rsidRDefault="004D7E33" w:rsidP="002B22E8">
      <w:pPr>
        <w:ind w:firstLine="568"/>
        <w:jc w:val="center"/>
        <w:outlineLvl w:val="2"/>
        <w:rPr>
          <w:b/>
          <w:sz w:val="26"/>
          <w:szCs w:val="28"/>
        </w:rPr>
      </w:pPr>
      <w:r w:rsidRPr="00DB2C7F">
        <w:rPr>
          <w:b/>
          <w:sz w:val="26"/>
          <w:szCs w:val="28"/>
        </w:rPr>
        <w:t>5.5. Права заинтересованных лиц на получение информации и документов, необходимых для обоснования и рассмотрения жалобы</w:t>
      </w:r>
    </w:p>
    <w:p w:rsidR="004D7E33" w:rsidRPr="00DB2C7F" w:rsidRDefault="004D7E33" w:rsidP="00587CBE">
      <w:pPr>
        <w:jc w:val="both"/>
        <w:rPr>
          <w:bCs/>
          <w:sz w:val="26"/>
          <w:szCs w:val="28"/>
        </w:rPr>
      </w:pPr>
      <w:r w:rsidRPr="00DB2C7F">
        <w:rPr>
          <w:bCs/>
          <w:sz w:val="26"/>
          <w:szCs w:val="28"/>
        </w:rPr>
        <w:t>Руководитель, иное должностное лицо или уполномоченный представитель юридич</w:t>
      </w:r>
      <w:r w:rsidRPr="00DB2C7F">
        <w:rPr>
          <w:bCs/>
          <w:sz w:val="26"/>
          <w:szCs w:val="28"/>
        </w:rPr>
        <w:t>е</w:t>
      </w:r>
      <w:r w:rsidRPr="00DB2C7F">
        <w:rPr>
          <w:bCs/>
          <w:sz w:val="26"/>
          <w:szCs w:val="28"/>
        </w:rPr>
        <w:t>ского лица, индивидуальный предприниматель, его уполномоченный пре</w:t>
      </w:r>
      <w:r w:rsidRPr="00DB2C7F">
        <w:rPr>
          <w:bCs/>
          <w:sz w:val="26"/>
          <w:szCs w:val="28"/>
        </w:rPr>
        <w:t>д</w:t>
      </w:r>
      <w:r w:rsidRPr="00DB2C7F">
        <w:rPr>
          <w:bCs/>
          <w:sz w:val="26"/>
          <w:szCs w:val="28"/>
        </w:rPr>
        <w:t>ставитель вправе запрашивать необходимую информацию документы у Администрации, необх</w:t>
      </w:r>
      <w:r w:rsidRPr="00DB2C7F">
        <w:rPr>
          <w:bCs/>
          <w:sz w:val="26"/>
          <w:szCs w:val="28"/>
        </w:rPr>
        <w:t>о</w:t>
      </w:r>
      <w:r w:rsidRPr="00DB2C7F">
        <w:rPr>
          <w:bCs/>
          <w:sz w:val="26"/>
          <w:szCs w:val="28"/>
        </w:rPr>
        <w:t>димую для обоснования и рассмо</w:t>
      </w:r>
      <w:r w:rsidRPr="00DB2C7F">
        <w:rPr>
          <w:bCs/>
          <w:sz w:val="26"/>
          <w:szCs w:val="28"/>
        </w:rPr>
        <w:t>т</w:t>
      </w:r>
      <w:r w:rsidRPr="00DB2C7F">
        <w:rPr>
          <w:bCs/>
          <w:sz w:val="26"/>
          <w:szCs w:val="28"/>
        </w:rPr>
        <w:t>рения жалобы.</w:t>
      </w:r>
    </w:p>
    <w:p w:rsidR="004D7E33" w:rsidRPr="00DB2C7F" w:rsidRDefault="004D7E33" w:rsidP="002B22E8">
      <w:pPr>
        <w:ind w:firstLine="568"/>
        <w:jc w:val="center"/>
        <w:outlineLvl w:val="2"/>
        <w:rPr>
          <w:b/>
          <w:sz w:val="26"/>
          <w:szCs w:val="28"/>
        </w:rPr>
      </w:pPr>
      <w:r w:rsidRPr="00DB2C7F">
        <w:rPr>
          <w:b/>
          <w:sz w:val="26"/>
          <w:szCs w:val="28"/>
        </w:rPr>
        <w:t>5.6. Администрация и должностные лица, которым может быть направлена жалоба заявителя в досудебном (внесудебном) порядке</w:t>
      </w:r>
    </w:p>
    <w:p w:rsidR="004D7E33" w:rsidRPr="00DB2C7F" w:rsidRDefault="004D7E33" w:rsidP="00587CBE">
      <w:pPr>
        <w:jc w:val="both"/>
        <w:outlineLvl w:val="2"/>
        <w:rPr>
          <w:sz w:val="26"/>
          <w:szCs w:val="28"/>
        </w:rPr>
      </w:pPr>
      <w:r w:rsidRPr="00DB2C7F">
        <w:rPr>
          <w:bCs/>
          <w:sz w:val="26"/>
          <w:szCs w:val="28"/>
        </w:rPr>
        <w:t>Руководитель, иное должностное лицо или уполномоченный представитель юридич</w:t>
      </w:r>
      <w:r w:rsidRPr="00DB2C7F">
        <w:rPr>
          <w:bCs/>
          <w:sz w:val="26"/>
          <w:szCs w:val="28"/>
        </w:rPr>
        <w:t>е</w:t>
      </w:r>
      <w:r w:rsidRPr="00DB2C7F">
        <w:rPr>
          <w:bCs/>
          <w:sz w:val="26"/>
          <w:szCs w:val="28"/>
        </w:rPr>
        <w:t>ского лица, индивидуальный предприниматель, его уполномоченный представитель н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правляют жалобу в адрес главы Администр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ции</w:t>
      </w:r>
    </w:p>
    <w:p w:rsidR="004D7E33" w:rsidRPr="00DB2C7F" w:rsidRDefault="004D7E33" w:rsidP="002B22E8">
      <w:pPr>
        <w:ind w:firstLine="568"/>
        <w:jc w:val="center"/>
        <w:outlineLvl w:val="2"/>
        <w:rPr>
          <w:b/>
          <w:sz w:val="26"/>
          <w:szCs w:val="28"/>
        </w:rPr>
      </w:pPr>
      <w:r w:rsidRPr="00DB2C7F">
        <w:rPr>
          <w:b/>
          <w:sz w:val="26"/>
          <w:szCs w:val="28"/>
        </w:rPr>
        <w:t>5.7. Сроки рассмотрения жалобы</w:t>
      </w:r>
    </w:p>
    <w:p w:rsidR="004D7E33" w:rsidRPr="00DB2C7F" w:rsidRDefault="004D7E33" w:rsidP="00587CBE">
      <w:pPr>
        <w:jc w:val="both"/>
        <w:rPr>
          <w:sz w:val="26"/>
          <w:szCs w:val="28"/>
        </w:rPr>
      </w:pPr>
      <w:r w:rsidRPr="00DB2C7F">
        <w:rPr>
          <w:sz w:val="26"/>
          <w:szCs w:val="28"/>
        </w:rPr>
        <w:t>Жалоба на действия (бездействия) Администрации либо их должностных лиц регистр</w:t>
      </w:r>
      <w:r w:rsidRPr="00DB2C7F">
        <w:rPr>
          <w:sz w:val="26"/>
          <w:szCs w:val="28"/>
        </w:rPr>
        <w:t>и</w:t>
      </w:r>
      <w:r w:rsidRPr="00DB2C7F">
        <w:rPr>
          <w:sz w:val="26"/>
          <w:szCs w:val="28"/>
        </w:rPr>
        <w:t>руется в день её поступления. Срок рассмотрения жалобы не должен превышать 30 к</w:t>
      </w:r>
      <w:r w:rsidRPr="00DB2C7F">
        <w:rPr>
          <w:sz w:val="26"/>
          <w:szCs w:val="28"/>
        </w:rPr>
        <w:t>а</w:t>
      </w:r>
      <w:r w:rsidRPr="00DB2C7F">
        <w:rPr>
          <w:sz w:val="26"/>
          <w:szCs w:val="28"/>
        </w:rPr>
        <w:t>лендарных дней со дня ее регистрации.</w:t>
      </w:r>
    </w:p>
    <w:p w:rsidR="004D7E33" w:rsidRPr="00DB2C7F" w:rsidRDefault="004D7E33" w:rsidP="002B22E8">
      <w:pPr>
        <w:ind w:firstLine="568"/>
        <w:jc w:val="center"/>
        <w:outlineLvl w:val="2"/>
        <w:rPr>
          <w:b/>
          <w:sz w:val="26"/>
          <w:szCs w:val="28"/>
        </w:rPr>
      </w:pPr>
      <w:r w:rsidRPr="00DB2C7F">
        <w:rPr>
          <w:b/>
          <w:sz w:val="26"/>
          <w:szCs w:val="28"/>
        </w:rPr>
        <w:t>5.8. Результат досудебного (внесудебного) обжалования применительно к ка</w:t>
      </w:r>
      <w:r w:rsidRPr="00DB2C7F">
        <w:rPr>
          <w:b/>
          <w:sz w:val="26"/>
          <w:szCs w:val="28"/>
        </w:rPr>
        <w:t>ж</w:t>
      </w:r>
      <w:r w:rsidRPr="00DB2C7F">
        <w:rPr>
          <w:b/>
          <w:sz w:val="26"/>
          <w:szCs w:val="28"/>
        </w:rPr>
        <w:t>дой процедуре либо инстанции обжалования</w:t>
      </w:r>
    </w:p>
    <w:p w:rsidR="004D7E33" w:rsidRPr="00DB2C7F" w:rsidRDefault="004D7E33" w:rsidP="00587CBE">
      <w:pPr>
        <w:jc w:val="both"/>
        <w:rPr>
          <w:bCs/>
          <w:sz w:val="26"/>
          <w:szCs w:val="28"/>
        </w:rPr>
      </w:pPr>
      <w:r w:rsidRPr="00DB2C7F">
        <w:rPr>
          <w:bCs/>
          <w:sz w:val="26"/>
          <w:szCs w:val="28"/>
        </w:rPr>
        <w:t>5.8.1. Вред, причиненный юридическим лицам, индивидуальным предпринимат</w:t>
      </w:r>
      <w:r w:rsidRPr="00DB2C7F">
        <w:rPr>
          <w:bCs/>
          <w:sz w:val="26"/>
          <w:szCs w:val="28"/>
        </w:rPr>
        <w:t>е</w:t>
      </w:r>
      <w:r w:rsidRPr="00DB2C7F">
        <w:rPr>
          <w:bCs/>
          <w:sz w:val="26"/>
          <w:szCs w:val="28"/>
        </w:rPr>
        <w:t>лям вследствие действий (бездействия) должностных лиц Администрации, признанных в у</w:t>
      </w:r>
      <w:r w:rsidRPr="00DB2C7F">
        <w:rPr>
          <w:bCs/>
          <w:sz w:val="26"/>
          <w:szCs w:val="28"/>
        </w:rPr>
        <w:t>с</w:t>
      </w:r>
      <w:r w:rsidRPr="00DB2C7F">
        <w:rPr>
          <w:bCs/>
          <w:sz w:val="26"/>
          <w:szCs w:val="28"/>
        </w:rPr>
        <w:t>тановленном законодательством Российской Федерации порядке неправомерными, по</w:t>
      </w:r>
      <w:r w:rsidRPr="00DB2C7F">
        <w:rPr>
          <w:bCs/>
          <w:sz w:val="26"/>
          <w:szCs w:val="28"/>
        </w:rPr>
        <w:t>д</w:t>
      </w:r>
      <w:r w:rsidRPr="00DB2C7F">
        <w:rPr>
          <w:bCs/>
          <w:sz w:val="26"/>
          <w:szCs w:val="28"/>
        </w:rPr>
        <w:t>лежит возмещению, включая упущенную выгоду (неполуче</w:t>
      </w:r>
      <w:r w:rsidRPr="00DB2C7F">
        <w:rPr>
          <w:bCs/>
          <w:sz w:val="26"/>
          <w:szCs w:val="28"/>
        </w:rPr>
        <w:t>н</w:t>
      </w:r>
      <w:r w:rsidRPr="00DB2C7F">
        <w:rPr>
          <w:bCs/>
          <w:sz w:val="26"/>
          <w:szCs w:val="28"/>
        </w:rPr>
        <w:t>ный доход), за счет средств местного бюджета в соответствии с гражданским з</w:t>
      </w:r>
      <w:r w:rsidRPr="00DB2C7F">
        <w:rPr>
          <w:bCs/>
          <w:sz w:val="26"/>
          <w:szCs w:val="28"/>
        </w:rPr>
        <w:t>а</w:t>
      </w:r>
      <w:r w:rsidRPr="00DB2C7F">
        <w:rPr>
          <w:bCs/>
          <w:sz w:val="26"/>
          <w:szCs w:val="28"/>
        </w:rPr>
        <w:t>конодательством.</w:t>
      </w:r>
    </w:p>
    <w:p w:rsidR="004D7E33" w:rsidRPr="00DB2C7F" w:rsidRDefault="004D7E33" w:rsidP="00587CBE">
      <w:pPr>
        <w:jc w:val="both"/>
        <w:rPr>
          <w:bCs/>
          <w:sz w:val="26"/>
          <w:szCs w:val="28"/>
        </w:rPr>
      </w:pPr>
      <w:r w:rsidRPr="00DB2C7F">
        <w:rPr>
          <w:bCs/>
          <w:sz w:val="26"/>
          <w:szCs w:val="28"/>
        </w:rPr>
        <w:t>5.8.2. При определении размера вреда, причиненного юридическим лицам, индивид</w:t>
      </w:r>
      <w:r w:rsidRPr="00DB2C7F">
        <w:rPr>
          <w:bCs/>
          <w:sz w:val="26"/>
          <w:szCs w:val="28"/>
        </w:rPr>
        <w:t>у</w:t>
      </w:r>
      <w:r w:rsidRPr="00DB2C7F">
        <w:rPr>
          <w:bCs/>
          <w:sz w:val="26"/>
          <w:szCs w:val="28"/>
        </w:rPr>
        <w:t>альным предпринимателям неправомерными действиями (бездействием) Администр</w:t>
      </w:r>
      <w:r w:rsidRPr="00DB2C7F">
        <w:rPr>
          <w:bCs/>
          <w:sz w:val="26"/>
          <w:szCs w:val="28"/>
        </w:rPr>
        <w:t>а</w:t>
      </w:r>
      <w:r w:rsidRPr="00DB2C7F">
        <w:rPr>
          <w:bCs/>
          <w:sz w:val="26"/>
          <w:szCs w:val="28"/>
        </w:rPr>
        <w:t>ции, их должностными лицами, также учитываются расходы юридических лиц, индив</w:t>
      </w:r>
      <w:r w:rsidRPr="00DB2C7F">
        <w:rPr>
          <w:bCs/>
          <w:sz w:val="26"/>
          <w:szCs w:val="28"/>
        </w:rPr>
        <w:t>и</w:t>
      </w:r>
      <w:r w:rsidRPr="00DB2C7F">
        <w:rPr>
          <w:bCs/>
          <w:sz w:val="26"/>
          <w:szCs w:val="28"/>
        </w:rPr>
        <w:t>дуальных предпринимателей, относимые на себестоимость продукции (работ, услуг) или на финансовые результаты их деятельности, и з</w:t>
      </w:r>
      <w:r w:rsidRPr="00DB2C7F">
        <w:rPr>
          <w:bCs/>
          <w:sz w:val="26"/>
          <w:szCs w:val="28"/>
        </w:rPr>
        <w:t>а</w:t>
      </w:r>
      <w:r w:rsidRPr="00DB2C7F">
        <w:rPr>
          <w:bCs/>
          <w:sz w:val="26"/>
          <w:szCs w:val="28"/>
        </w:rPr>
        <w:t>траты, которые юридические лица, индивидуальные предприниматели, права и (или) законные интересы которых наруш</w:t>
      </w:r>
      <w:r w:rsidRPr="00DB2C7F">
        <w:rPr>
          <w:bCs/>
          <w:sz w:val="26"/>
          <w:szCs w:val="28"/>
        </w:rPr>
        <w:t>е</w:t>
      </w:r>
      <w:r w:rsidRPr="00DB2C7F">
        <w:rPr>
          <w:bCs/>
          <w:sz w:val="26"/>
          <w:szCs w:val="28"/>
        </w:rPr>
        <w:t>ны, осуществили или должны осуществить для получения юридической или иной пр</w:t>
      </w:r>
      <w:r w:rsidRPr="00DB2C7F">
        <w:rPr>
          <w:bCs/>
          <w:sz w:val="26"/>
          <w:szCs w:val="28"/>
        </w:rPr>
        <w:t>о</w:t>
      </w:r>
      <w:r w:rsidRPr="00DB2C7F">
        <w:rPr>
          <w:bCs/>
          <w:sz w:val="26"/>
          <w:szCs w:val="28"/>
        </w:rPr>
        <w:t>фессиональной помощи.</w:t>
      </w:r>
    </w:p>
    <w:p w:rsidR="004D7E33" w:rsidRPr="00DB2C7F" w:rsidRDefault="004D7E33" w:rsidP="00587CBE">
      <w:pPr>
        <w:jc w:val="both"/>
        <w:rPr>
          <w:bCs/>
          <w:sz w:val="26"/>
          <w:szCs w:val="28"/>
        </w:rPr>
      </w:pPr>
      <w:r w:rsidRPr="00DB2C7F">
        <w:rPr>
          <w:bCs/>
          <w:sz w:val="26"/>
          <w:szCs w:val="28"/>
        </w:rPr>
        <w:t>5.8.3. Вред, причиненный юридическим лицам, индивидуальным предпринимат</w:t>
      </w:r>
      <w:r w:rsidRPr="00DB2C7F">
        <w:rPr>
          <w:bCs/>
          <w:sz w:val="26"/>
          <w:szCs w:val="28"/>
        </w:rPr>
        <w:t>е</w:t>
      </w:r>
      <w:r w:rsidRPr="00DB2C7F">
        <w:rPr>
          <w:bCs/>
          <w:sz w:val="26"/>
          <w:szCs w:val="28"/>
        </w:rPr>
        <w:t>лям правомерными действиями должностных лиц Администрации, возмещению не подл</w:t>
      </w:r>
      <w:r w:rsidRPr="00DB2C7F">
        <w:rPr>
          <w:bCs/>
          <w:sz w:val="26"/>
          <w:szCs w:val="28"/>
        </w:rPr>
        <w:t>е</w:t>
      </w:r>
      <w:r w:rsidRPr="00DB2C7F">
        <w:rPr>
          <w:bCs/>
          <w:sz w:val="26"/>
          <w:szCs w:val="28"/>
        </w:rPr>
        <w:t>жит, за исключением случаев, предусмотренных федеральными закон</w:t>
      </w:r>
      <w:r w:rsidRPr="00DB2C7F">
        <w:rPr>
          <w:bCs/>
          <w:sz w:val="26"/>
          <w:szCs w:val="28"/>
        </w:rPr>
        <w:t>а</w:t>
      </w:r>
      <w:r w:rsidRPr="00DB2C7F">
        <w:rPr>
          <w:bCs/>
          <w:sz w:val="26"/>
          <w:szCs w:val="28"/>
        </w:rPr>
        <w:t>ми.</w:t>
      </w:r>
    </w:p>
    <w:p w:rsidR="004D7E33" w:rsidRPr="00DB2C7F" w:rsidRDefault="004D7E33" w:rsidP="002B22E8">
      <w:pPr>
        <w:ind w:firstLine="568"/>
        <w:jc w:val="center"/>
        <w:outlineLvl w:val="2"/>
        <w:rPr>
          <w:b/>
          <w:sz w:val="26"/>
          <w:szCs w:val="28"/>
        </w:rPr>
      </w:pPr>
    </w:p>
    <w:p w:rsidR="004D7E33" w:rsidRPr="00DB2C7F" w:rsidRDefault="004D7E33" w:rsidP="002B22E8">
      <w:pPr>
        <w:ind w:firstLine="540"/>
        <w:jc w:val="both"/>
        <w:outlineLvl w:val="0"/>
        <w:rPr>
          <w:bCs/>
          <w:sz w:val="26"/>
          <w:szCs w:val="28"/>
        </w:rPr>
      </w:pPr>
    </w:p>
    <w:p w:rsidR="004D7E33" w:rsidRPr="00DB2C7F" w:rsidRDefault="004D7E33" w:rsidP="00E42D3F">
      <w:pPr>
        <w:tabs>
          <w:tab w:val="left" w:pos="567"/>
        </w:tabs>
        <w:jc w:val="both"/>
        <w:rPr>
          <w:sz w:val="26"/>
          <w:szCs w:val="28"/>
        </w:rPr>
      </w:pPr>
      <w:r w:rsidRPr="00DB2C7F">
        <w:rPr>
          <w:sz w:val="26"/>
          <w:szCs w:val="28"/>
        </w:rPr>
        <w:t>Ведущий специалист Администрации</w:t>
      </w:r>
    </w:p>
    <w:p w:rsidR="004D7E33" w:rsidRPr="00DB2C7F" w:rsidRDefault="004D7E33" w:rsidP="00587CBE">
      <w:pPr>
        <w:tabs>
          <w:tab w:val="left" w:pos="567"/>
        </w:tabs>
        <w:jc w:val="both"/>
        <w:rPr>
          <w:sz w:val="26"/>
          <w:szCs w:val="28"/>
        </w:rPr>
      </w:pPr>
      <w:r w:rsidRPr="00DB2C7F">
        <w:rPr>
          <w:sz w:val="26"/>
          <w:szCs w:val="28"/>
        </w:rPr>
        <w:t>Коммунарского сельского поселения                   Т.В. Толстолуцкая</w:t>
      </w:r>
    </w:p>
    <w:p w:rsidR="004D7E33" w:rsidRPr="00DB2C7F" w:rsidRDefault="004D7E33" w:rsidP="00587CBE">
      <w:pPr>
        <w:tabs>
          <w:tab w:val="left" w:pos="567"/>
        </w:tabs>
        <w:jc w:val="both"/>
        <w:rPr>
          <w:sz w:val="26"/>
          <w:szCs w:val="28"/>
        </w:rPr>
      </w:pPr>
    </w:p>
    <w:p w:rsidR="004D7E33" w:rsidRDefault="004D7E33" w:rsidP="00587CBE">
      <w:pPr>
        <w:tabs>
          <w:tab w:val="left" w:pos="567"/>
        </w:tabs>
        <w:jc w:val="both"/>
        <w:rPr>
          <w:sz w:val="28"/>
          <w:szCs w:val="28"/>
        </w:rPr>
      </w:pPr>
    </w:p>
    <w:p w:rsidR="004D7E33" w:rsidRPr="009C2557" w:rsidRDefault="004D7E33" w:rsidP="00587CBE">
      <w:pPr>
        <w:widowControl/>
        <w:jc w:val="right"/>
        <w:outlineLvl w:val="0"/>
        <w:rPr>
          <w:bCs/>
          <w:sz w:val="24"/>
          <w:szCs w:val="24"/>
        </w:rPr>
      </w:pPr>
      <w:r w:rsidRPr="009C2557">
        <w:rPr>
          <w:bCs/>
          <w:sz w:val="24"/>
          <w:szCs w:val="24"/>
        </w:rPr>
        <w:t>Приложение № 1</w:t>
      </w:r>
    </w:p>
    <w:p w:rsidR="004D7E33" w:rsidRPr="00587CBE" w:rsidRDefault="004D7E33" w:rsidP="00587CBE">
      <w:pPr>
        <w:widowControl/>
        <w:jc w:val="center"/>
        <w:rPr>
          <w:bCs/>
          <w:sz w:val="28"/>
          <w:szCs w:val="28"/>
        </w:rPr>
      </w:pPr>
    </w:p>
    <w:p w:rsidR="004D7E33" w:rsidRPr="009C2557" w:rsidRDefault="004D7E33" w:rsidP="009C2557">
      <w:pPr>
        <w:widowControl/>
        <w:jc w:val="center"/>
        <w:rPr>
          <w:b/>
          <w:bCs/>
          <w:sz w:val="24"/>
          <w:szCs w:val="24"/>
        </w:rPr>
      </w:pPr>
      <w:r>
        <w:rPr>
          <w:noProof/>
        </w:rPr>
        <w:pict>
          <v:rect id="Прямоугольник 82" o:spid="_x0000_s1026" style="position:absolute;left:0;text-align:left;margin-left:5pt;margin-top:13.5pt;width:109.45pt;height:34.4pt;z-index:2516485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9CYTgIAAGEEAAAOAAAAZHJzL2Uyb0RvYy54bWysVM2O0zAQviPxDpbvNE1pSzdqulp1KUJa&#10;YKWFB3Adp7FwbDN2m5QT0l6ReAQeggviZ58hfSMmTrdbfsQBkYPl8Yw/f/PNTKandanIRoCTRqc0&#10;7vUpEZqbTOpVSl+9XDyYUOI80xlTRouUboWjp7P796aVTcTAFEZlAgiCaJdUNqWF9zaJIscLUTLX&#10;M1ZodOYGSubRhFWUAasQvVTRoN8fR5WBzILhwjk8Pe+cdBbw81xw/yLPnfBEpRS5+bBCWJftGs2m&#10;LFkBs4XkexrsH1iUTGp89AB1zjwja5C/QZWSg3Em9z1uysjkueQi5IDZxP1fsrkqmBUhFxTH2YNM&#10;7v/B8uebSyAyS+lkQIlmJdao+bh7t/vQfGtudtfNp+am+bp733xvPjdfCAahYpV1CV68spfQ5uzs&#10;heGvHdFmXjC9EmcApioEy5Bn3MZHP11oDYdXybJ6ZjJ8j629CeLVOZQtIMpC6lCj7aFGovaE42H8&#10;cBLHgxElHH3jwWQ8CkWMWHJ724LzT4QpSbtJKWAPBHS2uXC+ZcOS25DA3iiZLaRSwYDVcq6AbBj2&#10;yyJ8IQFM8jhMaVKl9GSEPP4O0Q/fnyBK6bHxlSxR+UMQS1rZHusstKVnUnV7pKz0XsdWuq4Evl7W&#10;oXRB5FbWpcm2KCyYrs9xLnFTGHhLSYU9nlL3Zs1AUKKeaizOSTwctkMRjOHo0QANOPYsjz1Mc4RK&#10;qaek2859N0hrC3JV4EtxUEObMyxoLoPWd6z29LGPQwn2M9cOyrEdou7+DLMfAAAA//8DAFBLAwQU&#10;AAYACAAAACEAWrjlBdwAAAAJAQAADwAAAGRycy9kb3ducmV2LnhtbEyPzU7DMBCE70i8g7VI3Khd&#10;g0ob4lQIVCSObXrhtolNEojXUey0gadnOcFx9I3mJ9/OvhcnN8YukIHlQoFwVAfbUWPgWO5u1iBi&#10;QrLYB3IGvlyEbXF5kWNmw5n27nRIjeAQihkaaFMaMilj3TqPcREGR8zew+gxsRwbaUc8c7jvpVZq&#10;JT12xA0tDu6pdfXnYfIGqk4f8Xtfvii/2d2m17n8mN6ejbm+mh8fQCQ3pz8z/M7n6VDwpipMZKPo&#10;WS/v2GlA3/Ml5lqvNyAqBnqlQBa5/P+g+AEAAP//AwBQSwECLQAUAAYACAAAACEAtoM4kv4AAADh&#10;AQAAEwAAAAAAAAAAAAAAAAAAAAAAW0NvbnRlbnRfVHlwZXNdLnhtbFBLAQItABQABgAIAAAAIQA4&#10;/SH/1gAAAJQBAAALAAAAAAAAAAAAAAAAAC8BAABfcmVscy8ucmVsc1BLAQItABQABgAIAAAAIQBy&#10;69CYTgIAAGEEAAAOAAAAAAAAAAAAAAAAAC4CAABkcnMvZTJvRG9jLnhtbFBLAQItABQABgAIAAAA&#10;IQBauOUF3AAAAAkBAAAPAAAAAAAAAAAAAAAAAKgEAABkcnMvZG93bnJldi54bWxQSwUGAAAAAAQA&#10;BADzAAAAsQUAAAAA&#10;">
            <v:textbox style="mso-next-textbox:#Прямоугольник 82">
              <w:txbxContent>
                <w:p w:rsidR="004D7E33" w:rsidRPr="009A05C2" w:rsidRDefault="004D7E33" w:rsidP="00587CBE">
                  <w:pPr>
                    <w:jc w:val="center"/>
                  </w:pPr>
                  <w:r w:rsidRPr="009A05C2">
                    <w:t>Разработка ежего</w:t>
                  </w:r>
                  <w:r w:rsidRPr="009A05C2">
                    <w:t>д</w:t>
                  </w:r>
                  <w:r w:rsidRPr="009A05C2">
                    <w:t>ных планов проверок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83" o:spid="_x0000_s1027" style="position:absolute;left:0;text-align:left;margin-left:311pt;margin-top:13.5pt;width:150.7pt;height:46.4pt;z-index:2516495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pobTQIAAFoEAAAOAAAAZHJzL2Uyb0RvYy54bWysVM2O0zAQviPxDpbvNE1pt92o6WrVpQhp&#10;gZUWHsBxnMbCsc3YbVpOSFyReAQeggviZ58hfSMmTrfbBU6IHKwZz8znmW9mMj3bVIqsBThpdErj&#10;Xp8SobnJpV6m9PWrxaMJJc4znTNltEjpVjh6Nnv4YFrbRAxMaVQugCCIdkltU1p6b5MocrwUFXM9&#10;Y4VGY2GgYh5VWEY5sBrRKxUN+v2TqDaQWzBcOIe3F52RzgJ+UQjuXxaFE56olGJuPpwQzqw9o9mU&#10;JUtgtpR8nwb7hywqJjU+eoC6YJ6RFcg/oCrJwThT+B43VWSKQnIRasBq4v5v1VyXzIpQC5Lj7IEm&#10;9/9g+Yv1FRCZp3TymBLNKuxR83n3fvep+dHc7D40X5qb5vvuY/Oz+dp8I+iEjNXWJRh4ba+grdnZ&#10;S8PfOKLNvGR6Kc4BTF0KlmOecesf3QtoFYehJKufmxzfYytvAnmbAqoWEGkhm9Cj7aFHYuMJx8tB&#10;PI7HfWwlR9vJZDRBuX2CJbfRFpx/KkxFWiGlgDMQ0Nn60vnO9dYlZG+UzBdSqaDAMpsrIGuG87II&#10;3x7dHbspTeqUno4Go4B8z+aOIfrh+xtEJT0OvpIVMn9wYklL2xOdY5os8UyqTsbqlN7z2FLXtcBv&#10;sg06tnxmJt8io2C6AceFRKE08I6SGoc7pe7tioGgRD3T2JXTeDhstyEow9F4gAocW7JjC9McoVLq&#10;KenEue82aGVBLkt8KQ40aHOOnSxkIPkuq33eOMChTftlazfkWA9ed7+E2S8AAAD//wMAUEsDBBQA&#10;BgAIAAAAIQDDW5wI3gAAAAoBAAAPAAAAZHJzL2Rvd25yZXYueG1sTI/BTsMwDIbvSLxDZCRuLFnL&#10;YCtNJwQaEsetu3Bzm9AWGqdq0q3w9JgTHG1/+v39+XZ2vTjZMXSeNCwXCoSl2puOGg3HcnezBhEi&#10;ksHek9XwZQNsi8uLHDPjz7S3p0NsBIdQyFBDG+OQSRnq1joMCz9Y4tu7Hx1GHsdGmhHPHO56mSh1&#10;Jx12xB9aHOxTa+vPw+Q0VF1yxO99+aLcZpfG17n8mN6etb6+mh8fQEQ7xz8YfvVZHQp2qvxEJohe&#10;w2q9vGVUQ3LPnRjYJCkvKibTlQJZ5PJ/heIHAAD//wMAUEsBAi0AFAAGAAgAAAAhALaDOJL+AAAA&#10;4QEAABMAAAAAAAAAAAAAAAAAAAAAAFtDb250ZW50X1R5cGVzXS54bWxQSwECLQAUAAYACAAAACEA&#10;OP0h/9YAAACUAQAACwAAAAAAAAAAAAAAAAAvAQAAX3JlbHMvLnJlbHNQSwECLQAUAAYACAAAACEA&#10;KjqaG00CAABaBAAADgAAAAAAAAAAAAAAAAAuAgAAZHJzL2Uyb0RvYy54bWxQSwECLQAUAAYACAAA&#10;ACEAw1ucCN4AAAAKAQAADwAAAAAAAAAAAAAAAACnBAAAZHJzL2Rvd25yZXYueG1sUEsFBgAAAAAE&#10;AAQA8wAAALIFAAAAAA==&#10;">
            <v:textbox style="mso-next-textbox:#Прямоугольник 83">
              <w:txbxContent>
                <w:p w:rsidR="004D7E33" w:rsidRPr="001127EC" w:rsidRDefault="004D7E33" w:rsidP="00587CBE">
                  <w:pPr>
                    <w:jc w:val="center"/>
                  </w:pPr>
                  <w:bookmarkStart w:id="49" w:name="_GoBack"/>
                  <w:bookmarkEnd w:id="49"/>
                  <w:r w:rsidRPr="001127EC">
                    <w:t>Наступление оснований для проведения внеплановой пр</w:t>
                  </w:r>
                  <w:r w:rsidRPr="001127EC">
                    <w:t>о</w:t>
                  </w:r>
                  <w:r w:rsidRPr="001127EC">
                    <w:t>верки</w:t>
                  </w:r>
                </w:p>
              </w:txbxContent>
            </v:textbox>
          </v:rect>
        </w:pict>
      </w:r>
      <w:r w:rsidRPr="009C2557">
        <w:rPr>
          <w:b/>
          <w:bCs/>
          <w:sz w:val="24"/>
          <w:szCs w:val="24"/>
        </w:rPr>
        <w:t>Блок-схема исполнения муниципальной функции</w:t>
      </w:r>
    </w:p>
    <w:p w:rsidR="004D7E33" w:rsidRPr="00587CBE" w:rsidRDefault="004D7E33" w:rsidP="00587CBE">
      <w:pPr>
        <w:widowControl/>
        <w:rPr>
          <w:b/>
          <w:sz w:val="28"/>
          <w:szCs w:val="28"/>
        </w:rPr>
      </w:pPr>
      <w:r w:rsidRPr="00587CBE">
        <w:rPr>
          <w:rFonts w:ascii="Courier New" w:hAnsi="Courier New" w:cs="Courier New"/>
        </w:rPr>
        <w:t xml:space="preserve">     </w:t>
      </w:r>
    </w:p>
    <w:p w:rsidR="004D7E33" w:rsidRPr="00587CBE" w:rsidRDefault="004D7E33" w:rsidP="00587CBE">
      <w:pPr>
        <w:widowControl/>
        <w:tabs>
          <w:tab w:val="left" w:pos="7088"/>
        </w:tabs>
        <w:autoSpaceDE/>
        <w:autoSpaceDN/>
        <w:adjustRightInd/>
        <w:spacing w:after="200" w:line="360" w:lineRule="auto"/>
        <w:jc w:val="right"/>
        <w:rPr>
          <w:rFonts w:ascii="Calibri" w:hAnsi="Calibri"/>
          <w:b/>
          <w:bCs/>
          <w:sz w:val="22"/>
          <w:szCs w:val="22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66" o:spid="_x0000_s1028" type="#_x0000_t32" style="position:absolute;left:0;text-align:left;margin-left:365pt;margin-top:21.7pt;width:18.75pt;height:27.75pt;flip:x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/K7bAIAAIYEAAAOAAAAZHJzL2Uyb0RvYy54bWysVM2O0zAQviPxDpbv3TTdtHSjTVcoaeGw&#10;wEq7PIAbO42FY1u2t2mFkBZeYB+BV+DCgR/tM6RvxNjpFhYuCNGDO2PPfPPN+HNOzzaNQGtmLFcy&#10;w/HRECMmS0W5XGX49dViMMXIOiIpEUqyDG+ZxWezx49OW52ykaqVoMwgAJE2bXWGa+d0GkW2rFlD&#10;7JHSTMJhpUxDHLhmFVFDWkBvRDQaDidRqwzVRpXMWtgt+kM8C/hVxUr3qqosc0hkGLi5sJqwLv0a&#10;zU5JujJE17zc0yD/wKIhXELRA1RBHEHXhv8B1fDSKKsqd1SqJlJVxUsWeoBu4uFv3VzWRLPQCwzH&#10;6sOY7P+DLV+uLwziNMOTCUaSNHBH3cfdze62+9592t2i3fvuDpbdh91N97n71n3t7rovCIJhcq22&#10;KQDk8sL43suNvNTnqnxjkVR5TeSKhQ6uthpQY58RPUjxjtVQf9m+UBRiyLVTYYybyjSoElw/94ke&#10;HEaFNuHetod7YxuHStgcHU/j0RijEo6Ox6MEbF+LpB7GJ2tj3TOmGuSNDFtnCF/VLldSgkKU6UuQ&#10;9bl1feJ9gk+WasGFgH2SConaDJ+MoYB3rRKc+sPgmNUyFwatiZda+O1ZPAgz6lrSAFYzQud72xEu&#10;wEYujMoZDsMTDPtqDaMYCQavy1s9PSF9RWgfCO+tXm1vT4Yn8+l8mgyS0WQ+SIZFMXi6yJPBZBE/&#10;GRfHRZ4X8TtPPk7SmlPKpOd/r/w4+Ttl7d9gr9mD9g+Dih6ih6sAsvf/gXRQgr/8XkZLRbcXxnfn&#10;RQFiD8H7h+lf069+iPr5+Zj9AAAA//8DAFBLAwQUAAYACAAAACEA5cWDHN8AAAAJAQAADwAAAGRy&#10;cy9kb3ducmV2LnhtbEyPQU+DQBCF7yb+h82YeDF2EYUisjRGrZ5MI9b7lh2BlJ0l7LaFf+940uPk&#10;fXnvm2I12V4ccfSdIwU3iwgEUu1MR42C7ef6OgPhgyaje0eoYEYPq/L8rNC5cSf6wGMVGsEl5HOt&#10;oA1hyKX0dYtW+4UbkDj7dqPVgc+xkWbUJy63vYyjKJVWd8QLrR7wqcV6Xx2sgudqk6y/rrZTPNdv&#10;79Vrtt/Q/KLU5cX0+AAi4BT+YPjVZ3Uo2WnnDmS86BUs4+SOUQ6iWxAMLNP4HsROQZpkIMtC/v+g&#10;/AEAAP//AwBQSwECLQAUAAYACAAAACEAtoM4kv4AAADhAQAAEwAAAAAAAAAAAAAAAAAAAAAAW0Nv&#10;bnRlbnRfVHlwZXNdLnhtbFBLAQItABQABgAIAAAAIQA4/SH/1gAAAJQBAAALAAAAAAAAAAAAAAAA&#10;AC8BAABfcmVscy8ucmVsc1BLAQItABQABgAIAAAAIQBBW/K7bAIAAIYEAAAOAAAAAAAAAAAAAAAA&#10;AC4CAABkcnMvZTJvRG9jLnhtbFBLAQItABQABgAIAAAAIQDlxYMc3wAAAAkBAAAPAAAAAAAAAAAA&#10;AAAAAMYEAABkcnMvZG93bnJldi54bWxQSwUGAAAAAAQABADzAAAA0gUAAAAA&#10;">
            <v:stroke endarrow="block"/>
          </v:shape>
        </w:pict>
      </w:r>
      <w:r>
        <w:rPr>
          <w:noProof/>
        </w:rPr>
        <w:pict>
          <v:shape id="Прямая со стрелкой 65" o:spid="_x0000_s1029" type="#_x0000_t32" style="position:absolute;left:0;text-align:left;margin-left:83pt;margin-top:21.7pt;width:21.75pt;height:32.2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DTTZQIAAHwEAAAOAAAAZHJzL2Uyb0RvYy54bWysVM2O0zAQviPxDpbvbZKSdtto0xVKWi4L&#10;rLTLA7ix01g4dmS7TSuEtPAC+wi8AhcO/GifIX0jxu4P7HJBiByccWb8zTczn3N+sakFWjNtuJIp&#10;jvohRkwWinK5TPGbm3lvjJGxRFIilGQp3jKDL6ZPn5y3TcIGqlKCMo0ARJqkbVJcWdskQWCKitXE&#10;9FXDJDhLpWtiYauXAdWkBfRaBIMwHAWt0rTRqmDGwNd878RTj1+WrLCvy9Iwi0SKgZv1q/brwq3B&#10;9JwkS02aihcHGuQfWNSES0h6gsqJJWil+R9QNS+0Mqq0/ULVgSpLXjBfA1QThY+qua5Iw3wt0BzT&#10;nNpk/h9s8Wp9pRGnKR4NMZKkhhl1n3a3u7vuR/d5d4d2H7p7WHYfd7fdl+579627774iCIbOtY1J&#10;ACCTV9rVXmzkdXOpircGSZVVRC6Zr+Bm2wBq5E4ED464jWkg/6J9qSjEkJVVvo2bUtcOEhqENn5a&#10;29O02MaiAj4OzkaDAZAuwBWHk+GZ5xSQ5Hi40ca+YKpGzkixsZrwZWUzJSXoQunIpyLrS2MdNZIc&#10;D7jMUs25EF4eQqI2xZMhJHMeowSnzuk3ernIhEZr4gTmH1/nozCtVpJ6sIoROjvYlnABNrK+QVZz&#10;aJlg2GWrGcVIMLhTztrTE9JlhPKB8MHaa+zdJJzMxrNx3IsHo1kvDvO893yexb3RPDob5s/yLMuj&#10;9458FCcVp5RJx/+o9yj+Oz0dbt5eqSfFnxoVPET3HQWyx7cn7efvRr4Xz0LR7ZV21TkpgMR98OE6&#10;ujv0+95H/fppTH8CAAD//wMAUEsDBBQABgAIAAAAIQCMpgBJ3wAAAAgBAAAPAAAAZHJzL2Rvd25y&#10;ZXYueG1sTI/BTsMwEETvSPyDtUjcqEOgURriVECFyKVItAhxdOMlsYjXUey2KV/PcoLbjmY0+6Zc&#10;Tq4XBxyD9aTgepaAQGq8sdQqeNs+XeUgQtRkdO8JFZwwwLI6Pyt1YfyRXvGwia3gEgqFVtDFOBRS&#10;hqZDp8PMD0jsffrR6chybKUZ9ZHLXS/TJMmk05b4Q6cHfOyw+drsnYK4+jh12XvzsLAv2+d1Zr/r&#10;ul4pdXkx3d+BiDjFvzD84jM6VMy083syQfSs8/ktR/m4AcF+muYLEDsF2TwHWZXy/4DqBwAA//8D&#10;AFBLAQItABQABgAIAAAAIQC2gziS/gAAAOEBAAATAAAAAAAAAAAAAAAAAAAAAABbQ29udGVudF9U&#10;eXBlc10ueG1sUEsBAi0AFAAGAAgAAAAhADj9If/WAAAAlAEAAAsAAAAAAAAAAAAAAAAALwEAAF9y&#10;ZWxzLy5yZWxzUEsBAi0AFAAGAAgAAAAhAOKUNNNlAgAAfAQAAA4AAAAAAAAAAAAAAAAALgIAAGRy&#10;cy9lMm9Eb2MueG1sUEsBAi0AFAAGAAgAAAAhAIymAEnfAAAACAEAAA8AAAAAAAAAAAAAAAAAvwQA&#10;AGRycy9kb3ducmV2LnhtbFBLBQYAAAAABAAEAPMAAADLBQAAAAA=&#10;">
            <v:stroke endarrow="block"/>
          </v:shape>
        </w:pict>
      </w:r>
    </w:p>
    <w:p w:rsidR="004D7E33" w:rsidRPr="00587CBE" w:rsidRDefault="004D7E33" w:rsidP="00587CBE">
      <w:pPr>
        <w:widowControl/>
        <w:autoSpaceDE/>
        <w:autoSpaceDN/>
        <w:adjustRightInd/>
        <w:spacing w:after="200" w:line="276" w:lineRule="auto"/>
        <w:rPr>
          <w:sz w:val="24"/>
          <w:szCs w:val="24"/>
        </w:rPr>
      </w:pPr>
      <w:r>
        <w:rPr>
          <w:noProof/>
        </w:rPr>
        <w:pict>
          <v:rect id="Прямоугольник 67" o:spid="_x0000_s1030" style="position:absolute;margin-left:89pt;margin-top:21.55pt;width:305.2pt;height:24pt;z-index:2516505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UYoTwIAAGEEAAAOAAAAZHJzL2Uyb0RvYy54bWysVM1uEzEQviPxDpbvZDdp0jarbKoqJQip&#10;QKXCAzheb9bCa5uxk004IfWKxCPwEFwQP32GzRsxdtI0/IgDYg+WxzPzzcw3Mzs6W9WKLAU4aXRO&#10;u52UEqG5KaSe5/TVy+mjU0qcZ7pgymiR07Vw9Gz88MGosZnomcqoQgBBEO2yxua08t5mSeJ4JWrm&#10;OsYKjcrSQM08ijBPCmANotcq6aXpcdIYKCwYLpzD14utko4jflkK7l+UpROeqJxibj6eEM9ZOJPx&#10;iGVzYLaSfJcG+4csaiY1Bt1DXTDPyALkb1C15GCcKX2HmzoxZSm5iDVgNd30l2quK2ZFrAXJcXZP&#10;k/t/sPz58gqILHJ6fEKJZjX2qP24ebf50H5rbzc37af2tv26ed9+bz+3XwgaIWONdRk6XtsrCDU7&#10;e2n4a0e0mVRMz8U5gGkqwQrMsxvsk58cguDQlcyaZ6bAeGzhTSRvVUIdAJEWsoo9Wu97JFaecHw8&#10;Gg7T4cmAEo66o0Gv3xvEECy787bg/BNhahIuOQWcgYjOlpfOh2xYdmcSszdKFlOpVBRgPpsoIEuG&#10;8zKN3w7dHZopTZqcDgcY++8Qafz+BFFLj4OvZJ3T070RywJtj3URx9IzqbZ3TFnpHY+Bum0L/Gq2&#10;iq0bhgCB1pkp1kgsmO2c417ipTLwlpIGZzyn7s2CgaBEPdXYnGG33w9LEYX+4KSHAhxqZocapjlC&#10;5dRTsr1O/HaRFhbkvMJI3ciGNufY0FJGru+z2qWPcxxbsNu5sCiHcrS6/zOMfwAAAP//AwBQSwME&#10;FAAGAAgAAAAhAGpJdpXeAAAACgEAAA8AAABkcnMvZG93bnJldi54bWxMj0FPg0AUhO8m/ofNM/Fm&#10;l1JbAVkao6mJx5ZevC3sE1D2LWGXFv31Pk/1OJnJzDf5dra9OOHoO0cKlosIBFLtTEeNgmO5u0tA&#10;+KDJ6N4RKvhGD9vi+irXmXFn2uPpEBrBJeQzraANYcik9HWLVvuFG5DY+3Cj1YHl2Egz6jOX217G&#10;UbSRVnfEC60e8LnF+uswWQVVFx/1z758jWy6W4W3ufyc3l+Uur2Znx5BBJzDJQx/+IwOBTNVbiLj&#10;Rc96naYcVbBZ8wUOPCTJPYiKnXi5Alnk8v+F4hcAAP//AwBQSwECLQAUAAYACAAAACEAtoM4kv4A&#10;AADhAQAAEwAAAAAAAAAAAAAAAAAAAAAAW0NvbnRlbnRfVHlwZXNdLnhtbFBLAQItABQABgAIAAAA&#10;IQA4/SH/1gAAAJQBAAALAAAAAAAAAAAAAAAAAC8BAABfcmVscy8ucmVsc1BLAQItABQABgAIAAAA&#10;IQA2dUYoTwIAAGEEAAAOAAAAAAAAAAAAAAAAAC4CAABkcnMvZTJvRG9jLnhtbFBLAQItABQABgAI&#10;AAAAIQBqSXaV3gAAAAoBAAAPAAAAAAAAAAAAAAAAAKkEAABkcnMvZG93bnJldi54bWxQSwUGAAAA&#10;AAQABADzAAAAtAUAAAAA&#10;">
            <v:textbox>
              <w:txbxContent>
                <w:p w:rsidR="004D7E33" w:rsidRPr="001127EC" w:rsidRDefault="004D7E33" w:rsidP="00587CBE">
                  <w:pPr>
                    <w:jc w:val="center"/>
                  </w:pPr>
                  <w:r w:rsidRPr="001127EC">
                    <w:t>Согласование проверок с органами прокуратуры</w:t>
                  </w:r>
                </w:p>
              </w:txbxContent>
            </v:textbox>
          </v:rect>
        </w:pict>
      </w:r>
      <w:r>
        <w:rPr>
          <w:noProof/>
        </w:rPr>
        <w:pict>
          <v:shape id="Прямая со стрелкой 81" o:spid="_x0000_s1031" type="#_x0000_t32" style="position:absolute;margin-left:248.7pt;margin-top:421.45pt;width:79.5pt;height:0;z-index:2516669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DMXYQIAAHgEAAAOAAAAZHJzL2Uyb0RvYy54bWysVM2O0zAQviPxDpbv3SSlLW206QolLZcF&#10;Ku3yAK7tNBaOHdnephVCWniBfQRegQsHfrTPkL4RY/cHFi4IkYMzjme+mfnmc84vNrVEa26s0CrD&#10;yVmMEVdUM6FWGX59Pe+NMbKOKEakVjzDW27xxfTxo/O2SXlfV1oybhCAKJu2TYYr55o0iiyteE3s&#10;mW64gsNSm5o42JpVxAxpAb2WUT+OR1GrDWuMptxa+FrsD/E04Jclp+5VWVrukMww1ObCasK69Gs0&#10;PSfpypCmEvRQBvmHKmoiFCQ9QRXEEXRjxB9QtaBGW126M6rrSJeloDz0AN0k8W/dXFWk4aEXIMc2&#10;J5rs/4OlL9cLgwTL8DjBSJEaZtR93N3u7rrv3afdHdq97+5h2X3Y3Xafu2/d1+6++4LAGZhrG5sC&#10;QK4WxvdON+qqudT0jUVK5xVRKx46uN42gBoiogchfmMbyL9sX2gGPuTG6UDjpjS1hwSC0CZMa3ua&#10;Ft84ROFjEseT0RCGSo9nEUmPgY2x7jnXNfJGhq0zRKwql2ulQBPaJCENWV9aB41A4DHAZ1V6LqQM&#10;0pAKtRmeDPvDEGC1FMwfejdrVstcGrQmXlzh8awA2AM3o28UC2AVJ2x2sB0REmzkAjnOCKBLcuyz&#10;1ZxhJDncJ2/tEaXyGaF1KPhg7fX1dhJPZuPZeNAb9Eez3iAuit6zeT7ojebJ02HxpMjzInnni08G&#10;aSUY48rXf9R6Mvg7LR1u3V6lJ7WfiIoeogcSoNjjOxQdZu/HvRfOUrPtwvjuvAxA3sH5cBX9/fl1&#10;H7x+/jCmPwAAAP//AwBQSwMEFAAGAAgAAAAhAAnMOtvgAAAACwEAAA8AAABkcnMvZG93bnJldi54&#10;bWxMj1FLwzAQx98Fv0M4wTeXOmpca9OhDrEvCm4iPmbN2QSbS2myrfPTG0HQx/vfj//9rlpOrmd7&#10;HIP1JOFylgFDar221El43TxcLICFqEir3hNKOGKAZX16UqlS+wO94H4dO5ZKKJRKgolxKDkPrUGn&#10;wswPSGn34UenYhrHjutRHVK56/k8ywR3ylK6YNSA9wbbz/XOSYir96MRb+1dYZ83j0/CfjVNs5Ly&#10;/Gy6vQEWcYp/MPzoJ3Wok9PW70gH1kvIi+s8oRIW+bwAlghxJVKy/U14XfH/P9TfAAAA//8DAFBL&#10;AQItABQABgAIAAAAIQC2gziS/gAAAOEBAAATAAAAAAAAAAAAAAAAAAAAAABbQ29udGVudF9UeXBl&#10;c10ueG1sUEsBAi0AFAAGAAgAAAAhADj9If/WAAAAlAEAAAsAAAAAAAAAAAAAAAAALwEAAF9yZWxz&#10;Ly5yZWxzUEsBAi0AFAAGAAgAAAAhAD6IMxdhAgAAeAQAAA4AAAAAAAAAAAAAAAAALgIAAGRycy9l&#10;Mm9Eb2MueG1sUEsBAi0AFAAGAAgAAAAhAAnMOtvgAAAACwEAAA8AAAAAAAAAAAAAAAAAuwQAAGRy&#10;cy9kb3ducmV2LnhtbFBLBQYAAAAABAAEAPMAAADIBQAAAAA=&#10;">
            <v:stroke endarrow="block"/>
          </v:shape>
        </w:pict>
      </w:r>
      <w:r>
        <w:rPr>
          <w:noProof/>
        </w:rPr>
        <w:pict>
          <v:rect id="Прямоугольник 80" o:spid="_x0000_s1032" style="position:absolute;margin-left:328.2pt;margin-top:402.65pt;width:138.75pt;height:38.2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L2rTgIAAGEEAAAOAAAAZHJzL2Uyb0RvYy54bWysVM2O0zAQviPxDpbvNE3VbrtR09WqSxHS&#10;AistPIDrOI2FY5ux27SckLiuxCPwEFwQP/sM6Rsxdrvd8iMOCB+smczM55lvZjI+W9eKrAQ4aXRO&#10;006XEqG5KaRe5PTVy9mjESXOM10wZbTI6UY4ejZ5+GDc2Ez0TGVUIYAgiHZZY3NaeW+zJHG8EjVz&#10;HWOFRmNpoGYeVVgkBbAG0WuV9Lrdk6QxUFgwXDiHXy92RjqJ+GUpuH9Rlk54onKKufl4Q7zn4U4m&#10;Y5YtgNlK8n0a7B+yqJnU+OgB6oJ5RpYgf4OqJQfjTOk73NSJKUvJRawBq0m7v1RzXTErYi1IjrMH&#10;mtz/g+XPV1dAZJHTEdKjWY09aj9u320/tN/a2+379lN7237d3rTf28/tF4JOyFhjXYaB1/YKQs3O&#10;Xhr+2hFtphXTC3EOYJpKsALzTIN/8lNAUByGknnzzBT4Hlt6E8lbl1AHQKSFrGOPNoceibUnHD+m&#10;w5Ne2htQwtHWHw2Gw0F8gmV30RacfyJMTYKQU8AZiOhsdel8yIZldy4xe6NkMZNKRQUW86kCsmI4&#10;L7N49uju2E1p0uT0dIB5/B2iG8+fIGrpcfCVrAPz4QQnlgXaHusiyp5JtZMxZaX3PAbqdi3w6/k6&#10;tq4XYgOtc1NskFgwuznHvUShMvCWkgZnPKfuzZKBoEQ91dic07TfD0sRlf5g2EMFji3zYwvTHKFy&#10;6inZiVO/W6SlBbmo8KU0sqHNOTa0lJHr+6z26eMcxxbsdy4syrEeve7/DJMfAAAA//8DAFBLAwQU&#10;AAYACAAAACEAbJ/dO+AAAAALAQAADwAAAGRycy9kb3ducmV2LnhtbEyPwU6DQBCG7ya+w2ZMvNnd&#10;FksAWRqjqYnHll68DTACyu4SdmnRp3c86XFmvvzz/fluMYM40+R7ZzWsVwoE2do1vW01nMr9XQLC&#10;B7QNDs6Shi/ysCuur3LMGnexBzofQys4xPoMNXQhjJmUvu7IoF+5kSzf3t1kMPA4tbKZ8MLhZpAb&#10;pWJpsLf8ocORnjqqP4+z0VD1mxN+H8oXZdJ9FF6X8mN+e9b69mZ5fAARaAl/MPzqszoU7FS52TZe&#10;DBribXzPqIZEbSMQTKRRlIKoeJOsE5BFLv93KH4AAAD//wMAUEsBAi0AFAAGAAgAAAAhALaDOJL+&#10;AAAA4QEAABMAAAAAAAAAAAAAAAAAAAAAAFtDb250ZW50X1R5cGVzXS54bWxQSwECLQAUAAYACAAA&#10;ACEAOP0h/9YAAACUAQAACwAAAAAAAAAAAAAAAAAvAQAAX3JlbHMvLnJlbHNQSwECLQAUAAYACAAA&#10;ACEA0jS9q04CAABhBAAADgAAAAAAAAAAAAAAAAAuAgAAZHJzL2Uyb0RvYy54bWxQSwECLQAUAAYA&#10;CAAAACEAbJ/dO+AAAAALAQAADwAAAAAAAAAAAAAAAACoBAAAZHJzL2Rvd25yZXYueG1sUEsFBgAA&#10;AAAEAAQA8wAAALUFAAAAAA==&#10;">
            <v:textbox>
              <w:txbxContent>
                <w:p w:rsidR="004D7E33" w:rsidRPr="00C73D27" w:rsidRDefault="004D7E33" w:rsidP="00587CBE">
                  <w:pPr>
                    <w:jc w:val="center"/>
                  </w:pPr>
                  <w:r w:rsidRPr="00C73D27">
                    <w:t>Предписание – в случае в</w:t>
                  </w:r>
                  <w:r w:rsidRPr="00C73D27">
                    <w:t>ы</w:t>
                  </w:r>
                  <w:r w:rsidRPr="00C73D27">
                    <w:t>явления нарушений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79" o:spid="_x0000_s1033" style="position:absolute;margin-left:119.7pt;margin-top:402.65pt;width:129pt;height:35.2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/tdUQIAAGEEAAAOAAAAZHJzL2Uyb0RvYy54bWysVM1uEzEQviPxDpbvdPP/s8qmqlKKkApU&#10;KjyA4/VmLby2GTvZhBNSr0g8Ag/BBfHTZ9i8EWMnTVPghNiD5fHMfDPzzcxOTteVIisBThqd0fZJ&#10;ixKhucmlXmT0zeuLJyNKnGc6Z8pokdGNcPR0+vjRpLap6JjSqFwAQRDt0tpmtPTepknieCkq5k6M&#10;FRqVhYGKeRRhkeTAakSvVNJptQZJbSC3YLhwDl/Pd0o6jfhFIbh/VRROeKIyirn5eEI85+FMphOW&#10;LoDZUvJ9GuwfsqiY1Bj0AHXOPCNLkH9AVZKDcabwJ9xUiSkKyUWsAatpt36r5rpkVsRakBxnDzS5&#10;/wfLX66ugMg8o8MxJZpV2KPm8/bD9lPzo7nd3jRfmtvm+/Zj87P52nwjaISM1dal6HhtryDU7Oyl&#10;4W8d0WZWMr0QZwCmLgXLMc92sE8eOATBoSuZ1y9MjvHY0ptI3rqAKgAiLWQde7Q59EisPeH42B50&#10;R90WtpKjrtcbDob9GIKld94WnH8mTEXCJaOAMxDR2erS+ZANS+9MYvZGyfxCKhUFWMxnCsiK4bxc&#10;xG+P7o7NlCZ1Rsf9Tj8iP9C5Y4hW/P4GUUmPg69kldHRwYilgbanOo9j6ZlUuzumrPSex0DdrgV+&#10;PV/H1nVDgEDr3OQbJBbMbs5xL/FSGnhPSY0znlH3bslAUKKea2zOuN3rhaWIQq8/7KAAx5r5sYZp&#10;jlAZ9ZTsrjO/W6SlBbkoMVI7sqHNGTa0kJHr+6z26eMcxxbsdy4syrEcre7/DNNfAAAA//8DAFBL&#10;AwQUAAYACAAAACEA0BAVg+AAAAALAQAADwAAAGRycy9kb3ducmV2LnhtbEyPwU7DMAyG70i8Q2Qk&#10;biyh3VjbNZ0QaEgct+7CzW1C29EkVZNuhafHnMbRvz/9/pxvZ9Ozsx5956yEx4UApm3tVGcbCcdy&#10;95AA8wGtwt5ZLeFbe9gWtzc5Zspd7F6fD6FhVGJ9hhLaEIaMc1+32qBfuEFb2n260WCgcWy4GvFC&#10;5abnkRBP3GBn6UKLg35pdf11mIyEqouO+LMv34RJd3F4n8vT9PEq5f3d/LwBFvQcrjD86ZM6FORU&#10;uckqz3oJUZwuCZWQiFUMjIhluqakomS9SoAXOf//Q/ELAAD//wMAUEsBAi0AFAAGAAgAAAAhALaD&#10;OJL+AAAA4QEAABMAAAAAAAAAAAAAAAAAAAAAAFtDb250ZW50X1R5cGVzXS54bWxQSwECLQAUAAYA&#10;CAAAACEAOP0h/9YAAACUAQAACwAAAAAAAAAAAAAAAAAvAQAAX3JlbHMvLnJlbHNQSwECLQAUAAYA&#10;CAAAACEA4Vv7XVECAABhBAAADgAAAAAAAAAAAAAAAAAuAgAAZHJzL2Uyb0RvYy54bWxQSwECLQAU&#10;AAYACAAAACEA0BAVg+AAAAALAQAADwAAAAAAAAAAAAAAAACrBAAAZHJzL2Rvd25yZXYueG1sUEsF&#10;BgAAAAAEAAQA8wAAALgFAAAAAA==&#10;">
            <v:textbox>
              <w:txbxContent>
                <w:p w:rsidR="004D7E33" w:rsidRPr="00C73D27" w:rsidRDefault="004D7E33" w:rsidP="00587CBE">
                  <w:pPr>
                    <w:jc w:val="center"/>
                  </w:pPr>
                  <w:r w:rsidRPr="00C73D27">
                    <w:t>Акт проведения проверки</w:t>
                  </w:r>
                </w:p>
              </w:txbxContent>
            </v:textbox>
          </v:rect>
        </w:pict>
      </w:r>
      <w:r>
        <w:rPr>
          <w:noProof/>
        </w:rPr>
        <w:pict>
          <v:shape id="Прямая со стрелкой 78" o:spid="_x0000_s1034" type="#_x0000_t32" style="position:absolute;margin-left:178.2pt;margin-top:373.4pt;width:.75pt;height:29.25pt;z-index:251665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cdJYQIAAHoEAAAOAAAAZHJzL2Uyb0RvYy54bWysVEtu2zAQ3RfoHQjuHVmOHCdC5KCQ7G7S&#10;NkDSA9AkZRGlSIFkLBtFgbQXyBF6hW666Ac5g3yjDmnZbdpNUVQLaqgZvnkz86jzi3Ut0YobK7TK&#10;cHw0xIgrqplQywy/vpkPTjGyjihGpFY8wxtu8cX06ZPztkn5SFdaMm4QgCibtk2GK+eaNIosrXhN&#10;7JFuuAJnqU1NHGzNMmKGtIBey2g0HJ5ErTasMZpya+FrsXPiacAvS07dq7K03CGZYeDmwmrCuvBr&#10;ND0n6dKQphK0p0H+gUVNhIKkB6iCOIJujfgDqhbUaKtLd0R1HemyFJSHGqCaePhbNdcVaXioBZpj&#10;m0Ob7P+DpS9XVwYJluEJTEqRGmbUfdzebe+7792n7T3avu8eYNl+2N51n7tv3dfuofuCIBg61zY2&#10;BYBcXRlfO12r6+ZS0zcWKZ1XRC15qOBm0wBq7E9Ej474jW0g/6J9oRnEkFunQxvXpak9JDQIrcO0&#10;Nodp8bVDFD6ejUdjjCg4jidxMhkHfJLujzbGuudc18gbGbbOELGsXK6VAlVoE4dEZHVpnSdG0v0B&#10;n1fpuZAyiEMq1PbJvMdqKZh3ho1ZLnJp0Ip4eYWnZ/EozOhbxQJYxQmb9bYjQoKNXGiPMwIaJjn2&#10;2WrOMJIcbpS3dvSk8hmheCDcWzuFvT0bns1OZ6fJIBmdzAbJsCgGz+Z5MjiZx5NxcVzkeRG/89XG&#10;SVoJxrjy/Pdqj5O/U1N/73Y6Pej90KjoMXroKJDdvwPpMH0/8J10FpptroyvzgsBBB6C+8vob9Cv&#10;+xD185cx/QEAAP//AwBQSwMEFAAGAAgAAAAhANaHBOHjAAAACwEAAA8AAABkcnMvZG93bnJldi54&#10;bWxMj8FOwzAQRO+V+Adrkbi1DqRx25BNBVSIXECiRYijG5vEIraj2G1Tvp7lBMfVPs28Kdaj7dhR&#10;D8F4h3A9S4BpV3tlXIPwtnucLoGFKJ2SnXca4awDrMuLSSFz5U/uVR+3sWEU4kIuEdoY+5zzULfa&#10;yjDzvXb0+/SDlZHOoeFqkCcKtx2/SRLBrTSOGlrZ64dW11/bg0WIm49zK97r+5V52T09C/NdVdUG&#10;8epyvLsFFvUY/2D41Sd1KMlp7w9OBdYhpJmYE4qwmAvaQESaLVbA9gjLJEuBlwX/v6H8AQAA//8D&#10;AFBLAQItABQABgAIAAAAIQC2gziS/gAAAOEBAAATAAAAAAAAAAAAAAAAAAAAAABbQ29udGVudF9U&#10;eXBlc10ueG1sUEsBAi0AFAAGAAgAAAAhADj9If/WAAAAlAEAAAsAAAAAAAAAAAAAAAAALwEAAF9y&#10;ZWxzLy5yZWxzUEsBAi0AFAAGAAgAAAAhALu9x0lhAgAAegQAAA4AAAAAAAAAAAAAAAAALgIAAGRy&#10;cy9lMm9Eb2MueG1sUEsBAi0AFAAGAAgAAAAhANaHBOHjAAAACwEAAA8AAAAAAAAAAAAAAAAAuwQA&#10;AGRycy9kb3ducmV2LnhtbFBLBQYAAAAABAAEAPMAAADLBQAAAAA=&#10;">
            <v:stroke endarrow="block"/>
          </v:shape>
        </w:pict>
      </w:r>
      <w:r>
        <w:rPr>
          <w:noProof/>
        </w:rPr>
        <w:pict>
          <v:rect id="Прямоугольник 77" o:spid="_x0000_s1035" style="position:absolute;margin-left:152.7pt;margin-top:349.4pt;width:196.5pt;height:24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cZbUwIAAGEEAAAOAAAAZHJzL2Uyb0RvYy54bWysVM2O0zAQviPxDpbvNGlp6TZqulp1KUJa&#10;YKWFB3Adp7FwbDN2m5YT0l6ReAQeggviZ58hfSPGbrfbBU4IH6yZzMznmW9mMj5d14qsBDhpdE67&#10;nZQSobkppF7k9M3r2aMTSpxnumDKaJHTjXD0dPLwwbixmeiZyqhCAEEQ7bLG5rTy3mZJ4nglauY6&#10;xgqNxtJAzTyqsEgKYA2i1yrppemTpDFQWDBcOIdfz3dGOon4ZSm4f1WWTniicoq5+XhDvOfhTiZj&#10;li2A2UryfRrsH7KomdT46AHqnHlGliD/gKolB+NM6Tvc1IkpS8lFrAGr6aa/VXNVMStiLUiOswea&#10;3P+D5S9Xl0BkkdPhkBLNauxR+3n7Yfup/dHebK/bL+1N+337sf3Zfm2/EXRCxhrrMgy8spcQanb2&#10;wvC3jmgzrZheiDMA01SCFZhnN/gn9wKC4jCUzJsXpsD32NKbSN66hDoAIi1kHXu0OfRIrD3h+LHX&#10;Hw0GA2wlR9vjtH+SxiYmLLuNtuD8M2FqEoScAs5ARGerC+dDNiy7dYnZGyWLmVQqKrCYTxWQFcN5&#10;mcUTC8Aij92UJk1OR4PeICLfs7ljiDSev0HU0uPgK1nnFEvAE5xYFmh7qosoeybVTsaUld7zGKjb&#10;tcCv5+vYun6IDbTOTbFBYsHs5hz3EoXKwHtKGpzxnLp3SwaCEvVcY3NG3X4/LEVU+oNhDxU4tsyP&#10;LUxzhMqpp2QnTv1ukZYW5KLCl7qRDW3OsKGljFzfZbVPH+c4tmC/c2FRjvXodfdnmPwCAAD//wMA&#10;UEsDBBQABgAIAAAAIQDgaL4f4AAAAAsBAAAPAAAAZHJzL2Rvd25yZXYueG1sTI9BT8MwDIXvSPyH&#10;yEjcWMI2SleaTgg0JI5bd+HmNqEtNE7VpFvh12NOcLP9np6/l29n14uTHUPnScPtQoGwVHvTUaPh&#10;WO5uUhAhIhnsPVkNXzbAtri8yDEz/kx7ezrERnAIhQw1tDEOmZShbq3DsPCDJdbe/egw8jo20ox4&#10;5nDXy6VSiXTYEX9ocbBPra0/D5PTUHXLI37vyxflNrtVfJ3Lj+ntWevrq/nxAUS0c/wzwy8+o0PB&#10;TJWfyATRa1ipuzVbNSSblDuwgwe+VBru10kKssjl/w7FDwAAAP//AwBQSwECLQAUAAYACAAAACEA&#10;toM4kv4AAADhAQAAEwAAAAAAAAAAAAAAAAAAAAAAW0NvbnRlbnRfVHlwZXNdLnhtbFBLAQItABQA&#10;BgAIAAAAIQA4/SH/1gAAAJQBAAALAAAAAAAAAAAAAAAAAC8BAABfcmVscy8ucmVsc1BLAQItABQA&#10;BgAIAAAAIQDx9cZbUwIAAGEEAAAOAAAAAAAAAAAAAAAAAC4CAABkcnMvZTJvRG9jLnhtbFBLAQIt&#10;ABQABgAIAAAAIQDgaL4f4AAAAAsBAAAPAAAAAAAAAAAAAAAAAK0EAABkcnMvZG93bnJldi54bWxQ&#10;SwUGAAAAAAQABADzAAAAugUAAAAA&#10;">
            <v:textbox>
              <w:txbxContent>
                <w:p w:rsidR="004D7E33" w:rsidRPr="001127EC" w:rsidRDefault="004D7E33" w:rsidP="00587CBE">
                  <w:pPr>
                    <w:jc w:val="center"/>
                  </w:pPr>
                  <w:r w:rsidRPr="001127EC">
                    <w:t>Оформление результатов проверки</w:t>
                  </w:r>
                </w:p>
              </w:txbxContent>
            </v:textbox>
          </v:rect>
        </w:pict>
      </w:r>
      <w:r>
        <w:rPr>
          <w:noProof/>
        </w:rPr>
        <w:pict>
          <v:shape id="Прямая со стрелкой 76" o:spid="_x0000_s1036" type="#_x0000_t32" style="position:absolute;margin-left:253.95pt;margin-top:316.4pt;width:0;height:33pt;z-index:2516648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QziYgIAAHcEAAAOAAAAZHJzL2Uyb0RvYy54bWysVEtu2zAQ3RfoHQjuHUmu4sRC5KCQ7G7S&#10;NkDSA9AkZRGlSIFkLBtFgbQXyBF6hW666Ac5g3yjDulPk3ZTFPWCHpIzb97MPOrsfNVItOTGCq1y&#10;nBzFGHFFNRNqkeM317PBKUbWEcWI1IrneM0tPp88fXLWtRkf6lpLxg0CEGWzrs1x7VybRZGlNW+I&#10;PdItV3BZadMQB1uziJghHaA3MhrG8SjqtGGt0ZRbC6fl9hJPAn5VcepeV5XlDskcAzcXVhPWuV+j&#10;yRnJFoa0taA7GuQfWDREKEh6gCqJI+jGiD+gGkGNtrpyR1Q3ka4qQXmoAapJ4t+quapJy0Mt0Bzb&#10;Htpk/x8sfbW8NEiwHJ+MMFKkgRn1nza3m7v+R/95c4c2H/p7WDYfN7f9l/57/62/778icIbOda3N&#10;AKBQl8bXTlfqqr3Q9K1FShc1UQseKrhet4Ca+IjoUYjf2Bbyz7uXmoEPuXE6tHFVmcZDQoPQKkxr&#10;fZgWXzlEt4cUTtNknMRhkBHJ9nGtse4F1w3yRo6tM0QsaldopUAS2iQhC1leWOdZkWwf4JMqPRNS&#10;BmVIhbocj4+HxyHAaimYv/Ru1izmhTRoSby2wi+UCDcP3Yy+USyA1Zyw6c52REiwkQu9cUZAtyTH&#10;PlvDGUaSw3Py1paeVD4jVA6Ed9ZWXu/G8Xh6Oj1NB+lwNB2kcVkOns+KdDCaJSfH5bOyKMrkvSef&#10;pFktGOPK899LPUn/Tkq7R7cV6UHsh0ZFj9FDR4Hs/j+QDqP3097qZq7Z+tL46rwKQN3BefcS/fN5&#10;uA9ev74Xk58AAAD//wMAUEsDBBQABgAIAAAAIQBGM7yF4AAAAAsBAAAPAAAAZHJzL2Rvd25yZXYu&#10;eG1sTI9NS8NAEIbvgv9hGcGb3VgxJjGbohYxlwq2Ih632TFZzM6G7LZN/fWOeNDjvPPwfpSLyfVi&#10;j2OwnhRczhIQSI03lloFr5vHiwxEiJqM7j2hgiMGWFSnJ6UujD/QC+7XsRVsQqHQCroYh0LK0HTo&#10;dJj5AYl/H350OvI5ttKM+sDmrpfzJEml05Y4odMDPnTYfK53TkFcvh+79K25z+3z5mmV2q+6rpdK&#10;nZ9Nd7cgIk7xD4af+lwdKu609TsyQfQKrpObnFEF6dWcNzDxq2xZybMMZFXK/xuqbwAAAP//AwBQ&#10;SwECLQAUAAYACAAAACEAtoM4kv4AAADhAQAAEwAAAAAAAAAAAAAAAAAAAAAAW0NvbnRlbnRfVHlw&#10;ZXNdLnhtbFBLAQItABQABgAIAAAAIQA4/SH/1gAAAJQBAAALAAAAAAAAAAAAAAAAAC8BAABfcmVs&#10;cy8ucmVsc1BLAQItABQABgAIAAAAIQD0yQziYgIAAHcEAAAOAAAAAAAAAAAAAAAAAC4CAABkcnMv&#10;ZTJvRG9jLnhtbFBLAQItABQABgAIAAAAIQBGM7yF4AAAAAsBAAAPAAAAAAAAAAAAAAAAALwEAABk&#10;cnMvZG93bnJldi54bWxQSwUGAAAAAAQABADzAAAAyQUAAAAA&#10;">
            <v:stroke endarrow="block"/>
          </v:shape>
        </w:pict>
      </w:r>
    </w:p>
    <w:p w:rsidR="004D7E33" w:rsidRPr="00587CBE" w:rsidRDefault="004D7E33" w:rsidP="00587CBE">
      <w:pPr>
        <w:widowControl/>
        <w:autoSpaceDE/>
        <w:autoSpaceDN/>
        <w:adjustRightInd/>
        <w:spacing w:after="200" w:line="276" w:lineRule="auto"/>
        <w:rPr>
          <w:sz w:val="24"/>
          <w:szCs w:val="24"/>
        </w:rPr>
      </w:pPr>
      <w:r>
        <w:rPr>
          <w:noProof/>
        </w:rPr>
        <w:pict>
          <v:shape id="Прямая со стрелкой 73" o:spid="_x0000_s1037" type="#_x0000_t32" style="position:absolute;margin-left:341pt;margin-top:7.7pt;width:24pt;height:34.5pt;z-index:251661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/W9aAIAAHwEAAAOAAAAZHJzL2Uyb0RvYy54bWysVEtu2zAQ3RfoHQjuHUm2nDiC5aCQ7G7S&#10;NkDSA9AiZRGlSIGkLRtFgTQXyBF6hW666Ac5g3yjDulPk3ZTFNWCGoozb97MPGp8sa4FWjFtuJIp&#10;jk5CjJgsFOVykeK3N7PeCCNjiaREKMlSvGEGX0yePxu3TcL6qlKCMo0ARJqkbVJcWdskQWCKitXE&#10;nKiGSTgsla6Jha1eBFSTFtBrEfTD8DRolaaNVgUzBr7mu0M88fhlyQr7piwNs0ikGLhZv2q/zt0a&#10;TMYkWWjSVLzY0yD/wKImXELSI1ROLEFLzf+AqnmhlVGlPSlUHaiy5AXzNUA1UfhbNdcVaZivBZpj&#10;mmObzP+DLV6vrjTiNMVnA4wkqWFG3aft7fa++9F93t6j7cfuAZbt3fa2+9J97751D91XBM7QubYx&#10;CQBk8kq72ou1vG4uVfHOIKmyisgF8xXcbBpAjVxE8CTEbUwD+eftK0XBhyyt8m1cl7p2kNAgtPbT&#10;2hynxdYWFfBxEMajEGZawFE8GEVDP82AJIfgRhv7kqkaOSPFxmrCF5XNlJSgC6Ujn4qsLo111Ehy&#10;CHCZpZpxIbw8hERtis+H/aEPMEpw6g6dm9GLeSY0WhEnMP/4OuHksZtWS0k9WMUIne5tS7gAG1nf&#10;IKs5tEww7LLVjGIkGNwpZ+3oCekyQvlAeG/tNPb+PDyfjqajuBf3T6e9OMzz3otZFvdOZ9HZMB/k&#10;WZZHHxz5KE4qTimTjv9B71H8d3ra37ydUo+KPzYqeIruOwpkD29P2s/fjXwnnrmimyvtqnNSAIl7&#10;5/11dHfo8d57/fppTH4CAAD//wMAUEsDBBQABgAIAAAAIQBEZfwi4gAAAAsBAAAPAAAAZHJzL2Rv&#10;d25yZXYueG1sTI/BTsMwEETvSPyDtUjcqNMEEhriVECFyAUkWoQ4uvESW8R2FLttytd3OcFxZ55m&#10;Z6rlZHu2xzEY7wTMZwkwdK1XxnUC3jdPV7fAQpROyd47FHDEAMv6/KySpfIH94b7dewYhbhQSgE6&#10;xqHkPLQarQwzP6Aj78uPVkY6x46rUR4o3PY8TZKcW2kcfdBywEeN7fd6ZwXE1edR5x/tw8K8bp5f&#10;cvPTNM1KiMuL6f4OWMQp/sHwW5+qQ02dtn7nVGC9gCK9uSaUjHSeASOiKDJStqQskgx4XfH/G+oT&#10;AAAA//8DAFBLAQItABQABgAIAAAAIQC2gziS/gAAAOEBAAATAAAAAAAAAAAAAAAAAAAAAABbQ29u&#10;dGVudF9UeXBlc10ueG1sUEsBAi0AFAAGAAgAAAAhADj9If/WAAAAlAEAAAsAAAAAAAAAAAAAAAAA&#10;LwEAAF9yZWxzLy5yZWxzUEsBAi0AFAAGAAgAAAAhAHcD9b1oAgAAfAQAAA4AAAAAAAAAAAAAAAAA&#10;LgIAAGRycy9lMm9Eb2MueG1sUEsBAi0AFAAGAAgAAAAhAERl/CLiAAAACwEAAA8AAAAAAAAAAAAA&#10;AAAAwgQAAGRycy9kb3ducmV2LnhtbFBLBQYAAAAABAAEAPMAAADRBQAAAAA=&#10;">
            <v:stroke endarrow="block"/>
          </v:shape>
        </w:pict>
      </w:r>
      <w:r>
        <w:rPr>
          <w:noProof/>
        </w:rPr>
        <w:pict>
          <v:shape id="Прямая со стрелкой 68" o:spid="_x0000_s1038" type="#_x0000_t32" style="position:absolute;margin-left:101pt;margin-top:7.7pt;width:27pt;height:34.5pt;flip:x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8kabgIAAIYEAAAOAAAAZHJzL2Uyb0RvYy54bWysVEtu2zAQ3RfoHQjuHUmO7NpC5KCQ7HaR&#10;tgGSHoAWKYsoRRIk4w+KAmkvkCP0Ct100Q9yBvlGHdKOk7SboqgW1FCcefNm5lEnp+tWoCUzliuZ&#10;4+QoxojJSlEuFzl+eznrjTCyjkhKhJIsxxtm8enk6ZOTlc5YXzVKUGYQgEibrXSOG+d0FkW2alhL&#10;7JHSTMJhrUxLHGzNIqKGrAC9FVE/jofRShmqjaqYtfC13B3iScCva1a5N3VtmUMix8DNhdWEde7X&#10;aHJCsoUhuuHVngb5BxYt4RKSHqBK4gi6MvwPqJZXRllVu6NKtZGqa16xUANUk8S/VXPREM1CLdAc&#10;qw9tsv8Ptnq9PDeI0xwPYVKStDCj7vP2envT/ey+bG/Q9mN3C8v20/a6+9r96L53t903BM7QuZW2&#10;GQAU8tz42qu1vNBnqnpnkVRFQ+SChQouNxpQEx8RPQrxG6sh/3z1SlHwIVdOhTaua9OiWnD90gd6&#10;cGgVWoe5bQ5zY2uHKvh4nPbHMUy3gqP0eJQMwlwjknkYH6yNdS+YapE3cmydIXzRuEJJCQpRZpeC&#10;LM+s8yTvA3ywVDMuRBCKkGiV4/GgPwicrBKc+kPvZs1iXgiDlsRLLTyhYjh56GbUlaQBrGGETve2&#10;I1yAjVxolTMcmicY9tlaRjESDG6Xt3b0hPQZoXwgvLd2ans/jsfT0XSU9tL+cNpL47LsPZ8VaW84&#10;S54NyuOyKMrkgyefpFnDKWXS879TfpL+nbL2d3Cn2YP2D42KHqOHjgLZu3cgHZTgh7+T0VzRzbnx&#10;1XlRgNiD8/5i+tv0cB+87n8fk18AAAD//wMAUEsDBBQABgAIAAAAIQDdjR594AAAAAsBAAAPAAAA&#10;ZHJzL2Rvd25yZXYueG1sTI9BT8MwDIXvSPyHyEhcEEvXMtSVphMCNk5ooox71pi2WuNUTba1/x7v&#10;BDe/56fnz/lqtJ044eBbRwrmswgEUuVMS7WC3df6PgXhgyajO0eoYEIPq+L6KteZcWf6xFMZasEl&#10;5DOtoAmhz6T0VYNW+5nrkXj34warA8uhlmbQZy63nYyj6FFa3RJfaHSPLw1Wh/JoFbyW28X6+243&#10;xlP1/lFu0sOWpjelbm/G5ycQAcfwF4YLPqNDwUx7dyTjRcc6XTxwlId4noDgRJws2dmzs4wSkEUu&#10;//9Q/AIAAP//AwBQSwECLQAUAAYACAAAACEAtoM4kv4AAADhAQAAEwAAAAAAAAAAAAAAAAAAAAAA&#10;W0NvbnRlbnRfVHlwZXNdLnhtbFBLAQItABQABgAIAAAAIQA4/SH/1gAAAJQBAAALAAAAAAAAAAAA&#10;AAAAAC8BAABfcmVscy8ucmVsc1BLAQItABQABgAIAAAAIQC9y8kabgIAAIYEAAAOAAAAAAAAAAAA&#10;AAAAAC4CAABkcnMvZTJvRG9jLnhtbFBLAQItABQABgAIAAAAIQDdjR594AAAAAsBAAAPAAAAAAAA&#10;AAAAAAAAAMgEAABkcnMvZG93bnJldi54bWxQSwUGAAAAAAQABADzAAAA1QUAAAAA&#10;">
            <v:stroke endarrow="block"/>
          </v:shape>
        </w:pict>
      </w:r>
    </w:p>
    <w:p w:rsidR="004D7E33" w:rsidRPr="00587CBE" w:rsidRDefault="004D7E33" w:rsidP="00587CBE">
      <w:pPr>
        <w:widowControl/>
        <w:autoSpaceDE/>
        <w:autoSpaceDN/>
        <w:adjustRightInd/>
        <w:spacing w:after="200" w:line="276" w:lineRule="auto"/>
        <w:rPr>
          <w:sz w:val="24"/>
          <w:szCs w:val="24"/>
        </w:rPr>
      </w:pPr>
      <w:r>
        <w:rPr>
          <w:noProof/>
        </w:rPr>
        <w:pict>
          <v:shape id="Прямая со стрелкой 71" o:spid="_x0000_s1039" type="#_x0000_t32" style="position:absolute;margin-left:239pt;margin-top:23.8pt;width:.75pt;height:53.25pt;z-index:251662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PLkYAIAAHoEAAAOAAAAZHJzL2Uyb0RvYy54bWysVEtu2zAQ3RfoHQjuHVmufxEiB4Vkd5O2&#10;AZIegCYpiyhFCiRj2SgKpLlAjtArdNNFP8gZ5Bt1SMtu026KolpQQw3nzZuZR52dbyqJ1txYoVWK&#10;45M+RlxRzYRapfjN9aI3xcg6ohiRWvEUb7nF57OnT86aOuEDXWrJuEEAomzS1CkunauTKLK05BWx&#10;J7rmCpyFNhVxsDWriBnSAHolo0G/P44abVhtNOXWwtd878SzgF8UnLrXRWG5QzLFwM2F1YR16ddo&#10;dkaSlSF1KWhHg/wDi4oIBUmPUDlxBN0Y8QdUJajRVhfuhOoq0kUhKA81QDVx/7dqrkpS81ALNMfW&#10;xzbZ/wdLX60vDRIsxZMYI0UqmFH7cXe7u2+/t59292j3oX2AZXe3u20/t9/ar+1D+wXBYehcU9sE&#10;ADJ1aXztdKOu6gtN31qkdFYSteKhguttDaghInoU4je2hvzL5qVmcIbcOB3auClM5SGhQWgTprU9&#10;TotvHKLw8XQ0GGFEwTGejAeTkWcUkeQQWhvrXnBdIW+k2DpDxKp0mVYKVKFNHBKR9YV1+8BDgM+r&#10;9EJIGcQhFWq6ZN5jtRTMO8PGrJaZNGhNvLzC07F4dMzoG8UCWMkJm3e2I0KCjVxojzMCGiY59tkq&#10;zjCSHG6Ut/b0pPIZoXgg3Fl7hb077Z/Op/PpsDccjOe9YT/Pe88X2bA3XsSTUf4sz7I8fu+rjYdJ&#10;KRjjyvM/qD0e/p2aunu31+lR78dGRY/RwyiA7OEdSIfp+4HvpbPUbHtpfHVeCCDwcLi7jP4G/boP&#10;p37+MmY/AAAA//8DAFBLAwQUAAYACAAAACEAu1/NcOMAAAALAQAADwAAAGRycy9kb3ducmV2Lnht&#10;bEyPwU7DMBBE70j8g7VI3KhdmkZtyKYCKkQuRaJFiKMbL7FFbEex26Z8PeYEx9U8zbwtV6Pt2JGG&#10;YLxDmE4EMHKNV8a1CG+7p5sFsBClU7LzjhDOFGBVXV6UslD+5F7puI0tSyUuFBJBx9gXnIdGk5Vh&#10;4ntyKfv0g5UxnUPL1SBPqdx2/FaInFtpXFrQsqdHTc3X9mAR4vrjrPP35mFpXnbPm9x813W9Rry+&#10;Gu/vgEUa4x8Mv/pJHarktPcHpwLrEOYiWyYUYSayGbBEzEWeAdsjZFOxAF6V/P8P1Q8AAAD//wMA&#10;UEsBAi0AFAAGAAgAAAAhALaDOJL+AAAA4QEAABMAAAAAAAAAAAAAAAAAAAAAAFtDb250ZW50X1R5&#10;cGVzXS54bWxQSwECLQAUAAYACAAAACEAOP0h/9YAAACUAQAACwAAAAAAAAAAAAAAAAAvAQAAX3Jl&#10;bHMvLnJlbHNQSwECLQAUAAYACAAAACEA7MTy5GACAAB6BAAADgAAAAAAAAAAAAAAAAAuAgAAZHJz&#10;L2Uyb0RvYy54bWxQSwECLQAUAAYACAAAACEAu1/NcOMAAAALAQAADwAAAAAAAAAAAAAAAAC6BAAA&#10;ZHJzL2Rvd25yZXYueG1sUEsFBgAAAAAEAAQA8wAAAMoFAAAAAA==&#10;">
            <v:stroke endarrow="block"/>
          </v:shape>
        </w:pict>
      </w:r>
      <w:r>
        <w:rPr>
          <w:noProof/>
        </w:rPr>
        <w:pict>
          <v:rect id="Прямоугольник 70" o:spid="_x0000_s1040" style="position:absolute;margin-left:227pt;margin-top:17.8pt;width:239.95pt;height:24pt;z-index:251652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efvTgIAAGEEAAAOAAAAZHJzL2Uyb0RvYy54bWysVM2O0zAQviPxDpbvNE23pW3UdLXqUoS0&#10;wEoLD+A6TmPh2GbsNi0npL0i8Qg8BBfEzz5D+kZMnLaUH3FA5GB5POPP33wzk8n5plRkLcBJo1Ma&#10;d7qUCM1NJvUypS9fzB+MKHGe6Ywpo0VKt8LR8+n9e5PKJqJnCqMyAQRBtEsqm9LCe5tEkeOFKJnr&#10;GCs0OnMDJfNowjLKgFWIXqqo1+0+jCoDmQXDhXN4etk66TTg57ng/nmeO+GJSily82GFsC6aNZpO&#10;WLIEZgvJ9zTYP7AomdT46BHqknlGViB/gyolB+NM7jvclJHJc8lFyAGzibu/ZHNTMCtCLiiOs0eZ&#10;3P+D5c/W10BkltIhyqNZiTWqP+ze7t7XX+u73W39sb6rv+ze1d/qT/VngkGoWGVdghdv7DU0OTt7&#10;ZfgrR7SZFUwvxQWAqQrBMuQZN/HRTxcaw+FVsqiemgzfYytvgnibHMoGEGUhm1Cj7bFGYuMJx8Oz&#10;eBiPegNKOPqGvbNxN1CKWHK4bcH5x8KUpNmkFLAHAjpbXznfsGHJISSwN0pmc6lUMGC5mCkga4b9&#10;Mg9fSACTPA1TmlQpHQ+Qx98huuH7E0QpPTa+kmVKR8cgljSyPdJZaEvPpGr3SFnpvY6NdG0J/Gax&#10;aUt3KMrCZFsUFkzb5ziXuCkMvKGkwh5PqXu9YiAoUU80Fmcc9/vNUASjPxj20IBTz+LUwzRHqJR6&#10;StrtzLeDtLIglwW+FAc1tLnAguYyaN0Uu2W1p499HEqwn7lmUE7tEPXjzzD9DgAA//8DAFBLAwQU&#10;AAYACAAAACEAPz2j0d8AAAALAQAADwAAAGRycy9kb3ducmV2LnhtbEyPwU7DMBBE75X4B2uRuLU2&#10;dYRIiFMhUJE4tumFm5MsSSBeR7HTBr6e5QTH1TzNvM13ixvEGafQezJwu1EgkGrf9NQaOJX79T2I&#10;EC01dvCEBr4wwK64WuU2a/yFDng+xlZwCYXMGuhiHDMpQ92hs2HjRyTO3v3kbORzamUz2QuXu0Fu&#10;lbqTzvbEC50d8anD+vM4OwNVvz3Z70P5oly61/F1KT/mt2djbq6XxwcQEZf4B8OvPqtDwU6Vn6kJ&#10;YjCQ6CRhlINUaRBMpFqnICoDWiUaZJHL/z8UPwAAAP//AwBQSwECLQAUAAYACAAAACEAtoM4kv4A&#10;AADhAQAAEwAAAAAAAAAAAAAAAAAAAAAAW0NvbnRlbnRfVHlwZXNdLnhtbFBLAQItABQABgAIAAAA&#10;IQA4/SH/1gAAAJQBAAALAAAAAAAAAAAAAAAAAC8BAABfcmVscy8ucmVsc1BLAQItABQABgAIAAAA&#10;IQC2zefvTgIAAGEEAAAOAAAAAAAAAAAAAAAAAC4CAABkcnMvZTJvRG9jLnhtbFBLAQItABQABgAI&#10;AAAAIQA/PaPR3wAAAAsBAAAPAAAAAAAAAAAAAAAAAKgEAABkcnMvZG93bnJldi54bWxQSwUGAAAA&#10;AAQABADzAAAAtAUAAAAA&#10;">
            <v:textbox style="mso-next-textbox:#Прямоугольник 70">
              <w:txbxContent>
                <w:p w:rsidR="004D7E33" w:rsidRPr="001127EC" w:rsidRDefault="004D7E33" w:rsidP="00587CBE">
                  <w:pPr>
                    <w:jc w:val="center"/>
                  </w:pPr>
                  <w:r w:rsidRPr="001127EC">
                    <w:t>Издание распор</w:t>
                  </w:r>
                  <w:r>
                    <w:t>яжения главой Администрации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69" o:spid="_x0000_s1041" style="position:absolute;margin-left:23pt;margin-top:17.8pt;width:108.75pt;height:36pt;z-index:2516515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yvkTwIAAGEEAAAOAAAAZHJzL2Uyb0RvYy54bWysVM2O0zAQviPxDpbvNG1pu23UdLXqUoS0&#10;wEoLD+A6TmPh2GbsNiknpL0i8Qg8BBfEzz5D+kZMnLaUH3FA5GB5POPPM983k+l5VSiyEeCk0Qnt&#10;dbqUCM1NKvUqoS9fLB6MKXGe6ZQpo0VCt8LR89n9e9PSxqJvcqNSAQRBtItLm9DcextHkeO5KJjr&#10;GCs0OjMDBfNowipKgZWIXqio3+2OotJAasFw4RyeXrZOOgv4WSa4f55lTniiEoq5+bBCWJfNGs2m&#10;LF4Bs7nk+zTYP2RRMKnx0SPUJfOMrEH+BlVIDsaZzHe4KSKTZZKLUANW0+v+Us1NzqwItSA5zh5p&#10;cv8Plj/bXAORaUJHE0o0K1Cj+sPu7e59/bW+293WH+u7+svuXf2t/lR/JhiEjJXWxXjxxl5DU7Oz&#10;V4a/ckSbec70SlwAmDIXLMU8e0189NOFxnB4lSzLpybF99jam0BelUHRACItpAoabY8aicoTjoe9&#10;wfDsYX9ICUffaDQ6GwYRIxYfbltw/rEwBWk2CQXsgYDONlfON9mw+BASsjdKpgupVDBgtZwrIBuG&#10;/bIIXygAizwNU5qUCZ0MMY+/Q3TD9yeIQnpsfCWLhI6PQSxuaHuk09CWnknV7jFlpfc8NtS1Evhq&#10;WQXpxgdRlibdIrFg2j7HucRNbuANJSX2eELd6zUDQYl6olGcSW8waIYiGMhrHw049SxPPUxzhEqo&#10;p6Tdzn07SGsLcpXjS73AhjYXKGgmA9eN2G1W+/Sxj4ME+5lrBuXUDlE//gyz7wAAAP//AwBQSwME&#10;FAAGAAgAAAAhAB3C4KzeAAAACgEAAA8AAABkcnMvZG93bnJldi54bWxMj0FPwzAMhe9I/IfISNxY&#10;snYgWppOCDQkjlt34ZY2pi00TtWkW+HXY05wsp/e0/PnYru4QZxwCr0nDeuVAoHUeNtTq+FY7W7u&#10;QYRoyJrBE2r4wgDb8vKiMLn1Z9rj6RBbwSUUcqOhi3HMpQxNh86ElR+R2Hv3kzOR5dRKO5kzl7tB&#10;JkrdSWd64gudGfGpw+bzMDsNdZ8czfe+elEu26Xxdak+5rdnra+vlscHEBGX+BeGX3xGh5KZaj+T&#10;DWJgvd5wkmemUhAcSDYqA1Hzkt2mIMtC/n+h/AEAAP//AwBQSwECLQAUAAYACAAAACEAtoM4kv4A&#10;AADhAQAAEwAAAAAAAAAAAAAAAAAAAAAAW0NvbnRlbnRfVHlwZXNdLnhtbFBLAQItABQABgAIAAAA&#10;IQA4/SH/1gAAAJQBAAALAAAAAAAAAAAAAAAAAC8BAABfcmVscy8ucmVsc1BLAQItABQABgAIAAAA&#10;IQBjryvkTwIAAGEEAAAOAAAAAAAAAAAAAAAAAC4CAABkcnMvZTJvRG9jLnhtbFBLAQItABQABgAI&#10;AAAAIQAdwuCs3gAAAAoBAAAPAAAAAAAAAAAAAAAAAKkEAABkcnMvZG93bnJldi54bWxQSwUGAAAA&#10;AAQABADzAAAAtAUAAAAA&#10;">
            <v:textbox style="mso-next-textbox:#Прямоугольник 69">
              <w:txbxContent>
                <w:p w:rsidR="004D7E33" w:rsidRPr="001127EC" w:rsidRDefault="004D7E33" w:rsidP="00587CBE">
                  <w:pPr>
                    <w:jc w:val="center"/>
                  </w:pPr>
                  <w:r w:rsidRPr="001127EC">
                    <w:t>Отказ в проведении проверки</w:t>
                  </w:r>
                </w:p>
              </w:txbxContent>
            </v:textbox>
          </v:rect>
        </w:pict>
      </w:r>
    </w:p>
    <w:p w:rsidR="004D7E33" w:rsidRPr="00587CBE" w:rsidRDefault="004D7E33" w:rsidP="00587CBE">
      <w:pPr>
        <w:widowControl/>
        <w:autoSpaceDE/>
        <w:autoSpaceDN/>
        <w:adjustRightInd/>
        <w:spacing w:after="200" w:line="276" w:lineRule="auto"/>
        <w:rPr>
          <w:sz w:val="24"/>
          <w:szCs w:val="24"/>
        </w:rPr>
      </w:pPr>
    </w:p>
    <w:p w:rsidR="004D7E33" w:rsidRPr="00587CBE" w:rsidRDefault="004D7E33" w:rsidP="00587CBE">
      <w:pPr>
        <w:widowControl/>
        <w:autoSpaceDE/>
        <w:autoSpaceDN/>
        <w:adjustRightInd/>
        <w:spacing w:after="200" w:line="276" w:lineRule="auto"/>
        <w:rPr>
          <w:sz w:val="24"/>
          <w:szCs w:val="24"/>
        </w:rPr>
      </w:pPr>
      <w:r>
        <w:rPr>
          <w:noProof/>
        </w:rPr>
        <w:pict>
          <v:rect id="Прямоугольник 72" o:spid="_x0000_s1042" style="position:absolute;margin-left:95pt;margin-top:20.05pt;width:305.2pt;height:36pt;z-index:251653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vWGUwIAAGEEAAAOAAAAZHJzL2Uyb0RvYy54bWysVM2O0zAQviPxDpbvNGlp9idqulp1KUJa&#10;YKWFB3Acp7FwbDN2my4npL0i8Qg8BBfEzz5D+kZMnLZ0gRMiB8vjGX+e+b6ZTM7WtSIrAU4andHh&#10;IKZEaG4KqRcZff1q/uiEEueZLpgyWmT0Rjh6Nn34YNLYVIxMZVQhgCCIdmljM1p5b9MocrwSNXMD&#10;Y4VGZ2mgZh5NWEQFsAbRaxWN4vgoagwUFgwXzuHpRe+k04BfloL7l2XphCcqo5ibDyuENe/WaDph&#10;6QKYrSTfpsH+IYuaSY2P7qEumGdkCfIPqFpyMM6UfsBNHZmylFyEGrCaYfxbNdcVsyLUguQ4u6fJ&#10;/T9Y/mJ1BUQWGT0eUaJZjRq1nzbvNx/b7+3d5rb93N613zYf2h/tl/YrwSBkrLEuxYvX9gq6mp29&#10;NPyNI9rMKqYX4hzANJVgBeY57OKjexc6w+FVkjfPTYHvsaU3gbx1CXUHiLSQddDoZq+RWHvC8XAc&#10;x3ESo5Qcfclw/DgJIkYs3d224PxTYWrSbTIK2AMBna0une+yYekuJGRvlCzmUqlgwCKfKSArhv0y&#10;D18oAIs8DFOaNBk9TUZJQL7nc4cQmCx+f4OopcfGV7LO6Mk+iKUdbU90EdrSM6n6Paas9JbHjrpe&#10;Ar/O10G6o50ouSlukFgwfZ/jXOKmMvCOkgZ7PKPu7ZKBoEQ90yjO6XA87oYiGOPkeIQGHHryQw/T&#10;HKEy6inptzPfD9LSglxU+NIwsKHNOQpaysB1J3af1TZ97OMgwXbmukE5tEPUrz/D9CcAAAD//wMA&#10;UEsDBBQABgAIAAAAIQC0kIzd3gAAAAsBAAAPAAAAZHJzL2Rvd25yZXYueG1sTI/BTsMwEETvSPyD&#10;tUjcqJ1SQRriVAhUJI5teuG2iZckENtR7LSBr2d7KseZfZqdyTez7cWRxtB5pyFZKBDkam8612g4&#10;lNu7FESI6Az23pGGHwqwKa6vcsyMP7kdHfexERziQoYa2hiHTMpQt2QxLPxAjm+ffrQYWY6NNCOe&#10;ONz2cqnUg7TYOf7Q4kAvLdXf+8lqqLrlAX935Zuy6+19fJ/Lr+njVevbm/n5CUSkOV5gONfn6lBw&#10;p8pPzgTRs35UK0Y1rBLFG5hI1dmp2FknKcgil/83FH8AAAD//wMAUEsBAi0AFAAGAAgAAAAhALaD&#10;OJL+AAAA4QEAABMAAAAAAAAAAAAAAAAAAAAAAFtDb250ZW50X1R5cGVzXS54bWxQSwECLQAUAAYA&#10;CAAAACEAOP0h/9YAAACUAQAACwAAAAAAAAAAAAAAAAAvAQAAX3JlbHMvLnJlbHNQSwECLQAUAAYA&#10;CAAAACEAtFr1hlMCAABhBAAADgAAAAAAAAAAAAAAAAAuAgAAZHJzL2Uyb0RvYy54bWxQSwECLQAU&#10;AAYACAAAACEAtJCM3d4AAAALAQAADwAAAAAAAAAAAAAAAACtBAAAZHJzL2Rvd25yZXYueG1sUEsF&#10;BgAAAAAEAAQA8wAAALgFAAAAAA==&#10;">
            <v:textbox style="mso-next-textbox:#Прямоугольник 72">
              <w:txbxContent>
                <w:p w:rsidR="004D7E33" w:rsidRPr="001127EC" w:rsidRDefault="004D7E33" w:rsidP="00587CBE">
                  <w:pPr>
                    <w:jc w:val="center"/>
                  </w:pPr>
                  <w:r w:rsidRPr="001127EC">
                    <w:t>Уведомление о проведении проверки, в случаях установленных де</w:t>
                  </w:r>
                  <w:r w:rsidRPr="001127EC">
                    <w:t>й</w:t>
                  </w:r>
                  <w:r w:rsidRPr="001127EC">
                    <w:t>ствующим законодательством</w:t>
                  </w:r>
                </w:p>
              </w:txbxContent>
            </v:textbox>
          </v:rect>
        </w:pict>
      </w:r>
    </w:p>
    <w:p w:rsidR="004D7E33" w:rsidRPr="00587CBE" w:rsidRDefault="004D7E33" w:rsidP="00587CBE">
      <w:pPr>
        <w:widowControl/>
        <w:autoSpaceDE/>
        <w:autoSpaceDN/>
        <w:adjustRightInd/>
        <w:spacing w:after="200" w:line="276" w:lineRule="auto"/>
        <w:rPr>
          <w:sz w:val="24"/>
          <w:szCs w:val="24"/>
        </w:rPr>
      </w:pPr>
      <w:r>
        <w:rPr>
          <w:noProof/>
        </w:rPr>
        <w:pict>
          <v:shape id="Прямая со стрелкой 74" o:spid="_x0000_s1043" type="#_x0000_t32" style="position:absolute;margin-left:233pt;margin-top:18.2pt;width:.75pt;height:42pt;z-index:2516638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5I2YQIAAHoEAAAOAAAAZHJzL2Uyb0RvYy54bWysVEtu2zAQ3RfoHQjuHUmOnI8QOSgku5u0&#10;DZD0ADRJWUQpUiAZy0ZRIM0FcoReoZsu+kHOIN+oQ/rTJt0URbWghprhm3kzjzo7XzYSLbixQqsc&#10;JwcxRlxRzYSa5/jt9XRwgpF1RDEiteI5XnGLz8fPn511bcaHutaScYMARNmsa3NcO9dmUWRpzRti&#10;D3TLFTgrbRriYGvmETOkA/RGRsM4Poo6bVhrNOXWwtdy48TjgF9VnLo3VWW5QzLHUJsLqwnrzK/R&#10;+Ixkc0PaWtBtGeQfqmiIUJB0D1USR9CNEX9ANYIabXXlDqhuIl1VgvLAAdgk8RM2VzVpeeACzbHt&#10;vk32/8HS14tLgwTL8XGKkSINzKj/tL5d3/c/+s/re7T+2D/Asr5b3/Zf+u/9t/6h/4ogGDrXtTYD&#10;gEJdGs+dLtVVe6HpO4uULmqi5jwwuF61gJr4E9GjI35jW8g/615pBjHkxunQxmVlGg8JDULLMK3V&#10;flp86RCFj6ej4QgjCo7R4WEah1lGJNsdbY11L7lukDdybJ0hYl67QisFqtAmCYnI4sI6XxjJdgd8&#10;XqWnQsogDqlQt03mPVZLwbwzbMx8VkiDFsTLKzyB5ZMwo28UC2A1J2yytR0REmzkQnucEdAwybHP&#10;1nCGkeRwo7y1KU8qnxHIQ8Fba6Ow96fx6eRkcpIO0uHRZJDGZTl4MS3SwdE0OR6Vh2VRlMkHzzZJ&#10;s1owxpWvf6f2JP07NW3v3Uane73vGxU9Rg8dhWJ371B0mL4f+EY6M81Wl8az80IAgYfg7WX0N+j3&#10;fYj69csY/wQAAP//AwBQSwMEFAAGAAgAAAAhAIveyu/jAAAACwEAAA8AAABkcnMvZG93bnJldi54&#10;bWxMj8FOwzAMhu9IvENkJG4sGVq7tTSdgAnRy5DYpolj1pg2okmqJts6nh5zgpstf/r9/cVytB07&#10;4RCMdxKmEwEMXe21cY2E3fblbgEsROW06rxDCRcMsCyvrwqVa39273jaxIZRiAu5ktDG2Oech7pF&#10;q8LE9+jo9ukHqyKtQ8P1oM4Ubjt+L0TKrTKOPrSqx+cW66/N0UqIq49Lm+7rp8y8bV/Xqfmuqmol&#10;5e3N+PgALOIY/2D41Sd1KMnp4I9OB9ZJSEQ6I1TCLJtSByISMc+AHWiYJwvgZcH/dyh/AAAA//8D&#10;AFBLAQItABQABgAIAAAAIQC2gziS/gAAAOEBAAATAAAAAAAAAAAAAAAAAAAAAABbQ29udGVudF9U&#10;eXBlc10ueG1sUEsBAi0AFAAGAAgAAAAhADj9If/WAAAAlAEAAAsAAAAAAAAAAAAAAAAALwEAAF9y&#10;ZWxzLy5yZWxzUEsBAi0AFAAGAAgAAAAhAP8DkjZhAgAAegQAAA4AAAAAAAAAAAAAAAAALgIAAGRy&#10;cy9lMm9Eb2MueG1sUEsBAi0AFAAGAAgAAAAhAIveyu/jAAAACwEAAA8AAAAAAAAAAAAAAAAAuwQA&#10;AGRycy9kb3ducmV2LnhtbFBLBQYAAAAABAAEAPMAAADLBQAAAAA=&#10;">
            <v:stroke endarrow="block"/>
          </v:shape>
        </w:pict>
      </w:r>
    </w:p>
    <w:p w:rsidR="004D7E33" w:rsidRPr="00587CBE" w:rsidRDefault="004D7E33" w:rsidP="00587CBE">
      <w:pPr>
        <w:widowControl/>
        <w:autoSpaceDE/>
        <w:autoSpaceDN/>
        <w:adjustRightInd/>
        <w:spacing w:after="200" w:line="276" w:lineRule="auto"/>
        <w:rPr>
          <w:sz w:val="24"/>
          <w:szCs w:val="24"/>
        </w:rPr>
      </w:pPr>
    </w:p>
    <w:p w:rsidR="004D7E33" w:rsidRPr="00587CBE" w:rsidRDefault="004D7E33" w:rsidP="00587CBE">
      <w:pPr>
        <w:widowControl/>
        <w:autoSpaceDE/>
        <w:autoSpaceDN/>
        <w:adjustRightInd/>
        <w:spacing w:after="200" w:line="276" w:lineRule="auto"/>
        <w:rPr>
          <w:sz w:val="24"/>
          <w:szCs w:val="24"/>
        </w:rPr>
      </w:pPr>
      <w:r>
        <w:rPr>
          <w:noProof/>
        </w:rPr>
        <w:pict>
          <v:rect id="Прямоугольник 75" o:spid="_x0000_s1044" style="position:absolute;margin-left:131pt;margin-top:2.45pt;width:196.5pt;height:28.5pt;z-index:251654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sjcUAIAAGEEAAAOAAAAZHJzL2Uyb0RvYy54bWysVM2O0zAQviPxDpbvNE1pdrdR09WqSxHS&#10;AistPIDrOImFY5ux23Q5Ie0ViUfgIbggfvYZ0jdi4nRLFzghcrA8nvHnme+byfR0UyuyFuCk0RmN&#10;B0NKhOYml7rM6OtXi0cnlDjPdM6U0SKj18LR09nDB9PGpmJkKqNyAQRBtEsbm9HKe5tGkeOVqJkb&#10;GCs0OgsDNfNoQhnlwBpEr1U0Gg6PosZAbsFw4RyenvdOOgv4RSG4f1kUTniiMoq5+bBCWJfdGs2m&#10;LC2B2UryXRrsH7KomdT46B7qnHlGViD/gKolB+NM4Qfc1JEpCslFqAGriYe/VXNVMStCLUiOs3ua&#10;3P+D5S/Wl0BkntHjhBLNatSo/bR9v/3Yfm9vtzft5/a2/bb90P5ov7RfCQYhY411KV68spfQ1ezs&#10;heFvHNFmXjFdijMA01SC5Zhn3MVH9y50hsOrZNk8Nzm+x1beBPI2BdQdINJCNkGj671GYuMJx8PR&#10;eJIkCUrJ0ff4KJ7gvnuCpXe3LTj/VJiadJuMAvZAQGfrC+f70LuQkL1RMl9IpYIB5XKugKwZ9ssi&#10;fDt0dximNGkyOklGSUC+53OHEMPw/Q2ilh4bX8k6oyf7IJZ2tD3ROabJUs+k6vdYndI7Hjvqegn8&#10;ZrkJ0u1FWZr8GokF0/c5ziVuKgPvKGmwxzPq3q4YCErUM43iTOLxuBuKYIyT4xEacOhZHnqY5giV&#10;UU9Jv537fpBWFmRZ4UtxYEObMxS0kIHrTuw+q1362MdBrd3MdYNyaIeoX3+G2U8AAAD//wMAUEsD&#10;BBQABgAIAAAAIQCqQ+UB4AAAAAsBAAAPAAAAZHJzL2Rvd25yZXYueG1sTI9BT4NAEIXvJv6HzZh4&#10;s4sglSJLYzQ18djSi7eBXQFlZwm7tOivdzzpbWbey5vvFdvFDuJkJt87UnC7ikAYapzuqVVwrHY3&#10;GQgfkDQOjoyCL+NhW15eFJhrd6a9OR1CKziEfI4KuhDGXErfdMaiX7nREGvvbrIYeJ1aqSc8c7gd&#10;ZBxFa2mxJ/7Q4WieOtN8HmaroO7jI37vq5fIbnZJeF2qj/ntWanrq+XxAUQwS/gzwy8+o0PJTLWb&#10;SXsxKEii9I6tCtL7lDuwY73J+FLzkMQZyLKQ/zuUPwAAAP//AwBQSwECLQAUAAYACAAAACEAtoM4&#10;kv4AAADhAQAAEwAAAAAAAAAAAAAAAAAAAAAAW0NvbnRlbnRfVHlwZXNdLnhtbFBLAQItABQABgAI&#10;AAAAIQA4/SH/1gAAAJQBAAALAAAAAAAAAAAAAAAAAC8BAABfcmVscy8ucmVsc1BLAQItABQABgAI&#10;AAAAIQANNsjcUAIAAGEEAAAOAAAAAAAAAAAAAAAAAC4CAABkcnMvZTJvRG9jLnhtbFBLAQItABQA&#10;BgAIAAAAIQCqQ+UB4AAAAAsBAAAPAAAAAAAAAAAAAAAAAKoEAABkcnMvZG93bnJldi54bWxQSwUG&#10;AAAAAAQABADzAAAAtwUAAAAA&#10;">
            <v:textbox style="mso-next-textbox:#Прямоугольник 75">
              <w:txbxContent>
                <w:p w:rsidR="004D7E33" w:rsidRPr="001127EC" w:rsidRDefault="004D7E33" w:rsidP="00587CBE">
                  <w:pPr>
                    <w:jc w:val="center"/>
                  </w:pPr>
                  <w:r w:rsidRPr="001127EC">
                    <w:t>Проведение проверки</w:t>
                  </w:r>
                </w:p>
              </w:txbxContent>
            </v:textbox>
          </v:rect>
        </w:pict>
      </w:r>
    </w:p>
    <w:p w:rsidR="004D7E33" w:rsidRPr="00587CBE" w:rsidRDefault="004D7E33" w:rsidP="00587CBE">
      <w:pPr>
        <w:widowControl/>
        <w:autoSpaceDE/>
        <w:autoSpaceDN/>
        <w:adjustRightInd/>
        <w:spacing w:after="200" w:line="276" w:lineRule="auto"/>
        <w:rPr>
          <w:sz w:val="24"/>
          <w:szCs w:val="24"/>
        </w:rPr>
      </w:pPr>
    </w:p>
    <w:p w:rsidR="004D7E33" w:rsidRPr="00F93CCF" w:rsidRDefault="004D7E33" w:rsidP="00587CBE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F93CCF">
        <w:rPr>
          <w:sz w:val="24"/>
          <w:szCs w:val="24"/>
        </w:rPr>
        <w:t>Ведущий специалист Администрации</w:t>
      </w:r>
    </w:p>
    <w:p w:rsidR="004D7E33" w:rsidRPr="009C2557" w:rsidRDefault="004D7E33" w:rsidP="009C2557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F93CCF">
        <w:rPr>
          <w:sz w:val="24"/>
          <w:szCs w:val="24"/>
        </w:rPr>
        <w:t xml:space="preserve">Коммунарского сельского поселения             </w:t>
      </w:r>
      <w:r>
        <w:rPr>
          <w:sz w:val="24"/>
          <w:szCs w:val="24"/>
        </w:rPr>
        <w:t xml:space="preserve">                                      </w:t>
      </w:r>
      <w:r w:rsidRPr="00F93CCF">
        <w:rPr>
          <w:sz w:val="24"/>
          <w:szCs w:val="24"/>
        </w:rPr>
        <w:t xml:space="preserve">      Т.В. Толстолуцкая</w:t>
      </w:r>
    </w:p>
    <w:p w:rsidR="004D7E33" w:rsidRPr="00F93CCF" w:rsidRDefault="004D7E33" w:rsidP="00587CBE">
      <w:pPr>
        <w:widowControl/>
        <w:jc w:val="right"/>
        <w:outlineLvl w:val="0"/>
        <w:rPr>
          <w:bCs/>
          <w:sz w:val="24"/>
          <w:szCs w:val="24"/>
        </w:rPr>
      </w:pPr>
      <w:r w:rsidRPr="00F93CCF">
        <w:rPr>
          <w:bCs/>
          <w:sz w:val="24"/>
          <w:szCs w:val="24"/>
        </w:rPr>
        <w:t>Приложение № 2</w:t>
      </w:r>
    </w:p>
    <w:p w:rsidR="004D7E33" w:rsidRPr="00587CBE" w:rsidRDefault="004D7E33" w:rsidP="00587CBE">
      <w:pPr>
        <w:widowControl/>
        <w:jc w:val="right"/>
        <w:outlineLvl w:val="0"/>
        <w:rPr>
          <w:bCs/>
          <w:sz w:val="28"/>
          <w:szCs w:val="28"/>
        </w:rPr>
      </w:pPr>
    </w:p>
    <w:p w:rsidR="004D7E33" w:rsidRPr="00587CBE" w:rsidRDefault="004D7E33" w:rsidP="00587CBE">
      <w:pPr>
        <w:widowControl/>
        <w:rPr>
          <w:sz w:val="28"/>
          <w:szCs w:val="28"/>
        </w:rPr>
      </w:pPr>
    </w:p>
    <w:p w:rsidR="004D7E33" w:rsidRPr="00587CBE" w:rsidRDefault="004D7E33" w:rsidP="00587CBE">
      <w:pPr>
        <w:widowControl/>
        <w:jc w:val="center"/>
        <w:rPr>
          <w:rFonts w:ascii="Courier New" w:hAnsi="Courier New" w:cs="Courier New"/>
          <w:sz w:val="22"/>
          <w:szCs w:val="22"/>
        </w:rPr>
      </w:pPr>
      <w:r w:rsidRPr="00587CBE">
        <w:rPr>
          <w:rFonts w:ascii="Courier New" w:hAnsi="Courier New" w:cs="Courier New"/>
          <w:sz w:val="22"/>
          <w:szCs w:val="22"/>
        </w:rPr>
        <w:t>______________________________________________________________________</w:t>
      </w:r>
    </w:p>
    <w:p w:rsidR="004D7E33" w:rsidRPr="00587CBE" w:rsidRDefault="004D7E33" w:rsidP="00587CBE">
      <w:pPr>
        <w:widowControl/>
        <w:ind w:right="-2"/>
        <w:jc w:val="center"/>
        <w:rPr>
          <w:sz w:val="22"/>
          <w:szCs w:val="22"/>
        </w:rPr>
      </w:pPr>
      <w:r w:rsidRPr="00587CBE">
        <w:rPr>
          <w:sz w:val="22"/>
          <w:szCs w:val="22"/>
        </w:rPr>
        <w:t>(наименование органа государственного контроля (надзора) или органа</w:t>
      </w:r>
    </w:p>
    <w:p w:rsidR="004D7E33" w:rsidRPr="00587CBE" w:rsidRDefault="004D7E33" w:rsidP="00587CBE">
      <w:pPr>
        <w:widowControl/>
        <w:ind w:right="-2"/>
        <w:jc w:val="center"/>
        <w:rPr>
          <w:sz w:val="22"/>
          <w:szCs w:val="22"/>
        </w:rPr>
      </w:pPr>
      <w:r w:rsidRPr="00587CBE">
        <w:rPr>
          <w:sz w:val="22"/>
          <w:szCs w:val="22"/>
        </w:rPr>
        <w:t>муниципального контроля)</w:t>
      </w:r>
    </w:p>
    <w:p w:rsidR="004D7E33" w:rsidRPr="00587CBE" w:rsidRDefault="004D7E33" w:rsidP="00587CBE">
      <w:pPr>
        <w:widowControl/>
        <w:ind w:right="-2" w:firstLine="720"/>
        <w:jc w:val="both"/>
        <w:rPr>
          <w:sz w:val="24"/>
          <w:szCs w:val="24"/>
        </w:rPr>
      </w:pPr>
    </w:p>
    <w:p w:rsidR="004D7E33" w:rsidRPr="00587CBE" w:rsidRDefault="004D7E33" w:rsidP="00587CBE">
      <w:pPr>
        <w:widowControl/>
        <w:ind w:right="-2"/>
        <w:jc w:val="center"/>
        <w:rPr>
          <w:sz w:val="22"/>
          <w:szCs w:val="22"/>
        </w:rPr>
      </w:pPr>
      <w:r w:rsidRPr="00587CBE">
        <w:rPr>
          <w:b/>
          <w:bCs/>
          <w:color w:val="26282F"/>
          <w:sz w:val="22"/>
          <w:szCs w:val="22"/>
        </w:rPr>
        <w:t>РАСПОРЯЖЕНИЕ (ПРИКАЗ)</w:t>
      </w:r>
    </w:p>
    <w:p w:rsidR="004D7E33" w:rsidRPr="00587CBE" w:rsidRDefault="004D7E33" w:rsidP="00587CBE">
      <w:pPr>
        <w:widowControl/>
        <w:ind w:right="-2"/>
        <w:jc w:val="center"/>
        <w:rPr>
          <w:sz w:val="22"/>
          <w:szCs w:val="22"/>
        </w:rPr>
      </w:pPr>
      <w:r w:rsidRPr="00587CBE">
        <w:rPr>
          <w:b/>
          <w:bCs/>
          <w:color w:val="26282F"/>
          <w:sz w:val="22"/>
          <w:szCs w:val="22"/>
        </w:rPr>
        <w:t>органа государственного контроля (надзора), органа муниципального</w:t>
      </w:r>
    </w:p>
    <w:p w:rsidR="004D7E33" w:rsidRPr="00587CBE" w:rsidRDefault="004D7E33" w:rsidP="00587CBE">
      <w:pPr>
        <w:widowControl/>
        <w:ind w:right="-2"/>
        <w:jc w:val="center"/>
        <w:rPr>
          <w:sz w:val="22"/>
          <w:szCs w:val="22"/>
        </w:rPr>
      </w:pPr>
      <w:r w:rsidRPr="00587CBE">
        <w:rPr>
          <w:b/>
          <w:bCs/>
          <w:color w:val="26282F"/>
          <w:sz w:val="22"/>
          <w:szCs w:val="22"/>
        </w:rPr>
        <w:t>контроля</w:t>
      </w:r>
    </w:p>
    <w:p w:rsidR="004D7E33" w:rsidRPr="00587CBE" w:rsidRDefault="004D7E33" w:rsidP="00587CBE">
      <w:pPr>
        <w:widowControl/>
        <w:ind w:right="-2"/>
        <w:jc w:val="center"/>
        <w:rPr>
          <w:sz w:val="22"/>
          <w:szCs w:val="22"/>
        </w:rPr>
      </w:pPr>
      <w:r w:rsidRPr="00587CBE">
        <w:rPr>
          <w:b/>
          <w:bCs/>
          <w:color w:val="26282F"/>
          <w:sz w:val="22"/>
          <w:szCs w:val="22"/>
        </w:rPr>
        <w:t>о проведении __________________________________________________ проверки</w:t>
      </w:r>
    </w:p>
    <w:p w:rsidR="004D7E33" w:rsidRPr="00587CBE" w:rsidRDefault="004D7E33" w:rsidP="00587CBE">
      <w:pPr>
        <w:widowControl/>
        <w:ind w:right="-2"/>
        <w:jc w:val="center"/>
        <w:rPr>
          <w:sz w:val="22"/>
          <w:szCs w:val="22"/>
        </w:rPr>
      </w:pPr>
      <w:r w:rsidRPr="00587CBE">
        <w:rPr>
          <w:b/>
          <w:bCs/>
          <w:color w:val="26282F"/>
          <w:sz w:val="22"/>
          <w:szCs w:val="22"/>
        </w:rPr>
        <w:t>(плановой/внеплановой, документарной/выездной)</w:t>
      </w:r>
    </w:p>
    <w:p w:rsidR="004D7E33" w:rsidRPr="00587CBE" w:rsidRDefault="004D7E33" w:rsidP="00587CBE">
      <w:pPr>
        <w:widowControl/>
        <w:ind w:right="-2"/>
        <w:jc w:val="center"/>
        <w:rPr>
          <w:sz w:val="22"/>
          <w:szCs w:val="22"/>
        </w:rPr>
      </w:pPr>
      <w:r w:rsidRPr="00587CBE">
        <w:rPr>
          <w:b/>
          <w:bCs/>
          <w:color w:val="26282F"/>
          <w:sz w:val="22"/>
          <w:szCs w:val="22"/>
        </w:rPr>
        <w:t>юридического лица, индивидуального предпринимателя</w:t>
      </w:r>
    </w:p>
    <w:p w:rsidR="004D7E33" w:rsidRPr="00587CBE" w:rsidRDefault="004D7E33" w:rsidP="00587CBE">
      <w:pPr>
        <w:widowControl/>
        <w:ind w:right="-2"/>
        <w:jc w:val="center"/>
        <w:rPr>
          <w:sz w:val="22"/>
          <w:szCs w:val="22"/>
        </w:rPr>
      </w:pPr>
      <w:r w:rsidRPr="00587CBE">
        <w:rPr>
          <w:b/>
          <w:bCs/>
          <w:color w:val="26282F"/>
          <w:sz w:val="22"/>
          <w:szCs w:val="22"/>
        </w:rPr>
        <w:t>от "___" _______________ г. N _____</w:t>
      </w:r>
    </w:p>
    <w:p w:rsidR="004D7E33" w:rsidRPr="00587CBE" w:rsidRDefault="004D7E33" w:rsidP="00587CBE">
      <w:pPr>
        <w:widowControl/>
        <w:ind w:right="-2" w:firstLine="720"/>
        <w:jc w:val="both"/>
        <w:rPr>
          <w:sz w:val="24"/>
          <w:szCs w:val="24"/>
        </w:rPr>
      </w:pPr>
    </w:p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bookmarkStart w:id="50" w:name="sub_1001"/>
      <w:r w:rsidRPr="00587CBE">
        <w:rPr>
          <w:sz w:val="22"/>
          <w:szCs w:val="22"/>
        </w:rPr>
        <w:t xml:space="preserve"> 1. Провести проверку в отношении _______________________________________________</w:t>
      </w:r>
    </w:p>
    <w:bookmarkEnd w:id="50"/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_____________________________________________________________________________</w:t>
      </w:r>
    </w:p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______________________________________________________________________________</w:t>
      </w:r>
    </w:p>
    <w:p w:rsidR="004D7E33" w:rsidRPr="00044499" w:rsidRDefault="004D7E33" w:rsidP="00587CBE">
      <w:pPr>
        <w:widowControl/>
        <w:ind w:right="-2"/>
        <w:jc w:val="center"/>
      </w:pPr>
      <w:r w:rsidRPr="00044499">
        <w:t>(наименование юридического лица, фамилия, имя, отчество (последнее – при наличии) индивидуального предпр</w:t>
      </w:r>
      <w:r w:rsidRPr="00044499">
        <w:t>и</w:t>
      </w:r>
      <w:r w:rsidRPr="00044499">
        <w:t>нимателя)</w:t>
      </w:r>
    </w:p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bookmarkStart w:id="51" w:name="sub_1002"/>
      <w:r w:rsidRPr="00587CBE">
        <w:rPr>
          <w:sz w:val="22"/>
          <w:szCs w:val="22"/>
        </w:rPr>
        <w:t xml:space="preserve"> 2. Место нахождения: ___________________________________________________</w:t>
      </w:r>
    </w:p>
    <w:bookmarkEnd w:id="51"/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________________________________________________________________________</w:t>
      </w:r>
    </w:p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________________________________________________________________________</w:t>
      </w:r>
    </w:p>
    <w:p w:rsidR="004D7E33" w:rsidRPr="00044499" w:rsidRDefault="004D7E33" w:rsidP="00044499">
      <w:pPr>
        <w:widowControl/>
        <w:ind w:right="-2"/>
        <w:jc w:val="both"/>
      </w:pPr>
      <w:r w:rsidRPr="00044499">
        <w:t>(юридического лица (их филиалов, представительств, обособленных</w:t>
      </w:r>
      <w:r>
        <w:t xml:space="preserve"> </w:t>
      </w:r>
      <w:r w:rsidRPr="00044499">
        <w:t>структурных подразделений) или место ж</w:t>
      </w:r>
      <w:r w:rsidRPr="00044499">
        <w:t>и</w:t>
      </w:r>
      <w:r w:rsidRPr="00044499">
        <w:t>тельства индивидуального</w:t>
      </w:r>
      <w:r>
        <w:t xml:space="preserve"> </w:t>
      </w:r>
      <w:r w:rsidRPr="00044499">
        <w:t>предпринимателя и место(а) фактического осуществления им деятельности)</w:t>
      </w:r>
    </w:p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bookmarkStart w:id="52" w:name="sub_1003"/>
      <w:r w:rsidRPr="00587CBE">
        <w:rPr>
          <w:sz w:val="22"/>
          <w:szCs w:val="22"/>
        </w:rPr>
        <w:t xml:space="preserve"> 3. Назначить лицом(ми), уполномоченным(ми) на проведение проверки: ____________</w:t>
      </w:r>
    </w:p>
    <w:bookmarkEnd w:id="52"/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________________________________________________________________________</w:t>
      </w:r>
    </w:p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________________________________________________________________________</w:t>
      </w:r>
    </w:p>
    <w:p w:rsidR="004D7E33" w:rsidRPr="00044499" w:rsidRDefault="004D7E33" w:rsidP="00044499">
      <w:pPr>
        <w:widowControl/>
        <w:ind w:right="-2"/>
        <w:jc w:val="both"/>
      </w:pPr>
      <w:r w:rsidRPr="00044499">
        <w:t>(фамилия, имя, отчество (последнее - при наличии), должность</w:t>
      </w:r>
      <w:r>
        <w:t xml:space="preserve"> </w:t>
      </w:r>
      <w:r w:rsidRPr="00044499">
        <w:t>должностного лица (должностных лиц), уполном</w:t>
      </w:r>
      <w:r w:rsidRPr="00044499">
        <w:t>о</w:t>
      </w:r>
      <w:r w:rsidRPr="00044499">
        <w:t>ченного(ых) на проведение</w:t>
      </w:r>
      <w:r>
        <w:t xml:space="preserve"> </w:t>
      </w:r>
      <w:r w:rsidRPr="00044499">
        <w:t>проверки)</w:t>
      </w:r>
    </w:p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bookmarkStart w:id="53" w:name="sub_1004"/>
      <w:r w:rsidRPr="00587CBE">
        <w:rPr>
          <w:sz w:val="22"/>
          <w:szCs w:val="22"/>
        </w:rPr>
        <w:t xml:space="preserve"> 4. Привлечь к проведению проверки в качестве  экспертов,  представителей</w:t>
      </w:r>
    </w:p>
    <w:bookmarkEnd w:id="53"/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экспертных организаций следующих лиц: _____________________________________</w:t>
      </w:r>
    </w:p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________________________________________________________________________</w:t>
      </w:r>
    </w:p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________________________________________________________________________</w:t>
      </w:r>
    </w:p>
    <w:p w:rsidR="004D7E33" w:rsidRPr="00044499" w:rsidRDefault="004D7E33" w:rsidP="00044499">
      <w:pPr>
        <w:widowControl/>
        <w:ind w:right="-2"/>
        <w:jc w:val="both"/>
      </w:pPr>
      <w:r w:rsidRPr="00044499">
        <w:t>(фамилия, имя, отчество (последнее - при наличии), должности</w:t>
      </w:r>
      <w:r>
        <w:t xml:space="preserve"> </w:t>
      </w:r>
      <w:r w:rsidRPr="00044499">
        <w:t>привлекаемых к проведению проверки экспертов и (или) наименование</w:t>
      </w:r>
      <w:r>
        <w:t xml:space="preserve"> </w:t>
      </w:r>
      <w:r w:rsidRPr="00044499">
        <w:t>экспертной организации с указанием реквизитов свидетельства об</w:t>
      </w:r>
      <w:r>
        <w:t xml:space="preserve"> </w:t>
      </w:r>
      <w:r w:rsidRPr="00044499">
        <w:t>аккредитации и наименов</w:t>
      </w:r>
      <w:r w:rsidRPr="00044499">
        <w:t>а</w:t>
      </w:r>
      <w:r w:rsidRPr="00044499">
        <w:t>ния органа по аккредитации, выдавшего</w:t>
      </w:r>
      <w:r>
        <w:t xml:space="preserve"> </w:t>
      </w:r>
      <w:r w:rsidRPr="00044499">
        <w:t>свидетельство об аккредитации)</w:t>
      </w:r>
    </w:p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bookmarkStart w:id="54" w:name="sub_1005"/>
      <w:r w:rsidRPr="00587CBE">
        <w:rPr>
          <w:sz w:val="22"/>
          <w:szCs w:val="22"/>
        </w:rPr>
        <w:t xml:space="preserve"> 5. Установить, что:</w:t>
      </w:r>
    </w:p>
    <w:bookmarkEnd w:id="54"/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настоящая проверка проводится с целью: _____________________________________</w:t>
      </w:r>
    </w:p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________________________________________________________________________</w:t>
      </w:r>
    </w:p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________________________________________________________________________</w:t>
      </w:r>
    </w:p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    При установлении целей  проводимой  проверки  указывается  следующая</w:t>
      </w:r>
    </w:p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информация:</w:t>
      </w:r>
    </w:p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bookmarkStart w:id="55" w:name="sub_10051"/>
      <w:r w:rsidRPr="00587CBE">
        <w:rPr>
          <w:sz w:val="22"/>
          <w:szCs w:val="22"/>
        </w:rPr>
        <w:t xml:space="preserve">     а) в случае проведения плановой проверки:</w:t>
      </w:r>
    </w:p>
    <w:bookmarkEnd w:id="55"/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    -  ссылка  на  утвержденный  ежегодный  план   проведения   плановых проверок;</w:t>
      </w:r>
    </w:p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bookmarkStart w:id="56" w:name="sub_10052"/>
      <w:r w:rsidRPr="00587CBE">
        <w:rPr>
          <w:sz w:val="22"/>
          <w:szCs w:val="22"/>
        </w:rPr>
        <w:t xml:space="preserve">     б) в случае проведения внеплановой выездной проверки:</w:t>
      </w:r>
    </w:p>
    <w:bookmarkEnd w:id="56"/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    -  реквизиты  ранее  выданного  проверяемому  лицу    предписания об устранении выявленного н</w:t>
      </w:r>
      <w:r w:rsidRPr="00587CBE">
        <w:rPr>
          <w:sz w:val="22"/>
          <w:szCs w:val="22"/>
        </w:rPr>
        <w:t>а</w:t>
      </w:r>
      <w:r w:rsidRPr="00587CBE">
        <w:rPr>
          <w:sz w:val="22"/>
          <w:szCs w:val="22"/>
        </w:rPr>
        <w:t>рушения, срок для исполнения которого истек;</w:t>
      </w:r>
    </w:p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    -  реквизиты  обращений  и  заявлений  граждан,     юридических лиц, индивидуальных предприним</w:t>
      </w:r>
      <w:r w:rsidRPr="00587CBE">
        <w:rPr>
          <w:sz w:val="22"/>
          <w:szCs w:val="22"/>
        </w:rPr>
        <w:t>а</w:t>
      </w:r>
      <w:r w:rsidRPr="00587CBE">
        <w:rPr>
          <w:sz w:val="22"/>
          <w:szCs w:val="22"/>
        </w:rPr>
        <w:t>телей, поступивших в  органы  государственного контроля (надзора), органы муниципального ко</w:t>
      </w:r>
      <w:r w:rsidRPr="00587CBE">
        <w:rPr>
          <w:sz w:val="22"/>
          <w:szCs w:val="22"/>
        </w:rPr>
        <w:t>н</w:t>
      </w:r>
      <w:r w:rsidRPr="00587CBE">
        <w:rPr>
          <w:sz w:val="22"/>
          <w:szCs w:val="22"/>
        </w:rPr>
        <w:t>троля;</w:t>
      </w:r>
    </w:p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    -   реквизиты    приказа    (распоряжения)       руководителя органа государственного  контроля  (на</w:t>
      </w:r>
      <w:r w:rsidRPr="00587CBE">
        <w:rPr>
          <w:sz w:val="22"/>
          <w:szCs w:val="22"/>
        </w:rPr>
        <w:t>д</w:t>
      </w:r>
      <w:r w:rsidRPr="00587CBE">
        <w:rPr>
          <w:sz w:val="22"/>
          <w:szCs w:val="22"/>
        </w:rPr>
        <w:t>зора),  изданного   в     соответствии с поручениями Президента Российской  Федерации,  Правительс</w:t>
      </w:r>
      <w:r w:rsidRPr="00587CBE">
        <w:rPr>
          <w:sz w:val="22"/>
          <w:szCs w:val="22"/>
        </w:rPr>
        <w:t>т</w:t>
      </w:r>
      <w:r w:rsidRPr="00587CBE">
        <w:rPr>
          <w:sz w:val="22"/>
          <w:szCs w:val="22"/>
        </w:rPr>
        <w:t>ва  Российской Федерации;</w:t>
      </w:r>
    </w:p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    - реквизиты требования прокурора о проведении внеплановой проверки в  рамках  надзора  за  испо</w:t>
      </w:r>
      <w:r w:rsidRPr="00587CBE">
        <w:rPr>
          <w:sz w:val="22"/>
          <w:szCs w:val="22"/>
        </w:rPr>
        <w:t>л</w:t>
      </w:r>
      <w:r w:rsidRPr="00587CBE">
        <w:rPr>
          <w:sz w:val="22"/>
          <w:szCs w:val="22"/>
        </w:rPr>
        <w:t>нением  законов  и  реквизиты    прилагаемых к требованию материалов и обращ</w:t>
      </w:r>
      <w:r w:rsidRPr="00587CBE">
        <w:rPr>
          <w:sz w:val="22"/>
          <w:szCs w:val="22"/>
        </w:rPr>
        <w:t>е</w:t>
      </w:r>
      <w:r w:rsidRPr="00587CBE">
        <w:rPr>
          <w:sz w:val="22"/>
          <w:szCs w:val="22"/>
        </w:rPr>
        <w:t>ний;</w:t>
      </w:r>
    </w:p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bookmarkStart w:id="57" w:name="sub_10053"/>
      <w:r w:rsidRPr="00587CBE">
        <w:rPr>
          <w:sz w:val="22"/>
          <w:szCs w:val="22"/>
        </w:rPr>
        <w:t xml:space="preserve">     в)  в  случае  проведения  внеплановой  выездной  проверки,  которая</w:t>
      </w:r>
      <w:bookmarkEnd w:id="57"/>
      <w:r w:rsidRPr="00587CBE">
        <w:rPr>
          <w:sz w:val="22"/>
          <w:szCs w:val="22"/>
        </w:rPr>
        <w:t xml:space="preserve"> подлежит  согласованию  орг</w:t>
      </w:r>
      <w:r w:rsidRPr="00587CBE">
        <w:rPr>
          <w:sz w:val="22"/>
          <w:szCs w:val="22"/>
        </w:rPr>
        <w:t>а</w:t>
      </w:r>
      <w:r w:rsidRPr="00587CBE">
        <w:rPr>
          <w:sz w:val="22"/>
          <w:szCs w:val="22"/>
        </w:rPr>
        <w:t>нами  прокуратуры,  но  в   целях   принятия неотложных  мер  должна  быть  проведена  незамедлител</w:t>
      </w:r>
      <w:r w:rsidRPr="00587CBE">
        <w:rPr>
          <w:sz w:val="22"/>
          <w:szCs w:val="22"/>
        </w:rPr>
        <w:t>ь</w:t>
      </w:r>
      <w:r w:rsidRPr="00587CBE">
        <w:rPr>
          <w:sz w:val="22"/>
          <w:szCs w:val="22"/>
        </w:rPr>
        <w:t>но  в   связи   с причинением вреда либо нарушением  проверяемых  требований,  если  такое причин</w:t>
      </w:r>
      <w:r w:rsidRPr="00587CBE">
        <w:rPr>
          <w:sz w:val="22"/>
          <w:szCs w:val="22"/>
        </w:rPr>
        <w:t>е</w:t>
      </w:r>
      <w:r w:rsidRPr="00587CBE">
        <w:rPr>
          <w:sz w:val="22"/>
          <w:szCs w:val="22"/>
        </w:rPr>
        <w:t>ние вреда либо нарушение требований обнаружено непосредс</w:t>
      </w:r>
      <w:r w:rsidRPr="00587CBE">
        <w:rPr>
          <w:sz w:val="22"/>
          <w:szCs w:val="22"/>
        </w:rPr>
        <w:t>т</w:t>
      </w:r>
      <w:r w:rsidRPr="00587CBE">
        <w:rPr>
          <w:sz w:val="22"/>
          <w:szCs w:val="22"/>
        </w:rPr>
        <w:t>венно  в</w:t>
      </w:r>
    </w:p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r w:rsidRPr="00587CBE">
        <w:rPr>
          <w:sz w:val="22"/>
          <w:szCs w:val="22"/>
        </w:rPr>
        <w:t>момент его совершения:</w:t>
      </w:r>
    </w:p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    - реквизиты прилагаемой копии документа (рапорта, докладной  записки и другие), пре</w:t>
      </w:r>
      <w:r w:rsidRPr="00587CBE">
        <w:rPr>
          <w:sz w:val="22"/>
          <w:szCs w:val="22"/>
        </w:rPr>
        <w:t>д</w:t>
      </w:r>
      <w:r w:rsidRPr="00587CBE">
        <w:rPr>
          <w:sz w:val="22"/>
          <w:szCs w:val="22"/>
        </w:rPr>
        <w:t>ставленного должностным лицом, обнаружившим нарушение;</w:t>
      </w:r>
    </w:p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задачами настоящей проверки являются:___________________________________________</w:t>
      </w:r>
    </w:p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____________________________________________________________________________</w:t>
      </w:r>
    </w:p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____________________________________________________________________________</w:t>
      </w:r>
    </w:p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bookmarkStart w:id="58" w:name="sub_1006"/>
      <w:r w:rsidRPr="00587CBE">
        <w:rPr>
          <w:sz w:val="22"/>
          <w:szCs w:val="22"/>
        </w:rPr>
        <w:t xml:space="preserve"> 6. Предметом настоящей проверки является (отметить нужное):</w:t>
      </w:r>
    </w:p>
    <w:bookmarkEnd w:id="58"/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    соблюдение обязательных  требований  или  требований,  установленных муниципальными правов</w:t>
      </w:r>
      <w:r w:rsidRPr="00587CBE">
        <w:rPr>
          <w:sz w:val="22"/>
          <w:szCs w:val="22"/>
        </w:rPr>
        <w:t>ы</w:t>
      </w:r>
      <w:r w:rsidRPr="00587CBE">
        <w:rPr>
          <w:sz w:val="22"/>
          <w:szCs w:val="22"/>
        </w:rPr>
        <w:t>ми актами;</w:t>
      </w:r>
    </w:p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    соответствие  сведений,  содержащихся   в   уведомлении     о начале осуществления   отдельных   в</w:t>
      </w:r>
      <w:r w:rsidRPr="00587CBE">
        <w:rPr>
          <w:sz w:val="22"/>
          <w:szCs w:val="22"/>
        </w:rPr>
        <w:t>и</w:t>
      </w:r>
      <w:r w:rsidRPr="00587CBE">
        <w:rPr>
          <w:sz w:val="22"/>
          <w:szCs w:val="22"/>
        </w:rPr>
        <w:t>дов   предпринимательской    деятельности, обязательным требованиям;</w:t>
      </w:r>
    </w:p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    выполнение предписаний органов государственного контроля  (надзора), органов муниц</w:t>
      </w:r>
      <w:r w:rsidRPr="00587CBE">
        <w:rPr>
          <w:sz w:val="22"/>
          <w:szCs w:val="22"/>
        </w:rPr>
        <w:t>и</w:t>
      </w:r>
      <w:r w:rsidRPr="00587CBE">
        <w:rPr>
          <w:sz w:val="22"/>
          <w:szCs w:val="22"/>
        </w:rPr>
        <w:t>пального контроля;</w:t>
      </w:r>
    </w:p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    проведение мероприятий:</w:t>
      </w:r>
    </w:p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    по предотвращению причинения вреда жизни,  здоровью  граждан,  вреда животным, растениям, о</w:t>
      </w:r>
      <w:r w:rsidRPr="00587CBE">
        <w:rPr>
          <w:sz w:val="22"/>
          <w:szCs w:val="22"/>
        </w:rPr>
        <w:t>к</w:t>
      </w:r>
      <w:r w:rsidRPr="00587CBE">
        <w:rPr>
          <w:sz w:val="22"/>
          <w:szCs w:val="22"/>
        </w:rPr>
        <w:t>ружающей среде;</w:t>
      </w:r>
    </w:p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    по предупреждению возникновения чрезвычайных ситуаций  природного  и техногенного характера;</w:t>
      </w:r>
    </w:p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    по обеспечению безопасности государства;</w:t>
      </w:r>
    </w:p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    по ликвидации последствий причинения такого вреда.</w:t>
      </w:r>
    </w:p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bookmarkStart w:id="59" w:name="sub_1007"/>
      <w:r w:rsidRPr="00587CBE">
        <w:rPr>
          <w:sz w:val="22"/>
          <w:szCs w:val="22"/>
        </w:rPr>
        <w:t xml:space="preserve"> 7. Срок проведения проверки: ___________________________________________</w:t>
      </w:r>
      <w:bookmarkEnd w:id="59"/>
    </w:p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</w:p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К проведению проверки приступить с "___" ____________ 20__ г.</w:t>
      </w:r>
    </w:p>
    <w:p w:rsidR="004D7E33" w:rsidRPr="00DB2C7F" w:rsidRDefault="004D7E33" w:rsidP="00DB2C7F">
      <w:pPr>
        <w:widowControl/>
        <w:ind w:right="-2"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Проверку окончить не позднее</w:t>
      </w:r>
      <w:r>
        <w:rPr>
          <w:sz w:val="22"/>
          <w:szCs w:val="22"/>
        </w:rPr>
        <w:t xml:space="preserve"> </w:t>
      </w:r>
      <w:r w:rsidRPr="00587CBE">
        <w:rPr>
          <w:sz w:val="22"/>
          <w:szCs w:val="22"/>
        </w:rPr>
        <w:t xml:space="preserve"> "___" ____________ 20__ г.</w:t>
      </w:r>
    </w:p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bookmarkStart w:id="60" w:name="sub_1008"/>
      <w:r w:rsidRPr="00587CBE">
        <w:rPr>
          <w:sz w:val="22"/>
          <w:szCs w:val="22"/>
        </w:rPr>
        <w:t xml:space="preserve"> 8. Правовые основания проведения проверки: __________________________________</w:t>
      </w:r>
    </w:p>
    <w:bookmarkEnd w:id="60"/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________________________________________________________________________</w:t>
      </w:r>
    </w:p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________________________________________________________________________</w:t>
      </w:r>
    </w:p>
    <w:p w:rsidR="004D7E33" w:rsidRPr="00DB2C7F" w:rsidRDefault="004D7E33" w:rsidP="00DB2C7F">
      <w:pPr>
        <w:widowControl/>
        <w:ind w:right="-2"/>
        <w:jc w:val="both"/>
      </w:pPr>
      <w:r w:rsidRPr="00DB2C7F">
        <w:t>(ссылка на положение нормативного правового акта, в соответствии с</w:t>
      </w:r>
      <w:r>
        <w:t xml:space="preserve"> </w:t>
      </w:r>
      <w:r w:rsidRPr="00DB2C7F">
        <w:t>которым осуществляется проверка; ссылка на положения (нормативных)</w:t>
      </w:r>
      <w:r>
        <w:t xml:space="preserve"> </w:t>
      </w:r>
      <w:r w:rsidRPr="00DB2C7F">
        <w:t>правовых актов, устанавливающих требования, которые являются предметом</w:t>
      </w:r>
      <w:r>
        <w:t xml:space="preserve"> </w:t>
      </w:r>
      <w:r w:rsidRPr="00DB2C7F">
        <w:t>пр</w:t>
      </w:r>
      <w:r w:rsidRPr="00DB2C7F">
        <w:t>о</w:t>
      </w:r>
      <w:r w:rsidRPr="00DB2C7F">
        <w:t>верки)</w:t>
      </w:r>
    </w:p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bookmarkStart w:id="61" w:name="sub_1009"/>
      <w:r w:rsidRPr="00587CBE">
        <w:rPr>
          <w:sz w:val="22"/>
          <w:szCs w:val="22"/>
        </w:rPr>
        <w:t xml:space="preserve"> 9. В процессе  проверки  провести  следующие  мероприятия  по  контролю,</w:t>
      </w:r>
      <w:bookmarkEnd w:id="61"/>
      <w:r w:rsidRPr="00587CBE">
        <w:rPr>
          <w:sz w:val="22"/>
          <w:szCs w:val="22"/>
        </w:rPr>
        <w:t xml:space="preserve"> необходимые </w:t>
      </w:r>
    </w:p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r w:rsidRPr="00587CBE">
        <w:rPr>
          <w:sz w:val="22"/>
          <w:szCs w:val="22"/>
        </w:rPr>
        <w:t>для достижения целей и задач проведения проверки: _____________________________</w:t>
      </w:r>
    </w:p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________________________________________________________________________</w:t>
      </w:r>
    </w:p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________________________________________________________________________</w:t>
      </w:r>
    </w:p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bookmarkStart w:id="62" w:name="sub_1010"/>
      <w:r w:rsidRPr="00587CBE">
        <w:rPr>
          <w:sz w:val="22"/>
          <w:szCs w:val="22"/>
        </w:rPr>
        <w:t xml:space="preserve"> 10.   Перечень    административных    регламентов    по    осуществлению</w:t>
      </w:r>
      <w:bookmarkEnd w:id="62"/>
      <w:r w:rsidRPr="00587CBE">
        <w:rPr>
          <w:sz w:val="22"/>
          <w:szCs w:val="22"/>
        </w:rPr>
        <w:t xml:space="preserve"> государственного  контроля   (надзора),   осуществлению   муниципального контроля (при их наличии):</w:t>
      </w:r>
    </w:p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________________________________________________________________________</w:t>
      </w:r>
    </w:p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________________________________________________________________________</w:t>
      </w:r>
    </w:p>
    <w:p w:rsidR="004D7E33" w:rsidRPr="00DB2C7F" w:rsidRDefault="004D7E33" w:rsidP="00DB2C7F">
      <w:pPr>
        <w:widowControl/>
        <w:ind w:right="-2"/>
        <w:jc w:val="center"/>
      </w:pPr>
      <w:r w:rsidRPr="00DB2C7F">
        <w:t>(с указанием наименований, номеров и дат их принятия)</w:t>
      </w:r>
      <w:bookmarkStart w:id="63" w:name="sub_1011"/>
    </w:p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r w:rsidRPr="00587CBE">
        <w:rPr>
          <w:sz w:val="22"/>
          <w:szCs w:val="22"/>
        </w:rPr>
        <w:t>11.  Перечень  документов,  представление  которых  юридическим   лицом,</w:t>
      </w:r>
      <w:bookmarkEnd w:id="63"/>
      <w:r w:rsidRPr="00587CBE">
        <w:rPr>
          <w:sz w:val="22"/>
          <w:szCs w:val="22"/>
        </w:rPr>
        <w:t xml:space="preserve"> индивидуальным предпр</w:t>
      </w:r>
      <w:r w:rsidRPr="00587CBE">
        <w:rPr>
          <w:sz w:val="22"/>
          <w:szCs w:val="22"/>
        </w:rPr>
        <w:t>и</w:t>
      </w:r>
      <w:r w:rsidRPr="00587CBE">
        <w:rPr>
          <w:sz w:val="22"/>
          <w:szCs w:val="22"/>
        </w:rPr>
        <w:t>нимателем необходимо для достижения целей и  задач проведения проверки:</w:t>
      </w:r>
    </w:p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____________________________________________________________________________</w:t>
      </w:r>
    </w:p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___________________________________________________________________________</w:t>
      </w:r>
    </w:p>
    <w:p w:rsidR="004D7E33" w:rsidRPr="00DB2C7F" w:rsidRDefault="004D7E33" w:rsidP="00DB2C7F">
      <w:pPr>
        <w:widowControl/>
        <w:ind w:right="-2"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___________________________________________________________________________</w:t>
      </w:r>
    </w:p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______________________________________________________________________</w:t>
      </w:r>
    </w:p>
    <w:p w:rsidR="004D7E33" w:rsidRPr="00DB2C7F" w:rsidRDefault="004D7E33" w:rsidP="00587CBE">
      <w:pPr>
        <w:widowControl/>
        <w:ind w:right="-2"/>
      </w:pPr>
      <w:r w:rsidRPr="00DB2C7F">
        <w:t>(должность, фамилия, инициалы</w:t>
      </w:r>
      <w:r>
        <w:t xml:space="preserve"> </w:t>
      </w:r>
      <w:r w:rsidRPr="00DB2C7F">
        <w:t>руководителя, заместителя</w:t>
      </w:r>
      <w:r>
        <w:t xml:space="preserve"> </w:t>
      </w:r>
      <w:r w:rsidRPr="00DB2C7F">
        <w:t>руководителя органа государственного</w:t>
      </w:r>
    </w:p>
    <w:p w:rsidR="004D7E33" w:rsidRPr="00DB2C7F" w:rsidRDefault="004D7E33" w:rsidP="00587CBE">
      <w:pPr>
        <w:widowControl/>
        <w:ind w:right="-2"/>
      </w:pPr>
      <w:r w:rsidRPr="00DB2C7F">
        <w:t>контроля (надзора), органа</w:t>
      </w:r>
      <w:r>
        <w:t xml:space="preserve"> </w:t>
      </w:r>
      <w:r w:rsidRPr="00DB2C7F">
        <w:t>муниципального контроля, издавшего</w:t>
      </w:r>
      <w:r>
        <w:t xml:space="preserve"> </w:t>
      </w:r>
      <w:r w:rsidRPr="00DB2C7F">
        <w:t>распоряжение или приказ о проведении</w:t>
      </w:r>
    </w:p>
    <w:p w:rsidR="004D7E33" w:rsidRPr="00DB2C7F" w:rsidRDefault="004D7E33" w:rsidP="00DB2C7F">
      <w:pPr>
        <w:widowControl/>
        <w:ind w:right="-2"/>
      </w:pPr>
      <w:r w:rsidRPr="00DB2C7F">
        <w:t>проверки)</w:t>
      </w:r>
    </w:p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                                    ___________________________________</w:t>
      </w:r>
    </w:p>
    <w:p w:rsidR="004D7E33" w:rsidRPr="00DB2C7F" w:rsidRDefault="004D7E33" w:rsidP="00DB2C7F">
      <w:pPr>
        <w:widowControl/>
        <w:ind w:right="-2"/>
        <w:jc w:val="both"/>
      </w:pPr>
      <w:r w:rsidRPr="00DB2C7F">
        <w:t xml:space="preserve">                                        (подпись, заверенная печатью)</w:t>
      </w:r>
    </w:p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________________________________________________________________________</w:t>
      </w:r>
    </w:p>
    <w:p w:rsidR="004D7E33" w:rsidRPr="00587CBE" w:rsidRDefault="004D7E33" w:rsidP="00587CBE">
      <w:pPr>
        <w:widowControl/>
        <w:ind w:right="-2"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________________________________________________________________________</w:t>
      </w:r>
    </w:p>
    <w:p w:rsidR="004D7E33" w:rsidRDefault="004D7E33" w:rsidP="00DB2C7F">
      <w:pPr>
        <w:widowControl/>
        <w:ind w:right="-2"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________________________________________________________________________</w:t>
      </w:r>
    </w:p>
    <w:p w:rsidR="004D7E33" w:rsidRPr="00DB2C7F" w:rsidRDefault="004D7E33" w:rsidP="00DB2C7F">
      <w:pPr>
        <w:widowControl/>
        <w:ind w:right="-2"/>
        <w:jc w:val="both"/>
        <w:rPr>
          <w:sz w:val="22"/>
          <w:szCs w:val="22"/>
        </w:rPr>
      </w:pPr>
      <w:r w:rsidRPr="00DB2C7F">
        <w:t>(фамилия, имя, отчество (последнее - при наличии) и должность</w:t>
      </w:r>
      <w:r>
        <w:rPr>
          <w:sz w:val="22"/>
          <w:szCs w:val="22"/>
        </w:rPr>
        <w:t xml:space="preserve"> </w:t>
      </w:r>
      <w:r w:rsidRPr="00DB2C7F">
        <w:t>должностного лица, непосредственно подгот</w:t>
      </w:r>
      <w:r w:rsidRPr="00DB2C7F">
        <w:t>о</w:t>
      </w:r>
      <w:r w:rsidRPr="00DB2C7F">
        <w:t>вившего проект распоряжения</w:t>
      </w:r>
      <w:r>
        <w:rPr>
          <w:sz w:val="22"/>
          <w:szCs w:val="22"/>
        </w:rPr>
        <w:t xml:space="preserve"> </w:t>
      </w:r>
      <w:r w:rsidRPr="00DB2C7F">
        <w:t>(приказа), контактный телефон, электронный адрес (при наличии).</w:t>
      </w:r>
    </w:p>
    <w:p w:rsidR="004D7E33" w:rsidRPr="00587CBE" w:rsidRDefault="004D7E33" w:rsidP="00587CBE">
      <w:pPr>
        <w:widowControl/>
        <w:tabs>
          <w:tab w:val="left" w:pos="1635"/>
        </w:tabs>
        <w:autoSpaceDE/>
        <w:autoSpaceDN/>
        <w:adjustRightInd/>
        <w:spacing w:after="200" w:line="276" w:lineRule="auto"/>
        <w:rPr>
          <w:sz w:val="24"/>
          <w:szCs w:val="24"/>
        </w:rPr>
      </w:pPr>
    </w:p>
    <w:p w:rsidR="004D7E33" w:rsidRPr="00F93CCF" w:rsidRDefault="004D7E33" w:rsidP="00587CBE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F93CCF">
        <w:rPr>
          <w:sz w:val="24"/>
          <w:szCs w:val="24"/>
        </w:rPr>
        <w:t>Ведущий специалист Администрации</w:t>
      </w:r>
    </w:p>
    <w:p w:rsidR="004D7E33" w:rsidRDefault="004D7E33" w:rsidP="00587CBE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4"/>
          <w:szCs w:val="24"/>
        </w:rPr>
        <w:t xml:space="preserve">    </w:t>
      </w:r>
      <w:r w:rsidRPr="00F93CCF">
        <w:rPr>
          <w:sz w:val="24"/>
          <w:szCs w:val="24"/>
        </w:rPr>
        <w:t xml:space="preserve">Коммунарского сельского поселения       </w:t>
      </w:r>
      <w:r>
        <w:rPr>
          <w:sz w:val="24"/>
          <w:szCs w:val="24"/>
        </w:rPr>
        <w:t xml:space="preserve">                          </w:t>
      </w:r>
      <w:r w:rsidRPr="00F93CCF">
        <w:rPr>
          <w:sz w:val="24"/>
          <w:szCs w:val="24"/>
        </w:rPr>
        <w:t xml:space="preserve">           Т.В. Толстолуцкая</w:t>
      </w:r>
    </w:p>
    <w:p w:rsidR="004D7E33" w:rsidRDefault="004D7E33" w:rsidP="00587CBE">
      <w:pPr>
        <w:tabs>
          <w:tab w:val="left" w:pos="567"/>
        </w:tabs>
        <w:jc w:val="both"/>
        <w:rPr>
          <w:sz w:val="28"/>
          <w:szCs w:val="28"/>
        </w:rPr>
      </w:pPr>
    </w:p>
    <w:p w:rsidR="004D7E33" w:rsidRDefault="004D7E33" w:rsidP="00044499">
      <w:pPr>
        <w:widowControl/>
        <w:outlineLvl w:val="0"/>
        <w:rPr>
          <w:sz w:val="24"/>
          <w:szCs w:val="24"/>
        </w:rPr>
      </w:pPr>
    </w:p>
    <w:p w:rsidR="004D7E33" w:rsidRDefault="004D7E33" w:rsidP="00044499">
      <w:pPr>
        <w:widowControl/>
        <w:outlineLvl w:val="0"/>
        <w:rPr>
          <w:bCs/>
          <w:sz w:val="28"/>
          <w:szCs w:val="28"/>
        </w:rPr>
      </w:pPr>
    </w:p>
    <w:p w:rsidR="004D7E33" w:rsidRDefault="004D7E33" w:rsidP="00044499">
      <w:pPr>
        <w:widowControl/>
        <w:outlineLvl w:val="0"/>
        <w:rPr>
          <w:bCs/>
          <w:sz w:val="28"/>
          <w:szCs w:val="28"/>
        </w:rPr>
      </w:pPr>
    </w:p>
    <w:p w:rsidR="004D7E33" w:rsidRPr="00F93CCF" w:rsidRDefault="004D7E33" w:rsidP="00044499">
      <w:pPr>
        <w:widowControl/>
        <w:jc w:val="right"/>
        <w:outlineLvl w:val="0"/>
        <w:rPr>
          <w:bCs/>
          <w:sz w:val="24"/>
          <w:szCs w:val="24"/>
        </w:rPr>
      </w:pPr>
      <w:r w:rsidRPr="00F93CCF">
        <w:rPr>
          <w:bCs/>
          <w:sz w:val="24"/>
          <w:szCs w:val="24"/>
        </w:rPr>
        <w:t>Приложение № 3</w:t>
      </w:r>
    </w:p>
    <w:p w:rsidR="004D7E33" w:rsidRPr="00587CBE" w:rsidRDefault="004D7E33" w:rsidP="00587CBE">
      <w:pPr>
        <w:widowControl/>
        <w:jc w:val="right"/>
        <w:rPr>
          <w:sz w:val="22"/>
          <w:szCs w:val="22"/>
        </w:rPr>
      </w:pPr>
      <w:r w:rsidRPr="00587CBE">
        <w:rPr>
          <w:sz w:val="22"/>
          <w:szCs w:val="22"/>
        </w:rPr>
        <w:t>В _______________________________________</w:t>
      </w:r>
    </w:p>
    <w:p w:rsidR="004D7E33" w:rsidRPr="00044499" w:rsidRDefault="004D7E33" w:rsidP="00587CBE">
      <w:pPr>
        <w:widowControl/>
        <w:jc w:val="right"/>
      </w:pPr>
      <w:r w:rsidRPr="00044499">
        <w:t xml:space="preserve">                                      (наименование органа прокуратуры)</w:t>
      </w:r>
    </w:p>
    <w:p w:rsidR="004D7E33" w:rsidRPr="00587CBE" w:rsidRDefault="004D7E33" w:rsidP="00587CBE">
      <w:pPr>
        <w:widowControl/>
        <w:jc w:val="right"/>
        <w:rPr>
          <w:sz w:val="22"/>
          <w:szCs w:val="22"/>
        </w:rPr>
      </w:pPr>
      <w:r w:rsidRPr="00587CBE">
        <w:rPr>
          <w:sz w:val="22"/>
          <w:szCs w:val="22"/>
        </w:rPr>
        <w:t xml:space="preserve">                               от _______________________________________</w:t>
      </w:r>
    </w:p>
    <w:p w:rsidR="004D7E33" w:rsidRDefault="004D7E33" w:rsidP="00044499">
      <w:pPr>
        <w:widowControl/>
        <w:ind w:right="-285"/>
      </w:pPr>
      <w:r>
        <w:rPr>
          <w:sz w:val="22"/>
          <w:szCs w:val="22"/>
        </w:rPr>
        <w:t xml:space="preserve">                                                                                      </w:t>
      </w:r>
      <w:r w:rsidRPr="00587CBE">
        <w:rPr>
          <w:sz w:val="22"/>
          <w:szCs w:val="22"/>
        </w:rPr>
        <w:t xml:space="preserve"> </w:t>
      </w:r>
      <w:r w:rsidRPr="00044499">
        <w:t>(наименование органа государственного</w:t>
      </w:r>
      <w:r>
        <w:t xml:space="preserve"> </w:t>
      </w:r>
      <w:r w:rsidRPr="00044499">
        <w:t>контроля (надз</w:t>
      </w:r>
      <w:r w:rsidRPr="00044499">
        <w:t>о</w:t>
      </w:r>
      <w:r w:rsidRPr="00044499">
        <w:t xml:space="preserve">ра), </w:t>
      </w:r>
    </w:p>
    <w:p w:rsidR="004D7E33" w:rsidRPr="00044499" w:rsidRDefault="004D7E33" w:rsidP="00044499">
      <w:pPr>
        <w:widowControl/>
        <w:ind w:right="-144"/>
      </w:pPr>
      <w:r>
        <w:t xml:space="preserve">                                                                                            </w:t>
      </w:r>
      <w:r w:rsidRPr="00044499">
        <w:t>Муниципального</w:t>
      </w:r>
      <w:r>
        <w:t xml:space="preserve"> </w:t>
      </w:r>
      <w:r w:rsidRPr="00044499">
        <w:t>контроля с указанием юридического</w:t>
      </w:r>
      <w:r>
        <w:t xml:space="preserve"> </w:t>
      </w:r>
      <w:r w:rsidRPr="00044499">
        <w:t>адр</w:t>
      </w:r>
      <w:r w:rsidRPr="00044499">
        <w:t>е</w:t>
      </w:r>
      <w:r w:rsidRPr="00044499">
        <w:t>са)</w:t>
      </w:r>
    </w:p>
    <w:p w:rsidR="004D7E33" w:rsidRPr="00587CBE" w:rsidRDefault="004D7E33" w:rsidP="00587CBE">
      <w:pPr>
        <w:widowControl/>
        <w:ind w:firstLine="720"/>
        <w:jc w:val="both"/>
        <w:rPr>
          <w:sz w:val="24"/>
          <w:szCs w:val="24"/>
        </w:rPr>
      </w:pPr>
    </w:p>
    <w:p w:rsidR="004D7E33" w:rsidRPr="00587CBE" w:rsidRDefault="004D7E33" w:rsidP="00587CBE">
      <w:pPr>
        <w:widowControl/>
        <w:rPr>
          <w:sz w:val="22"/>
          <w:szCs w:val="22"/>
        </w:rPr>
      </w:pPr>
      <w:r w:rsidRPr="00587CBE">
        <w:rPr>
          <w:b/>
          <w:bCs/>
          <w:color w:val="26282F"/>
          <w:sz w:val="22"/>
          <w:szCs w:val="22"/>
        </w:rPr>
        <w:t xml:space="preserve">                                                          </w:t>
      </w:r>
    </w:p>
    <w:p w:rsidR="004D7E33" w:rsidRPr="00587CBE" w:rsidRDefault="004D7E33" w:rsidP="00587CBE">
      <w:pPr>
        <w:widowControl/>
        <w:ind w:firstLine="720"/>
        <w:jc w:val="center"/>
        <w:rPr>
          <w:sz w:val="24"/>
          <w:szCs w:val="24"/>
        </w:rPr>
      </w:pPr>
    </w:p>
    <w:p w:rsidR="004D7E33" w:rsidRPr="00587CBE" w:rsidRDefault="004D7E33" w:rsidP="00587CBE">
      <w:pPr>
        <w:widowControl/>
        <w:jc w:val="center"/>
        <w:rPr>
          <w:sz w:val="22"/>
          <w:szCs w:val="22"/>
        </w:rPr>
      </w:pPr>
      <w:r w:rsidRPr="00587CBE">
        <w:rPr>
          <w:b/>
          <w:bCs/>
          <w:color w:val="26282F"/>
          <w:sz w:val="22"/>
          <w:szCs w:val="22"/>
        </w:rPr>
        <w:t>Заявление</w:t>
      </w:r>
    </w:p>
    <w:p w:rsidR="004D7E33" w:rsidRPr="00587CBE" w:rsidRDefault="004D7E33" w:rsidP="00587CBE">
      <w:pPr>
        <w:widowControl/>
        <w:jc w:val="center"/>
        <w:rPr>
          <w:sz w:val="22"/>
          <w:szCs w:val="22"/>
        </w:rPr>
      </w:pPr>
      <w:r w:rsidRPr="00587CBE">
        <w:rPr>
          <w:b/>
          <w:bCs/>
          <w:color w:val="26282F"/>
          <w:sz w:val="22"/>
          <w:szCs w:val="22"/>
        </w:rPr>
        <w:t>о согласовании органом государственного контроля</w:t>
      </w:r>
    </w:p>
    <w:p w:rsidR="004D7E33" w:rsidRPr="00587CBE" w:rsidRDefault="004D7E33" w:rsidP="00587CBE">
      <w:pPr>
        <w:widowControl/>
        <w:jc w:val="center"/>
        <w:rPr>
          <w:sz w:val="22"/>
          <w:szCs w:val="22"/>
        </w:rPr>
      </w:pPr>
      <w:r w:rsidRPr="00587CBE">
        <w:rPr>
          <w:b/>
          <w:bCs/>
          <w:color w:val="26282F"/>
          <w:sz w:val="22"/>
          <w:szCs w:val="22"/>
        </w:rPr>
        <w:t>(надзора), органом муниципального контроля с органом</w:t>
      </w:r>
    </w:p>
    <w:p w:rsidR="004D7E33" w:rsidRPr="00587CBE" w:rsidRDefault="004D7E33" w:rsidP="00587CBE">
      <w:pPr>
        <w:widowControl/>
        <w:jc w:val="center"/>
        <w:rPr>
          <w:sz w:val="22"/>
          <w:szCs w:val="22"/>
        </w:rPr>
      </w:pPr>
      <w:r w:rsidRPr="00587CBE">
        <w:rPr>
          <w:b/>
          <w:bCs/>
          <w:color w:val="26282F"/>
          <w:sz w:val="22"/>
          <w:szCs w:val="22"/>
        </w:rPr>
        <w:t>прокуратуры проведения внеплановой выездной проверки</w:t>
      </w:r>
    </w:p>
    <w:p w:rsidR="004D7E33" w:rsidRPr="00587CBE" w:rsidRDefault="004D7E33" w:rsidP="00587CBE">
      <w:pPr>
        <w:widowControl/>
        <w:jc w:val="center"/>
        <w:rPr>
          <w:sz w:val="22"/>
          <w:szCs w:val="22"/>
        </w:rPr>
      </w:pPr>
      <w:r w:rsidRPr="00587CBE">
        <w:rPr>
          <w:b/>
          <w:bCs/>
          <w:color w:val="26282F"/>
          <w:sz w:val="22"/>
          <w:szCs w:val="22"/>
        </w:rPr>
        <w:t>юридического лица, индивидуального предпринимателя</w:t>
      </w:r>
    </w:p>
    <w:p w:rsidR="004D7E33" w:rsidRPr="00587CBE" w:rsidRDefault="004D7E33" w:rsidP="00587CBE">
      <w:pPr>
        <w:widowControl/>
        <w:ind w:firstLine="720"/>
        <w:jc w:val="center"/>
        <w:rPr>
          <w:sz w:val="24"/>
          <w:szCs w:val="24"/>
        </w:rPr>
      </w:pP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bookmarkStart w:id="64" w:name="sub_2001"/>
      <w:r w:rsidRPr="00587CBE">
        <w:rPr>
          <w:sz w:val="22"/>
          <w:szCs w:val="22"/>
        </w:rPr>
        <w:t xml:space="preserve">1. В соответствии со </w:t>
      </w:r>
      <w:hyperlink r:id="rId41" w:history="1">
        <w:r w:rsidRPr="00587CBE">
          <w:rPr>
            <w:color w:val="106BBE"/>
            <w:sz w:val="22"/>
            <w:szCs w:val="22"/>
          </w:rPr>
          <w:t>статьей 10</w:t>
        </w:r>
      </w:hyperlink>
      <w:r w:rsidRPr="00587CBE">
        <w:rPr>
          <w:sz w:val="22"/>
          <w:szCs w:val="22"/>
        </w:rPr>
        <w:t xml:space="preserve"> Федерального закона от 26 декабря 2008 г.</w:t>
      </w:r>
      <w:bookmarkEnd w:id="64"/>
      <w:r w:rsidRPr="00587CBE">
        <w:rPr>
          <w:sz w:val="22"/>
          <w:szCs w:val="22"/>
        </w:rPr>
        <w:t xml:space="preserve"> N 294-ФЗ   "О   защите   прав   юридических    лиц    и    индивидуальных предпринимателей  при  осуществлении  государс</w:t>
      </w:r>
      <w:r w:rsidRPr="00587CBE">
        <w:rPr>
          <w:sz w:val="22"/>
          <w:szCs w:val="22"/>
        </w:rPr>
        <w:t>т</w:t>
      </w:r>
      <w:r w:rsidRPr="00587CBE">
        <w:rPr>
          <w:sz w:val="22"/>
          <w:szCs w:val="22"/>
        </w:rPr>
        <w:t>венного контроля (надзора) и  муниципального   контроля"   (Собрание   законодательства   Российской Федер</w:t>
      </w:r>
      <w:r w:rsidRPr="00587CBE">
        <w:rPr>
          <w:sz w:val="22"/>
          <w:szCs w:val="22"/>
        </w:rPr>
        <w:t>а</w:t>
      </w:r>
      <w:r w:rsidRPr="00587CBE">
        <w:rPr>
          <w:sz w:val="22"/>
          <w:szCs w:val="22"/>
        </w:rPr>
        <w:t>ции,   2008,   N 52,   ст. 6249)   просим   согласия  на проведение внеплановой выездной проверки в о</w:t>
      </w:r>
      <w:r w:rsidRPr="00587CBE">
        <w:rPr>
          <w:sz w:val="22"/>
          <w:szCs w:val="22"/>
        </w:rPr>
        <w:t>т</w:t>
      </w:r>
      <w:r w:rsidRPr="00587CBE">
        <w:rPr>
          <w:sz w:val="22"/>
          <w:szCs w:val="22"/>
        </w:rPr>
        <w:t>ношении _______________________________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>______________________________________________________________________________</w:t>
      </w:r>
    </w:p>
    <w:p w:rsidR="004D7E33" w:rsidRPr="00044499" w:rsidRDefault="004D7E33" w:rsidP="00044499">
      <w:pPr>
        <w:widowControl/>
        <w:ind w:right="-144"/>
        <w:jc w:val="center"/>
      </w:pPr>
      <w:r w:rsidRPr="00587CBE">
        <w:rPr>
          <w:sz w:val="22"/>
          <w:szCs w:val="22"/>
        </w:rPr>
        <w:t>(</w:t>
      </w:r>
      <w:r w:rsidRPr="00044499">
        <w:t>наименование, адрес (место нахождения) постоянно действующего</w:t>
      </w:r>
      <w:r>
        <w:t xml:space="preserve"> </w:t>
      </w:r>
      <w:r w:rsidRPr="00044499">
        <w:t>исполнительного органа юридического лица, государственный регистрационный</w:t>
      </w:r>
      <w:r>
        <w:t xml:space="preserve"> </w:t>
      </w:r>
      <w:r w:rsidRPr="00044499">
        <w:t>номер записи о государственной регистрации юридического лица/фамилия, имя</w:t>
      </w:r>
    </w:p>
    <w:p w:rsidR="004D7E33" w:rsidRPr="00044499" w:rsidRDefault="004D7E33" w:rsidP="00044499">
      <w:pPr>
        <w:widowControl/>
        <w:jc w:val="center"/>
      </w:pPr>
      <w:r w:rsidRPr="00044499">
        <w:t>и (в случае, если имеется) отчество, место жительства индивидуального</w:t>
      </w:r>
      <w:r>
        <w:t xml:space="preserve"> </w:t>
      </w:r>
      <w:r w:rsidRPr="00044499">
        <w:t>предпринимателя,  государственный рег</w:t>
      </w:r>
      <w:r w:rsidRPr="00044499">
        <w:t>и</w:t>
      </w:r>
      <w:r w:rsidRPr="00044499">
        <w:t>страционный номер записи о</w:t>
      </w:r>
      <w:r>
        <w:t xml:space="preserve"> </w:t>
      </w:r>
      <w:r w:rsidRPr="00044499">
        <w:t>государственной регистрации индивидуального предпринимателя,</w:t>
      </w:r>
    </w:p>
    <w:p w:rsidR="004D7E33" w:rsidRPr="00044499" w:rsidRDefault="004D7E33" w:rsidP="00587CBE">
      <w:pPr>
        <w:widowControl/>
        <w:jc w:val="center"/>
      </w:pPr>
      <w:r w:rsidRPr="00044499">
        <w:t>идентификационный номер налогоплательщика)</w:t>
      </w:r>
    </w:p>
    <w:p w:rsidR="004D7E33" w:rsidRPr="00587CBE" w:rsidRDefault="004D7E33" w:rsidP="00587CBE">
      <w:pPr>
        <w:widowControl/>
        <w:ind w:firstLine="720"/>
        <w:jc w:val="both"/>
        <w:rPr>
          <w:sz w:val="24"/>
          <w:szCs w:val="24"/>
        </w:rPr>
      </w:pP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>осуществляющего  предпринимательскую деятельность  по адресу: _________________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>_________________________________________________________________________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>_________________________________________________________________________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>_________________________________________________________________________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bookmarkStart w:id="65" w:name="sub_2002"/>
      <w:r w:rsidRPr="00587CBE">
        <w:rPr>
          <w:sz w:val="22"/>
          <w:szCs w:val="22"/>
        </w:rPr>
        <w:t>2. Основание проведения проверки:</w:t>
      </w:r>
    </w:p>
    <w:bookmarkEnd w:id="65"/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>_________________________________________________________________________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>_________________________________________________________________________</w:t>
      </w:r>
    </w:p>
    <w:p w:rsidR="004D7E33" w:rsidRPr="00044499" w:rsidRDefault="004D7E33" w:rsidP="00044499">
      <w:pPr>
        <w:widowControl/>
        <w:jc w:val="center"/>
      </w:pPr>
      <w:r w:rsidRPr="00044499">
        <w:t xml:space="preserve">(ссылка на положение </w:t>
      </w:r>
      <w:hyperlink r:id="rId42" w:history="1">
        <w:r w:rsidRPr="00044499">
          <w:rPr>
            <w:color w:val="106BBE"/>
          </w:rPr>
          <w:t>Федерального закона</w:t>
        </w:r>
      </w:hyperlink>
      <w:r w:rsidRPr="00044499">
        <w:t xml:space="preserve"> от 26 декабря 2008 г. N 294-ФЗ</w:t>
      </w:r>
      <w:r>
        <w:t xml:space="preserve"> </w:t>
      </w:r>
      <w:r w:rsidRPr="00044499">
        <w:t>"О защите прав юридических лиц и индивидуальных предпринимателей при</w:t>
      </w:r>
      <w:r>
        <w:t xml:space="preserve"> </w:t>
      </w:r>
      <w:r w:rsidRPr="00044499">
        <w:t>осуществлении государственного контроля (надзора)</w:t>
      </w:r>
    </w:p>
    <w:p w:rsidR="004D7E33" w:rsidRPr="00044499" w:rsidRDefault="004D7E33" w:rsidP="00587CBE">
      <w:pPr>
        <w:widowControl/>
        <w:jc w:val="center"/>
      </w:pPr>
      <w:r w:rsidRPr="00044499">
        <w:t>и муниципального контроля")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bookmarkStart w:id="66" w:name="sub_2003"/>
      <w:r w:rsidRPr="00587CBE">
        <w:rPr>
          <w:sz w:val="22"/>
          <w:szCs w:val="22"/>
        </w:rPr>
        <w:t>3. Дата начала проведения проверки:</w:t>
      </w:r>
      <w:bookmarkEnd w:id="66"/>
      <w:r>
        <w:rPr>
          <w:sz w:val="22"/>
          <w:szCs w:val="22"/>
        </w:rPr>
        <w:t xml:space="preserve">  </w:t>
      </w:r>
      <w:r w:rsidRPr="00587CBE">
        <w:rPr>
          <w:sz w:val="22"/>
          <w:szCs w:val="22"/>
        </w:rPr>
        <w:t>"____" _________ 20____ года.</w:t>
      </w:r>
    </w:p>
    <w:bookmarkStart w:id="67" w:name="sub_2004"/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fldChar w:fldCharType="begin"/>
      </w:r>
      <w:r w:rsidRPr="00587CBE">
        <w:rPr>
          <w:sz w:val="22"/>
          <w:szCs w:val="22"/>
        </w:rPr>
        <w:instrText>HYPERLINK "garantF1://12091390.0"</w:instrText>
      </w:r>
      <w:r w:rsidRPr="00DB2C7F">
        <w:rPr>
          <w:sz w:val="22"/>
          <w:szCs w:val="22"/>
        </w:rPr>
      </w:r>
      <w:r w:rsidRPr="00587CBE">
        <w:rPr>
          <w:sz w:val="22"/>
          <w:szCs w:val="22"/>
        </w:rPr>
        <w:fldChar w:fldCharType="separate"/>
      </w:r>
      <w:r w:rsidRPr="00587CBE">
        <w:rPr>
          <w:color w:val="106BBE"/>
          <w:sz w:val="22"/>
          <w:szCs w:val="22"/>
        </w:rPr>
        <w:t>4.</w:t>
      </w:r>
      <w:r w:rsidRPr="00587CBE">
        <w:rPr>
          <w:sz w:val="22"/>
          <w:szCs w:val="22"/>
        </w:rPr>
        <w:fldChar w:fldCharType="end"/>
      </w:r>
      <w:r w:rsidRPr="00587CBE">
        <w:rPr>
          <w:sz w:val="22"/>
          <w:szCs w:val="22"/>
        </w:rPr>
        <w:t xml:space="preserve"> Время начала проведения проверки:</w:t>
      </w:r>
      <w:bookmarkEnd w:id="67"/>
      <w:r>
        <w:rPr>
          <w:sz w:val="22"/>
          <w:szCs w:val="22"/>
        </w:rPr>
        <w:t xml:space="preserve">  </w:t>
      </w:r>
      <w:r w:rsidRPr="00587CBE">
        <w:rPr>
          <w:sz w:val="22"/>
          <w:szCs w:val="22"/>
        </w:rPr>
        <w:t>"____" _________ 20____ года.</w:t>
      </w:r>
    </w:p>
    <w:p w:rsidR="004D7E33" w:rsidRPr="00044499" w:rsidRDefault="004D7E33" w:rsidP="00587CBE">
      <w:pPr>
        <w:widowControl/>
        <w:jc w:val="both"/>
      </w:pPr>
      <w:r w:rsidRPr="00044499">
        <w:t xml:space="preserve">(указывается в случае, если основанием проведения проверки является </w:t>
      </w:r>
      <w:hyperlink r:id="rId43" w:history="1">
        <w:r w:rsidRPr="00044499">
          <w:rPr>
            <w:color w:val="106BBE"/>
          </w:rPr>
          <w:t>часть</w:t>
        </w:r>
      </w:hyperlink>
      <w:r>
        <w:t xml:space="preserve"> </w:t>
      </w:r>
      <w:r w:rsidRPr="00044499">
        <w:rPr>
          <w:color w:val="106BBE"/>
        </w:rPr>
        <w:t>12 статьи 10</w:t>
      </w:r>
      <w:r w:rsidRPr="00044499">
        <w:t xml:space="preserve"> Федерального закона от 26 декабря 2008 г. N 294-ФЗ</w:t>
      </w:r>
      <w:r>
        <w:t xml:space="preserve"> </w:t>
      </w:r>
      <w:r w:rsidRPr="00044499">
        <w:t>"О защите прав юридических лиц и индивидуальных предпринимателей при осущес</w:t>
      </w:r>
      <w:r w:rsidRPr="00044499">
        <w:t>т</w:t>
      </w:r>
      <w:r w:rsidRPr="00044499">
        <w:t>влении государственного контроля (надзора) и муниципального</w:t>
      </w:r>
      <w:r>
        <w:t xml:space="preserve"> </w:t>
      </w:r>
      <w:r w:rsidRPr="00044499">
        <w:t>контроля")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bookmarkStart w:id="68" w:name="sub_10054"/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>Приложения: _____________________________________________________________</w:t>
      </w:r>
    </w:p>
    <w:bookmarkEnd w:id="68"/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_________________________________________________________________________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>_______________________________________________________________________</w:t>
      </w:r>
    </w:p>
    <w:p w:rsidR="004D7E33" w:rsidRPr="00044499" w:rsidRDefault="004D7E33" w:rsidP="00044499">
      <w:pPr>
        <w:widowControl/>
        <w:jc w:val="both"/>
      </w:pPr>
      <w:r w:rsidRPr="00044499">
        <w:t>(копия распоряжения или приказа руководителя,</w:t>
      </w:r>
      <w:r>
        <w:t xml:space="preserve"> </w:t>
      </w:r>
      <w:r w:rsidRPr="00044499">
        <w:t>заместителя руководителя органа государственного контроля</w:t>
      </w:r>
    </w:p>
    <w:p w:rsidR="004D7E33" w:rsidRPr="00044499" w:rsidRDefault="004D7E33" w:rsidP="00044499">
      <w:pPr>
        <w:widowControl/>
        <w:jc w:val="both"/>
      </w:pPr>
      <w:r w:rsidRPr="00044499">
        <w:t>(надзора), органа муниципального контроля о проведении внеплановой</w:t>
      </w:r>
      <w:r>
        <w:t xml:space="preserve"> </w:t>
      </w:r>
      <w:r w:rsidRPr="00044499">
        <w:t>выездной проверки. Документы, содерж</w:t>
      </w:r>
      <w:r w:rsidRPr="00044499">
        <w:t>а</w:t>
      </w:r>
      <w:r w:rsidRPr="00044499">
        <w:t>щие сведения,</w:t>
      </w:r>
      <w:r>
        <w:t xml:space="preserve"> </w:t>
      </w:r>
      <w:r w:rsidRPr="00044499">
        <w:t>послужившие основанием для проведения внеплановой проверки)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>___________________________________  _____________      _______________________</w:t>
      </w:r>
    </w:p>
    <w:p w:rsidR="004D7E33" w:rsidRPr="00044499" w:rsidRDefault="004D7E33" w:rsidP="00587CBE">
      <w:pPr>
        <w:widowControl/>
        <w:jc w:val="both"/>
      </w:pPr>
      <w:r w:rsidRPr="00044499">
        <w:t xml:space="preserve"> (наименование должностного лица)                 (подпись)             (фамилия, имя, отчество</w:t>
      </w:r>
      <w:r>
        <w:t xml:space="preserve"> </w:t>
      </w:r>
      <w:r w:rsidRPr="00044499">
        <w:t>(в случае, если имеется)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>М.П.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>Дата и время составления документа: _____________________________________</w:t>
      </w:r>
    </w:p>
    <w:p w:rsidR="004D7E33" w:rsidRPr="00587CBE" w:rsidRDefault="004D7E33" w:rsidP="00587CBE">
      <w:pPr>
        <w:widowControl/>
        <w:ind w:firstLine="720"/>
        <w:jc w:val="both"/>
        <w:rPr>
          <w:rFonts w:ascii="Arial" w:hAnsi="Arial" w:cs="Arial"/>
          <w:sz w:val="24"/>
          <w:szCs w:val="24"/>
        </w:rPr>
      </w:pPr>
    </w:p>
    <w:p w:rsidR="004D7E33" w:rsidRPr="00587CBE" w:rsidRDefault="004D7E33" w:rsidP="00587CBE">
      <w:pPr>
        <w:widowControl/>
        <w:tabs>
          <w:tab w:val="left" w:pos="1635"/>
        </w:tabs>
        <w:autoSpaceDE/>
        <w:autoSpaceDN/>
        <w:adjustRightInd/>
        <w:spacing w:after="200" w:line="276" w:lineRule="auto"/>
        <w:rPr>
          <w:sz w:val="24"/>
          <w:szCs w:val="24"/>
        </w:rPr>
      </w:pPr>
    </w:p>
    <w:p w:rsidR="004D7E33" w:rsidRPr="00F93CCF" w:rsidRDefault="004D7E33" w:rsidP="00587CBE">
      <w:pPr>
        <w:tabs>
          <w:tab w:val="left" w:pos="567"/>
        </w:tabs>
        <w:jc w:val="both"/>
        <w:rPr>
          <w:sz w:val="24"/>
          <w:szCs w:val="24"/>
        </w:rPr>
      </w:pPr>
      <w:r w:rsidRPr="00F93CCF">
        <w:rPr>
          <w:sz w:val="24"/>
          <w:szCs w:val="24"/>
        </w:rPr>
        <w:t>Ведущий специалист Администрации</w:t>
      </w:r>
    </w:p>
    <w:p w:rsidR="004D7E33" w:rsidRPr="00F93CCF" w:rsidRDefault="004D7E33" w:rsidP="00587CBE">
      <w:pPr>
        <w:tabs>
          <w:tab w:val="left" w:pos="567"/>
        </w:tabs>
        <w:jc w:val="both"/>
        <w:rPr>
          <w:sz w:val="24"/>
          <w:szCs w:val="24"/>
        </w:rPr>
      </w:pPr>
      <w:r w:rsidRPr="00F93CCF">
        <w:rPr>
          <w:sz w:val="24"/>
          <w:szCs w:val="24"/>
        </w:rPr>
        <w:t>Коммунарского сельского поселения                   Т.В. Толстолуцкая</w:t>
      </w:r>
    </w:p>
    <w:p w:rsidR="004D7E33" w:rsidRDefault="004D7E33" w:rsidP="00587CBE">
      <w:pPr>
        <w:tabs>
          <w:tab w:val="left" w:pos="567"/>
        </w:tabs>
        <w:jc w:val="both"/>
        <w:rPr>
          <w:sz w:val="28"/>
          <w:szCs w:val="28"/>
        </w:rPr>
      </w:pPr>
    </w:p>
    <w:p w:rsidR="004D7E33" w:rsidRDefault="004D7E33" w:rsidP="00044499">
      <w:pPr>
        <w:widowControl/>
        <w:tabs>
          <w:tab w:val="left" w:pos="1635"/>
        </w:tabs>
        <w:autoSpaceDE/>
        <w:autoSpaceDN/>
        <w:adjustRightInd/>
        <w:spacing w:after="200" w:line="276" w:lineRule="auto"/>
        <w:rPr>
          <w:sz w:val="28"/>
          <w:szCs w:val="28"/>
        </w:rPr>
      </w:pPr>
    </w:p>
    <w:p w:rsidR="004D7E33" w:rsidRPr="00F93CCF" w:rsidRDefault="004D7E33" w:rsidP="00044499">
      <w:pPr>
        <w:widowControl/>
        <w:tabs>
          <w:tab w:val="left" w:pos="1635"/>
        </w:tabs>
        <w:autoSpaceDE/>
        <w:autoSpaceDN/>
        <w:adjustRightInd/>
        <w:jc w:val="right"/>
        <w:rPr>
          <w:sz w:val="24"/>
          <w:szCs w:val="24"/>
        </w:rPr>
      </w:pPr>
      <w:r w:rsidRPr="00F93CCF">
        <w:rPr>
          <w:sz w:val="24"/>
          <w:szCs w:val="24"/>
        </w:rPr>
        <w:t>Приложение 4</w:t>
      </w:r>
    </w:p>
    <w:p w:rsidR="004D7E33" w:rsidRPr="00587CBE" w:rsidRDefault="004D7E33" w:rsidP="00044499">
      <w:pPr>
        <w:widowControl/>
        <w:tabs>
          <w:tab w:val="left" w:pos="1635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4D7E33" w:rsidRPr="00044499" w:rsidRDefault="004D7E33" w:rsidP="00044499">
      <w:pPr>
        <w:widowControl/>
        <w:jc w:val="center"/>
      </w:pPr>
      <w:r w:rsidRPr="00044499">
        <w:t>(наименование органа государственного контроля (надзора) или органа</w:t>
      </w:r>
      <w:r>
        <w:t xml:space="preserve"> </w:t>
      </w:r>
      <w:r w:rsidRPr="00044499">
        <w:t>муниципального контроля)</w:t>
      </w:r>
    </w:p>
    <w:p w:rsidR="004D7E33" w:rsidRPr="00587CBE" w:rsidRDefault="004D7E33" w:rsidP="00587CBE">
      <w:pPr>
        <w:widowControl/>
        <w:ind w:firstLine="720"/>
        <w:jc w:val="center"/>
        <w:rPr>
          <w:sz w:val="24"/>
          <w:szCs w:val="24"/>
        </w:rPr>
      </w:pPr>
    </w:p>
    <w:p w:rsidR="004D7E33" w:rsidRPr="00587CBE" w:rsidRDefault="004D7E33" w:rsidP="00587CBE">
      <w:pPr>
        <w:widowControl/>
        <w:rPr>
          <w:sz w:val="22"/>
          <w:szCs w:val="22"/>
        </w:rPr>
      </w:pPr>
      <w:r w:rsidRPr="00587CBE">
        <w:rPr>
          <w:sz w:val="22"/>
          <w:szCs w:val="22"/>
        </w:rPr>
        <w:t>________________________                                                                                 "___" _________ 20__ г.</w:t>
      </w:r>
    </w:p>
    <w:p w:rsidR="004D7E33" w:rsidRPr="00044499" w:rsidRDefault="004D7E33" w:rsidP="00587CBE">
      <w:pPr>
        <w:widowControl/>
      </w:pPr>
      <w:r w:rsidRPr="00044499">
        <w:t xml:space="preserve">(место составления акта)                                                               </w:t>
      </w:r>
      <w:r>
        <w:t xml:space="preserve">             </w:t>
      </w:r>
      <w:r w:rsidRPr="00044499">
        <w:t xml:space="preserve">                        (дата составления акта)</w:t>
      </w:r>
    </w:p>
    <w:p w:rsidR="004D7E33" w:rsidRPr="00587CBE" w:rsidRDefault="004D7E33" w:rsidP="00587CBE">
      <w:pPr>
        <w:widowControl/>
        <w:jc w:val="center"/>
        <w:rPr>
          <w:sz w:val="22"/>
          <w:szCs w:val="22"/>
        </w:rPr>
      </w:pPr>
      <w:r w:rsidRPr="00044499">
        <w:t xml:space="preserve">                                                                                                               </w:t>
      </w:r>
      <w:r w:rsidRPr="00587CBE">
        <w:rPr>
          <w:sz w:val="22"/>
          <w:szCs w:val="22"/>
        </w:rPr>
        <w:t>_______________________</w:t>
      </w:r>
    </w:p>
    <w:p w:rsidR="004D7E33" w:rsidRPr="00044499" w:rsidRDefault="004D7E33" w:rsidP="00587CBE">
      <w:pPr>
        <w:widowControl/>
        <w:jc w:val="center"/>
      </w:pPr>
      <w:r w:rsidRPr="00044499">
        <w:t xml:space="preserve">                                                                                                                (время составления акта)</w:t>
      </w:r>
    </w:p>
    <w:p w:rsidR="004D7E33" w:rsidRPr="00587CBE" w:rsidRDefault="004D7E33" w:rsidP="00587CBE">
      <w:pPr>
        <w:widowControl/>
        <w:ind w:firstLine="720"/>
        <w:jc w:val="both"/>
        <w:rPr>
          <w:sz w:val="24"/>
          <w:szCs w:val="24"/>
        </w:rPr>
      </w:pPr>
    </w:p>
    <w:p w:rsidR="004D7E33" w:rsidRPr="00587CBE" w:rsidRDefault="004D7E33" w:rsidP="00587CBE">
      <w:pPr>
        <w:widowControl/>
        <w:jc w:val="center"/>
        <w:rPr>
          <w:sz w:val="22"/>
          <w:szCs w:val="22"/>
        </w:rPr>
      </w:pPr>
      <w:r w:rsidRPr="00587CBE">
        <w:rPr>
          <w:b/>
          <w:bCs/>
          <w:color w:val="26282F"/>
          <w:sz w:val="22"/>
          <w:szCs w:val="22"/>
        </w:rPr>
        <w:t>АКТ ПРОВЕРКИ</w:t>
      </w:r>
    </w:p>
    <w:p w:rsidR="004D7E33" w:rsidRPr="00587CBE" w:rsidRDefault="004D7E33" w:rsidP="00587CBE">
      <w:pPr>
        <w:widowControl/>
        <w:jc w:val="center"/>
        <w:rPr>
          <w:sz w:val="22"/>
          <w:szCs w:val="22"/>
        </w:rPr>
      </w:pPr>
      <w:r w:rsidRPr="00587CBE">
        <w:rPr>
          <w:b/>
          <w:bCs/>
          <w:color w:val="26282F"/>
          <w:sz w:val="22"/>
          <w:szCs w:val="22"/>
        </w:rPr>
        <w:t>органом государственного контроля (надзора), органом муниципального</w:t>
      </w:r>
    </w:p>
    <w:p w:rsidR="004D7E33" w:rsidRPr="00587CBE" w:rsidRDefault="004D7E33" w:rsidP="00587CBE">
      <w:pPr>
        <w:widowControl/>
        <w:jc w:val="center"/>
        <w:rPr>
          <w:sz w:val="22"/>
          <w:szCs w:val="22"/>
        </w:rPr>
      </w:pPr>
      <w:r w:rsidRPr="00587CBE">
        <w:rPr>
          <w:b/>
          <w:bCs/>
          <w:color w:val="26282F"/>
          <w:sz w:val="22"/>
          <w:szCs w:val="22"/>
        </w:rPr>
        <w:t>контроля юридического лица, индивидуального предпринимателя</w:t>
      </w:r>
    </w:p>
    <w:p w:rsidR="004D7E33" w:rsidRPr="00587CBE" w:rsidRDefault="004D7E33" w:rsidP="00587CBE">
      <w:pPr>
        <w:widowControl/>
        <w:jc w:val="center"/>
        <w:rPr>
          <w:sz w:val="22"/>
          <w:szCs w:val="22"/>
        </w:rPr>
      </w:pPr>
      <w:r w:rsidRPr="00587CBE">
        <w:rPr>
          <w:b/>
          <w:bCs/>
          <w:color w:val="26282F"/>
          <w:sz w:val="22"/>
          <w:szCs w:val="22"/>
        </w:rPr>
        <w:t>N __________</w:t>
      </w:r>
    </w:p>
    <w:p w:rsidR="004D7E33" w:rsidRPr="00587CBE" w:rsidRDefault="004D7E33" w:rsidP="00587CBE">
      <w:pPr>
        <w:widowControl/>
        <w:ind w:firstLine="720"/>
        <w:jc w:val="center"/>
        <w:rPr>
          <w:sz w:val="24"/>
          <w:szCs w:val="24"/>
        </w:rPr>
      </w:pP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По адресу/адресам: ___________________________________________________________</w:t>
      </w:r>
    </w:p>
    <w:p w:rsidR="004D7E33" w:rsidRPr="00044499" w:rsidRDefault="004D7E33" w:rsidP="00587CBE">
      <w:pPr>
        <w:widowControl/>
        <w:jc w:val="both"/>
      </w:pPr>
      <w:r w:rsidRPr="00044499">
        <w:t xml:space="preserve">                                                                    (место проведения проверки)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На основании: _______________________________________________________________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____________________________________________________________________________</w:t>
      </w:r>
    </w:p>
    <w:p w:rsidR="004D7E33" w:rsidRPr="00044499" w:rsidRDefault="004D7E33" w:rsidP="00587CBE">
      <w:pPr>
        <w:widowControl/>
        <w:jc w:val="center"/>
      </w:pPr>
      <w:r w:rsidRPr="00044499">
        <w:t>(вид документа с указанием реквизитов (номер, дата)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была проведена ___________________________________ проверка в отношении:</w:t>
      </w:r>
    </w:p>
    <w:p w:rsidR="004D7E33" w:rsidRPr="00044499" w:rsidRDefault="004D7E33" w:rsidP="00587CBE">
      <w:pPr>
        <w:widowControl/>
        <w:jc w:val="both"/>
      </w:pPr>
      <w:r w:rsidRPr="00587CBE">
        <w:rPr>
          <w:sz w:val="22"/>
          <w:szCs w:val="22"/>
        </w:rPr>
        <w:t xml:space="preserve">                     </w:t>
      </w:r>
      <w:r w:rsidRPr="00044499">
        <w:t>(плановая/внеплановая, документарная/выездная)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___________________________________________________________________________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___________________________________________________________________________</w:t>
      </w:r>
    </w:p>
    <w:p w:rsidR="004D7E33" w:rsidRPr="00561954" w:rsidRDefault="004D7E33" w:rsidP="00044499">
      <w:pPr>
        <w:widowControl/>
        <w:jc w:val="center"/>
        <w:rPr>
          <w:sz w:val="18"/>
          <w:szCs w:val="18"/>
        </w:rPr>
      </w:pPr>
      <w:r w:rsidRPr="00561954">
        <w:rPr>
          <w:sz w:val="18"/>
          <w:szCs w:val="18"/>
        </w:rPr>
        <w:t>(наименование юридического лица, фамилия, имя, отчество (последнее – при наличии) индивидуального предпр</w:t>
      </w:r>
      <w:r w:rsidRPr="00561954">
        <w:rPr>
          <w:sz w:val="18"/>
          <w:szCs w:val="18"/>
        </w:rPr>
        <w:t>и</w:t>
      </w:r>
      <w:r w:rsidRPr="00561954">
        <w:rPr>
          <w:sz w:val="18"/>
          <w:szCs w:val="18"/>
        </w:rPr>
        <w:t>нимателя)</w:t>
      </w:r>
    </w:p>
    <w:p w:rsidR="004D7E33" w:rsidRPr="00587CBE" w:rsidRDefault="004D7E33" w:rsidP="00587CBE">
      <w:pPr>
        <w:widowControl/>
        <w:ind w:firstLine="720"/>
        <w:jc w:val="both"/>
        <w:rPr>
          <w:sz w:val="24"/>
          <w:szCs w:val="24"/>
        </w:rPr>
      </w:pP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Дата и время проведения проверки: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"__"__________20__г. с__час.___мин. до___час.___мин. Продолжительность__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"__"__________20__г. с__час.___мин. до___час.___мин. Продолжительность__</w:t>
      </w:r>
    </w:p>
    <w:p w:rsidR="004D7E33" w:rsidRPr="00561954" w:rsidRDefault="004D7E33" w:rsidP="00561954">
      <w:pPr>
        <w:widowControl/>
        <w:jc w:val="center"/>
        <w:rPr>
          <w:sz w:val="18"/>
          <w:szCs w:val="18"/>
        </w:rPr>
      </w:pPr>
      <w:r w:rsidRPr="00561954">
        <w:rPr>
          <w:sz w:val="18"/>
          <w:szCs w:val="18"/>
        </w:rPr>
        <w:t>(заполняется в случае проведения проверок филиалов, представительств, обособленных структурных подразделений юридич</w:t>
      </w:r>
      <w:r w:rsidRPr="00561954">
        <w:rPr>
          <w:sz w:val="18"/>
          <w:szCs w:val="18"/>
        </w:rPr>
        <w:t>е</w:t>
      </w:r>
      <w:r w:rsidRPr="00561954">
        <w:rPr>
          <w:sz w:val="18"/>
          <w:szCs w:val="18"/>
        </w:rPr>
        <w:t>ского лица или при осуществлении деятельности индивидуального предпринимателя по нескольким</w:t>
      </w:r>
      <w:r>
        <w:rPr>
          <w:sz w:val="18"/>
          <w:szCs w:val="18"/>
        </w:rPr>
        <w:t xml:space="preserve"> </w:t>
      </w:r>
      <w:r w:rsidRPr="00561954">
        <w:rPr>
          <w:sz w:val="18"/>
          <w:szCs w:val="18"/>
        </w:rPr>
        <w:t>адресам)</w:t>
      </w:r>
    </w:p>
    <w:p w:rsidR="004D7E33" w:rsidRPr="00587CBE" w:rsidRDefault="004D7E33" w:rsidP="00587CBE">
      <w:pPr>
        <w:widowControl/>
        <w:ind w:firstLine="720"/>
        <w:jc w:val="both"/>
        <w:rPr>
          <w:sz w:val="24"/>
          <w:szCs w:val="24"/>
        </w:rPr>
      </w:pP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Общая продолжительность проверки: __________________________________________</w:t>
      </w:r>
    </w:p>
    <w:p w:rsidR="004D7E33" w:rsidRPr="00561954" w:rsidRDefault="004D7E33" w:rsidP="00587CBE">
      <w:pPr>
        <w:widowControl/>
        <w:jc w:val="both"/>
      </w:pPr>
      <w:r w:rsidRPr="00587CBE">
        <w:rPr>
          <w:sz w:val="22"/>
          <w:szCs w:val="22"/>
        </w:rPr>
        <w:t xml:space="preserve">                                                                                         </w:t>
      </w:r>
      <w:r w:rsidRPr="00561954">
        <w:t>(рабочих дней/часов)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Акт составлен: _____________________________________________________________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__________________________________________________________________________</w:t>
      </w:r>
    </w:p>
    <w:p w:rsidR="004D7E33" w:rsidRPr="00561954" w:rsidRDefault="004D7E33" w:rsidP="00561954">
      <w:pPr>
        <w:widowControl/>
        <w:jc w:val="center"/>
      </w:pPr>
      <w:r w:rsidRPr="00561954">
        <w:t>(наименование органа государственного контроля (надзора) или органа</w:t>
      </w:r>
      <w:r>
        <w:t xml:space="preserve"> </w:t>
      </w:r>
      <w:r w:rsidRPr="00561954">
        <w:t>муниципального контроля)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С  копией  распоряжения/приказа  о  проведении  проверки  ознакомлен(ы):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(заполняется при проведении выездной проверки)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________________________________________________________________________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________________________________________________________________________</w:t>
      </w:r>
    </w:p>
    <w:p w:rsidR="004D7E33" w:rsidRPr="00561954" w:rsidRDefault="004D7E33" w:rsidP="00587CBE">
      <w:pPr>
        <w:widowControl/>
        <w:jc w:val="center"/>
      </w:pPr>
      <w:r w:rsidRPr="00561954">
        <w:t>(фамилии, инициалы, подпись, дата, время)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Дата  и  номер  решения  прокурора  (его  заместителя)  о   согласовании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проведения проверки: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________________________________________________________________________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________________________________________________________________________</w:t>
      </w:r>
    </w:p>
    <w:p w:rsidR="004D7E33" w:rsidRPr="00561954" w:rsidRDefault="004D7E33" w:rsidP="00561954">
      <w:pPr>
        <w:widowControl/>
        <w:jc w:val="center"/>
      </w:pPr>
      <w:r w:rsidRPr="00561954">
        <w:t>(заполняется в случае необходимости согласования проверки с органами</w:t>
      </w:r>
      <w:r>
        <w:t xml:space="preserve"> </w:t>
      </w:r>
      <w:r w:rsidRPr="00561954">
        <w:t>прокуратуры)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Лицо(а), проводившее проверку: _____________________________________________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________________________________________________________________________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________________________________________________________________________</w:t>
      </w:r>
    </w:p>
    <w:p w:rsidR="004D7E33" w:rsidRPr="00561954" w:rsidRDefault="004D7E33" w:rsidP="00561954">
      <w:pPr>
        <w:widowControl/>
        <w:ind w:right="-144"/>
        <w:jc w:val="center"/>
        <w:rPr>
          <w:sz w:val="18"/>
          <w:szCs w:val="18"/>
        </w:rPr>
      </w:pPr>
      <w:r w:rsidRPr="00561954">
        <w:rPr>
          <w:sz w:val="18"/>
          <w:szCs w:val="18"/>
        </w:rPr>
        <w:t>(фамилия, имя, отчество (последнее - при наличии), должность должностного лица (должностных лиц), проводившего(их) пр</w:t>
      </w:r>
      <w:r w:rsidRPr="00561954">
        <w:rPr>
          <w:sz w:val="18"/>
          <w:szCs w:val="18"/>
        </w:rPr>
        <w:t>о</w:t>
      </w:r>
      <w:r w:rsidRPr="00561954">
        <w:rPr>
          <w:sz w:val="18"/>
          <w:szCs w:val="18"/>
        </w:rPr>
        <w:t>верку; в случае привлечения к участию в проверке экспертов, экспертных организаций указываются ф</w:t>
      </w:r>
      <w:r w:rsidRPr="00561954">
        <w:rPr>
          <w:sz w:val="18"/>
          <w:szCs w:val="18"/>
        </w:rPr>
        <w:t>а</w:t>
      </w:r>
      <w:r w:rsidRPr="00561954">
        <w:rPr>
          <w:sz w:val="18"/>
          <w:szCs w:val="18"/>
        </w:rPr>
        <w:t>милии, имена, отчества (последнее - при наличии), должности экспертов и/или наименования экспертных организаций с указанием реквизитов свид</w:t>
      </w:r>
      <w:r w:rsidRPr="00561954">
        <w:rPr>
          <w:sz w:val="18"/>
          <w:szCs w:val="18"/>
        </w:rPr>
        <w:t>е</w:t>
      </w:r>
      <w:r w:rsidRPr="00561954">
        <w:rPr>
          <w:sz w:val="18"/>
          <w:szCs w:val="18"/>
        </w:rPr>
        <w:t>тельства об аккредитации и наименование органа по аккредитации, выдавшего свидетельство)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При проведении проверки присутствовали: _____________________________________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__________________________________________________________________________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__________________________________________________________________________</w:t>
      </w:r>
    </w:p>
    <w:p w:rsidR="004D7E33" w:rsidRPr="00561954" w:rsidRDefault="004D7E33" w:rsidP="00561954">
      <w:pPr>
        <w:widowControl/>
        <w:jc w:val="center"/>
        <w:rPr>
          <w:sz w:val="18"/>
          <w:szCs w:val="18"/>
        </w:rPr>
      </w:pPr>
      <w:r w:rsidRPr="00561954">
        <w:rPr>
          <w:sz w:val="18"/>
          <w:szCs w:val="18"/>
        </w:rPr>
        <w:t>(фамилия, имя, отчество (последнее - при наличии), должность</w:t>
      </w:r>
      <w:r>
        <w:rPr>
          <w:sz w:val="18"/>
          <w:szCs w:val="18"/>
        </w:rPr>
        <w:t xml:space="preserve"> </w:t>
      </w:r>
      <w:r w:rsidRPr="00561954">
        <w:rPr>
          <w:sz w:val="18"/>
          <w:szCs w:val="18"/>
        </w:rPr>
        <w:t>руководителя, иного должностного лица (должностных лиц) или</w:t>
      </w:r>
    </w:p>
    <w:p w:rsidR="004D7E33" w:rsidRPr="00561954" w:rsidRDefault="004D7E33" w:rsidP="00561954">
      <w:pPr>
        <w:widowControl/>
        <w:jc w:val="center"/>
        <w:rPr>
          <w:sz w:val="18"/>
          <w:szCs w:val="18"/>
        </w:rPr>
      </w:pPr>
      <w:r w:rsidRPr="00561954">
        <w:rPr>
          <w:sz w:val="18"/>
          <w:szCs w:val="18"/>
        </w:rPr>
        <w:t>уполномоченного представителя юридического лица, уполномоченного</w:t>
      </w:r>
      <w:r>
        <w:rPr>
          <w:sz w:val="18"/>
          <w:szCs w:val="18"/>
        </w:rPr>
        <w:t xml:space="preserve"> </w:t>
      </w:r>
      <w:r w:rsidRPr="00561954">
        <w:rPr>
          <w:sz w:val="18"/>
          <w:szCs w:val="18"/>
        </w:rPr>
        <w:t>представителя индивидуального предпринимателя, уполномоченного</w:t>
      </w:r>
      <w:r>
        <w:rPr>
          <w:sz w:val="18"/>
          <w:szCs w:val="18"/>
        </w:rPr>
        <w:t xml:space="preserve"> </w:t>
      </w:r>
      <w:r w:rsidRPr="00561954">
        <w:rPr>
          <w:sz w:val="18"/>
          <w:szCs w:val="18"/>
        </w:rPr>
        <w:t>представителя саморегулируемой организации (в случае проведения проверки</w:t>
      </w:r>
      <w:r>
        <w:rPr>
          <w:sz w:val="18"/>
          <w:szCs w:val="18"/>
        </w:rPr>
        <w:t xml:space="preserve"> </w:t>
      </w:r>
      <w:r w:rsidRPr="00561954">
        <w:rPr>
          <w:sz w:val="18"/>
          <w:szCs w:val="18"/>
        </w:rPr>
        <w:t>члена саморегулируемой орг</w:t>
      </w:r>
      <w:r w:rsidRPr="00561954">
        <w:rPr>
          <w:sz w:val="18"/>
          <w:szCs w:val="18"/>
        </w:rPr>
        <w:t>а</w:t>
      </w:r>
      <w:r w:rsidRPr="00561954">
        <w:rPr>
          <w:sz w:val="18"/>
          <w:szCs w:val="18"/>
        </w:rPr>
        <w:t>низации), присутствовавших при проведении</w:t>
      </w:r>
      <w:r>
        <w:rPr>
          <w:sz w:val="18"/>
          <w:szCs w:val="18"/>
        </w:rPr>
        <w:t xml:space="preserve"> </w:t>
      </w:r>
      <w:r w:rsidRPr="00561954">
        <w:rPr>
          <w:sz w:val="18"/>
          <w:szCs w:val="18"/>
        </w:rPr>
        <w:t>мероприятий по проверке)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bookmarkStart w:id="69" w:name="sub_3100"/>
      <w:r w:rsidRPr="00587CBE">
        <w:rPr>
          <w:sz w:val="22"/>
          <w:szCs w:val="22"/>
        </w:rPr>
        <w:t xml:space="preserve"> В ходе проведения проверки:</w:t>
      </w:r>
    </w:p>
    <w:bookmarkEnd w:id="69"/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выявлены   нарушения   обязательных   требований   или   требований, установленных муниципальн</w:t>
      </w:r>
      <w:r w:rsidRPr="00587CBE">
        <w:rPr>
          <w:sz w:val="22"/>
          <w:szCs w:val="22"/>
        </w:rPr>
        <w:t>ы</w:t>
      </w:r>
      <w:r w:rsidRPr="00587CBE">
        <w:rPr>
          <w:sz w:val="22"/>
          <w:szCs w:val="22"/>
        </w:rPr>
        <w:t>ми правовыми  актами  (с  указанием  положений (нормативных) правовых актов):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____________________________________________________________________________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____________________________________________________________________________</w:t>
      </w:r>
    </w:p>
    <w:p w:rsidR="004D7E33" w:rsidRPr="00561954" w:rsidRDefault="004D7E33" w:rsidP="00587CBE">
      <w:pPr>
        <w:widowControl/>
        <w:jc w:val="center"/>
        <w:rPr>
          <w:sz w:val="18"/>
          <w:szCs w:val="18"/>
        </w:rPr>
      </w:pPr>
      <w:r w:rsidRPr="00561954">
        <w:rPr>
          <w:sz w:val="18"/>
          <w:szCs w:val="18"/>
        </w:rPr>
        <w:t>(с указанием характера нарушений; лиц, допустивших нарушения)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выявлены  несоответствия  сведений,  содержащихся  в   уведомлении о начале осуществления отдел</w:t>
      </w:r>
      <w:r w:rsidRPr="00587CBE">
        <w:rPr>
          <w:sz w:val="22"/>
          <w:szCs w:val="22"/>
        </w:rPr>
        <w:t>ь</w:t>
      </w:r>
      <w:r w:rsidRPr="00587CBE">
        <w:rPr>
          <w:sz w:val="22"/>
          <w:szCs w:val="22"/>
        </w:rPr>
        <w:t>ных видов  предпринимательской  деятельности, обязательным требованиям (с ук</w:t>
      </w:r>
      <w:r w:rsidRPr="00587CBE">
        <w:rPr>
          <w:sz w:val="22"/>
          <w:szCs w:val="22"/>
        </w:rPr>
        <w:t>а</w:t>
      </w:r>
      <w:r w:rsidRPr="00587CBE">
        <w:rPr>
          <w:sz w:val="22"/>
          <w:szCs w:val="22"/>
        </w:rPr>
        <w:t>занием положений  (нормативных)  правовых актов):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_____________________________________________________________________________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_____________________________________________________________________________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> выявлены факты  невыполнения  предписаний  органов  государственного контроля  (надзора),  орг</w:t>
      </w:r>
      <w:r w:rsidRPr="00587CBE">
        <w:rPr>
          <w:sz w:val="22"/>
          <w:szCs w:val="22"/>
        </w:rPr>
        <w:t>а</w:t>
      </w:r>
      <w:r w:rsidRPr="00587CBE">
        <w:rPr>
          <w:sz w:val="22"/>
          <w:szCs w:val="22"/>
        </w:rPr>
        <w:t>нов  муниципального  контроля   (с   указанием реквизитов выданных предписаний):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_____________________________________________________________________________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_____________________________________________________________________________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нарушений не выявлено ________________________________________________________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_____________________________________________________________________________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Запись  в  Журнал  учета  проверок  юридического  лица,  индивидуального  предпринимателя,   пров</w:t>
      </w:r>
      <w:r w:rsidRPr="00587CBE">
        <w:rPr>
          <w:sz w:val="22"/>
          <w:szCs w:val="22"/>
        </w:rPr>
        <w:t>о</w:t>
      </w:r>
      <w:r w:rsidRPr="00587CBE">
        <w:rPr>
          <w:sz w:val="22"/>
          <w:szCs w:val="22"/>
        </w:rPr>
        <w:t>димых   органами    государственного    контроля (надзора), органами муниципального контроля  внес</w:t>
      </w:r>
      <w:r w:rsidRPr="00587CBE">
        <w:rPr>
          <w:sz w:val="22"/>
          <w:szCs w:val="22"/>
        </w:rPr>
        <w:t>е</w:t>
      </w:r>
      <w:r w:rsidRPr="00587CBE">
        <w:rPr>
          <w:sz w:val="22"/>
          <w:szCs w:val="22"/>
        </w:rPr>
        <w:t>на   (заполняется  при проведении выездной проверки):</w:t>
      </w:r>
    </w:p>
    <w:p w:rsidR="004D7E33" w:rsidRPr="00587CBE" w:rsidRDefault="004D7E33" w:rsidP="00587CBE">
      <w:pPr>
        <w:widowControl/>
        <w:ind w:firstLine="720"/>
        <w:jc w:val="both"/>
        <w:rPr>
          <w:sz w:val="24"/>
          <w:szCs w:val="24"/>
        </w:rPr>
      </w:pP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___________________________________               ___________________________________</w:t>
      </w:r>
    </w:p>
    <w:p w:rsidR="004D7E33" w:rsidRPr="00561954" w:rsidRDefault="004D7E33" w:rsidP="00587CBE">
      <w:pPr>
        <w:widowControl/>
        <w:jc w:val="both"/>
        <w:rPr>
          <w:sz w:val="18"/>
          <w:szCs w:val="18"/>
        </w:rPr>
      </w:pPr>
      <w:r w:rsidRPr="00561954">
        <w:rPr>
          <w:sz w:val="18"/>
          <w:szCs w:val="18"/>
        </w:rPr>
        <w:t xml:space="preserve">       (подпись проверяющего)                                                       (подпись уполномоченного</w:t>
      </w:r>
      <w:r>
        <w:rPr>
          <w:sz w:val="18"/>
          <w:szCs w:val="18"/>
        </w:rPr>
        <w:t xml:space="preserve"> </w:t>
      </w:r>
      <w:r w:rsidRPr="00561954">
        <w:rPr>
          <w:sz w:val="18"/>
          <w:szCs w:val="18"/>
        </w:rPr>
        <w:t>представителя юридического лица,</w:t>
      </w:r>
    </w:p>
    <w:p w:rsidR="004D7E33" w:rsidRPr="00561954" w:rsidRDefault="004D7E33" w:rsidP="00587CBE">
      <w:pPr>
        <w:widowControl/>
        <w:jc w:val="both"/>
        <w:rPr>
          <w:sz w:val="18"/>
          <w:szCs w:val="18"/>
        </w:rPr>
      </w:pPr>
      <w:r w:rsidRPr="00561954">
        <w:rPr>
          <w:sz w:val="18"/>
          <w:szCs w:val="18"/>
        </w:rPr>
        <w:t xml:space="preserve">                                                                                          индивидуального предпринимателя, его</w:t>
      </w:r>
      <w:r>
        <w:rPr>
          <w:sz w:val="18"/>
          <w:szCs w:val="18"/>
        </w:rPr>
        <w:t xml:space="preserve"> </w:t>
      </w:r>
      <w:r w:rsidRPr="00561954">
        <w:rPr>
          <w:sz w:val="18"/>
          <w:szCs w:val="18"/>
        </w:rPr>
        <w:t>уполномоченного представителя)</w:t>
      </w:r>
    </w:p>
    <w:p w:rsidR="004D7E33" w:rsidRPr="00587CBE" w:rsidRDefault="004D7E33" w:rsidP="00587CBE">
      <w:pPr>
        <w:widowControl/>
        <w:ind w:firstLine="720"/>
        <w:jc w:val="both"/>
        <w:rPr>
          <w:sz w:val="24"/>
          <w:szCs w:val="24"/>
        </w:rPr>
      </w:pP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Журнал    учета    проверок    юридического    лица,     индивидуального предпринимателя,   провод</w:t>
      </w:r>
      <w:r w:rsidRPr="00587CBE">
        <w:rPr>
          <w:sz w:val="22"/>
          <w:szCs w:val="22"/>
        </w:rPr>
        <w:t>и</w:t>
      </w:r>
      <w:r w:rsidRPr="00587CBE">
        <w:rPr>
          <w:sz w:val="22"/>
          <w:szCs w:val="22"/>
        </w:rPr>
        <w:t>мых   органами    государственного    контроля (надзора), органами муниципального  контроля,  отсутс</w:t>
      </w:r>
      <w:r w:rsidRPr="00587CBE">
        <w:rPr>
          <w:sz w:val="22"/>
          <w:szCs w:val="22"/>
        </w:rPr>
        <w:t>т</w:t>
      </w:r>
      <w:r w:rsidRPr="00587CBE">
        <w:rPr>
          <w:sz w:val="22"/>
          <w:szCs w:val="22"/>
        </w:rPr>
        <w:t>вует  (заполняется при проведении выездной проверки):</w:t>
      </w:r>
    </w:p>
    <w:p w:rsidR="004D7E33" w:rsidRPr="00587CBE" w:rsidRDefault="004D7E33" w:rsidP="00587CBE">
      <w:pPr>
        <w:widowControl/>
        <w:ind w:firstLine="720"/>
        <w:jc w:val="both"/>
        <w:rPr>
          <w:sz w:val="24"/>
          <w:szCs w:val="24"/>
        </w:rPr>
      </w:pP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___________________________________                ___________________________________</w:t>
      </w:r>
    </w:p>
    <w:p w:rsidR="004D7E33" w:rsidRPr="00561954" w:rsidRDefault="004D7E33" w:rsidP="00587CBE">
      <w:pPr>
        <w:widowControl/>
        <w:jc w:val="both"/>
        <w:rPr>
          <w:sz w:val="18"/>
          <w:szCs w:val="18"/>
        </w:rPr>
      </w:pPr>
      <w:r w:rsidRPr="00561954">
        <w:rPr>
          <w:sz w:val="18"/>
          <w:szCs w:val="18"/>
        </w:rPr>
        <w:t xml:space="preserve">       (подпись проверяющего)                                                     (подпись уполномоченного представителя юридического лица,</w:t>
      </w:r>
    </w:p>
    <w:p w:rsidR="004D7E33" w:rsidRPr="00561954" w:rsidRDefault="004D7E33" w:rsidP="00561954">
      <w:pPr>
        <w:widowControl/>
        <w:jc w:val="both"/>
        <w:rPr>
          <w:sz w:val="18"/>
          <w:szCs w:val="18"/>
        </w:rPr>
      </w:pPr>
      <w:r w:rsidRPr="00561954">
        <w:rPr>
          <w:sz w:val="18"/>
          <w:szCs w:val="18"/>
        </w:rPr>
        <w:t xml:space="preserve">                                                                                         индивидуального предпринимателя, его</w:t>
      </w:r>
      <w:r>
        <w:rPr>
          <w:sz w:val="18"/>
          <w:szCs w:val="18"/>
        </w:rPr>
        <w:t xml:space="preserve"> </w:t>
      </w:r>
      <w:r w:rsidRPr="00561954">
        <w:rPr>
          <w:sz w:val="18"/>
          <w:szCs w:val="18"/>
        </w:rPr>
        <w:t>уполномоченного представителя)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Прилагаемые к акту документы: _______________________________________________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__________________________________________________________________________</w:t>
      </w:r>
    </w:p>
    <w:p w:rsidR="004D7E33" w:rsidRPr="00561954" w:rsidRDefault="004D7E33" w:rsidP="00561954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Подписи лиц, проводивших проверку: __________________________________________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С  актом  проверки  ознакомлен(а),  копию  акта  со  всеми  приложениями получил(а):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__________________________________________________________________________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__________________________________________________________________________</w:t>
      </w:r>
    </w:p>
    <w:p w:rsidR="004D7E33" w:rsidRPr="00561954" w:rsidRDefault="004D7E33" w:rsidP="00561954">
      <w:pPr>
        <w:widowControl/>
        <w:jc w:val="center"/>
        <w:rPr>
          <w:sz w:val="18"/>
          <w:szCs w:val="18"/>
        </w:rPr>
      </w:pPr>
      <w:r w:rsidRPr="00561954">
        <w:rPr>
          <w:sz w:val="18"/>
          <w:szCs w:val="18"/>
        </w:rPr>
        <w:t>(фамилия, имя, отчество (последнее - при наличии), должность</w:t>
      </w:r>
      <w:r>
        <w:rPr>
          <w:sz w:val="18"/>
          <w:szCs w:val="18"/>
        </w:rPr>
        <w:t xml:space="preserve"> </w:t>
      </w:r>
      <w:r w:rsidRPr="00561954">
        <w:rPr>
          <w:sz w:val="18"/>
          <w:szCs w:val="18"/>
        </w:rPr>
        <w:t>руководителя, иного должностного лица или уполномоченного представителя</w:t>
      </w:r>
      <w:r>
        <w:rPr>
          <w:sz w:val="18"/>
          <w:szCs w:val="18"/>
        </w:rPr>
        <w:t xml:space="preserve"> </w:t>
      </w:r>
      <w:r w:rsidRPr="00561954">
        <w:rPr>
          <w:sz w:val="18"/>
          <w:szCs w:val="18"/>
        </w:rPr>
        <w:t>юридического лица, индивидуального предпринимателя, его уполномоченного</w:t>
      </w:r>
      <w:r>
        <w:rPr>
          <w:sz w:val="18"/>
          <w:szCs w:val="18"/>
        </w:rPr>
        <w:t xml:space="preserve"> </w:t>
      </w:r>
      <w:r w:rsidRPr="00561954">
        <w:rPr>
          <w:sz w:val="18"/>
          <w:szCs w:val="18"/>
        </w:rPr>
        <w:t>представителя)</w:t>
      </w:r>
    </w:p>
    <w:p w:rsidR="004D7E33" w:rsidRPr="00561954" w:rsidRDefault="004D7E33" w:rsidP="00561954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 "__" __________ 20__ г.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 ______________________</w:t>
      </w:r>
    </w:p>
    <w:p w:rsidR="004D7E33" w:rsidRPr="00561954" w:rsidRDefault="004D7E33" w:rsidP="00587CBE">
      <w:pPr>
        <w:widowControl/>
        <w:jc w:val="both"/>
        <w:rPr>
          <w:sz w:val="18"/>
          <w:szCs w:val="18"/>
        </w:rPr>
      </w:pPr>
      <w:r w:rsidRPr="00561954">
        <w:rPr>
          <w:sz w:val="18"/>
          <w:szCs w:val="18"/>
        </w:rPr>
        <w:t xml:space="preserve">              (подпись)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Пометка об отказе ознакомления с актом проверки: _________________________________</w:t>
      </w:r>
    </w:p>
    <w:p w:rsidR="004D7E33" w:rsidRPr="00561954" w:rsidRDefault="004D7E33" w:rsidP="00587CBE">
      <w:pPr>
        <w:widowControl/>
        <w:jc w:val="both"/>
        <w:rPr>
          <w:sz w:val="18"/>
          <w:szCs w:val="18"/>
        </w:rPr>
      </w:pPr>
      <w:r w:rsidRPr="00561954">
        <w:rPr>
          <w:sz w:val="18"/>
          <w:szCs w:val="18"/>
        </w:rPr>
        <w:t xml:space="preserve">                                                                                                     (подпись уполномоченного    должностного лица (лиц),</w:t>
      </w:r>
    </w:p>
    <w:p w:rsidR="004D7E33" w:rsidRPr="00561954" w:rsidRDefault="004D7E33" w:rsidP="00587CBE">
      <w:pPr>
        <w:widowControl/>
        <w:jc w:val="both"/>
        <w:rPr>
          <w:sz w:val="18"/>
          <w:szCs w:val="18"/>
        </w:rPr>
      </w:pPr>
      <w:r w:rsidRPr="00561954">
        <w:rPr>
          <w:sz w:val="18"/>
          <w:szCs w:val="18"/>
        </w:rPr>
        <w:t xml:space="preserve">                                                                                                         проводившего проверку)</w:t>
      </w:r>
    </w:p>
    <w:p w:rsidR="004D7E33" w:rsidRPr="00561954" w:rsidRDefault="004D7E33" w:rsidP="00587CBE">
      <w:pPr>
        <w:widowControl/>
        <w:ind w:firstLine="720"/>
        <w:jc w:val="both"/>
        <w:rPr>
          <w:sz w:val="18"/>
          <w:szCs w:val="18"/>
        </w:rPr>
      </w:pPr>
    </w:p>
    <w:p w:rsidR="004D7E33" w:rsidRPr="00587CBE" w:rsidRDefault="004D7E33" w:rsidP="00587CBE">
      <w:pPr>
        <w:widowControl/>
        <w:tabs>
          <w:tab w:val="left" w:pos="1635"/>
        </w:tabs>
        <w:autoSpaceDE/>
        <w:autoSpaceDN/>
        <w:adjustRightInd/>
        <w:spacing w:after="200" w:line="276" w:lineRule="auto"/>
        <w:rPr>
          <w:sz w:val="24"/>
          <w:szCs w:val="24"/>
        </w:rPr>
      </w:pPr>
    </w:p>
    <w:p w:rsidR="004D7E33" w:rsidRPr="00F93CCF" w:rsidRDefault="004D7E33" w:rsidP="00587CBE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F93CCF">
        <w:rPr>
          <w:sz w:val="24"/>
          <w:szCs w:val="24"/>
        </w:rPr>
        <w:t>Ведущий специалист Администрации</w:t>
      </w:r>
    </w:p>
    <w:p w:rsidR="004D7E33" w:rsidRPr="00F93CCF" w:rsidRDefault="004D7E33" w:rsidP="00587CBE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F93CCF">
        <w:rPr>
          <w:sz w:val="24"/>
          <w:szCs w:val="24"/>
        </w:rPr>
        <w:t xml:space="preserve">Коммунарского сельского поселения           </w:t>
      </w:r>
      <w:r>
        <w:rPr>
          <w:sz w:val="24"/>
          <w:szCs w:val="24"/>
        </w:rPr>
        <w:t xml:space="preserve">                                    </w:t>
      </w:r>
      <w:r w:rsidRPr="00F93CCF">
        <w:rPr>
          <w:sz w:val="24"/>
          <w:szCs w:val="24"/>
        </w:rPr>
        <w:t xml:space="preserve">        Т.В. Толстолуцкая</w:t>
      </w:r>
    </w:p>
    <w:p w:rsidR="004D7E33" w:rsidRDefault="004D7E33" w:rsidP="00587CBE">
      <w:pPr>
        <w:tabs>
          <w:tab w:val="left" w:pos="567"/>
        </w:tabs>
        <w:jc w:val="both"/>
        <w:rPr>
          <w:sz w:val="28"/>
          <w:szCs w:val="28"/>
        </w:rPr>
      </w:pPr>
    </w:p>
    <w:p w:rsidR="004D7E33" w:rsidRPr="00587CBE" w:rsidRDefault="004D7E33" w:rsidP="00587CBE">
      <w:pPr>
        <w:widowControl/>
        <w:tabs>
          <w:tab w:val="left" w:pos="1635"/>
        </w:tabs>
        <w:autoSpaceDE/>
        <w:autoSpaceDN/>
        <w:adjustRightInd/>
        <w:spacing w:after="200" w:line="276" w:lineRule="auto"/>
        <w:rPr>
          <w:sz w:val="24"/>
          <w:szCs w:val="24"/>
        </w:rPr>
      </w:pPr>
    </w:p>
    <w:p w:rsidR="004D7E33" w:rsidRPr="00587CBE" w:rsidRDefault="004D7E33" w:rsidP="00587CBE">
      <w:pPr>
        <w:widowControl/>
        <w:tabs>
          <w:tab w:val="left" w:pos="1635"/>
        </w:tabs>
        <w:autoSpaceDE/>
        <w:autoSpaceDN/>
        <w:adjustRightInd/>
        <w:spacing w:after="200" w:line="276" w:lineRule="auto"/>
        <w:rPr>
          <w:sz w:val="24"/>
          <w:szCs w:val="24"/>
        </w:rPr>
      </w:pPr>
    </w:p>
    <w:p w:rsidR="004D7E33" w:rsidRPr="00587CBE" w:rsidRDefault="004D7E33" w:rsidP="00587CBE">
      <w:pPr>
        <w:widowControl/>
        <w:tabs>
          <w:tab w:val="left" w:pos="1635"/>
        </w:tabs>
        <w:autoSpaceDE/>
        <w:autoSpaceDN/>
        <w:adjustRightInd/>
        <w:spacing w:after="200" w:line="276" w:lineRule="auto"/>
        <w:rPr>
          <w:sz w:val="24"/>
          <w:szCs w:val="24"/>
        </w:rPr>
      </w:pPr>
    </w:p>
    <w:p w:rsidR="004D7E33" w:rsidRPr="00587CBE" w:rsidRDefault="004D7E33" w:rsidP="00587CBE">
      <w:pPr>
        <w:widowControl/>
        <w:tabs>
          <w:tab w:val="left" w:pos="1635"/>
        </w:tabs>
        <w:autoSpaceDE/>
        <w:autoSpaceDN/>
        <w:adjustRightInd/>
        <w:spacing w:after="200" w:line="276" w:lineRule="auto"/>
        <w:rPr>
          <w:sz w:val="24"/>
          <w:szCs w:val="24"/>
        </w:rPr>
      </w:pPr>
    </w:p>
    <w:p w:rsidR="004D7E33" w:rsidRDefault="004D7E33" w:rsidP="00561954">
      <w:pPr>
        <w:widowControl/>
        <w:outlineLvl w:val="0"/>
        <w:rPr>
          <w:bCs/>
          <w:sz w:val="28"/>
          <w:szCs w:val="28"/>
        </w:rPr>
      </w:pPr>
    </w:p>
    <w:p w:rsidR="004D7E33" w:rsidRPr="00F93CCF" w:rsidRDefault="004D7E33" w:rsidP="00587CBE">
      <w:pPr>
        <w:widowControl/>
        <w:jc w:val="right"/>
        <w:outlineLvl w:val="0"/>
        <w:rPr>
          <w:bCs/>
          <w:sz w:val="24"/>
          <w:szCs w:val="24"/>
        </w:rPr>
      </w:pPr>
      <w:r w:rsidRPr="00F93CCF">
        <w:rPr>
          <w:bCs/>
          <w:sz w:val="24"/>
          <w:szCs w:val="24"/>
        </w:rPr>
        <w:t>Приложение № 5</w:t>
      </w:r>
    </w:p>
    <w:p w:rsidR="004D7E33" w:rsidRPr="00587CBE" w:rsidRDefault="004D7E33" w:rsidP="00587CBE">
      <w:pPr>
        <w:widowControl/>
        <w:jc w:val="right"/>
        <w:outlineLvl w:val="0"/>
        <w:rPr>
          <w:bCs/>
          <w:sz w:val="28"/>
          <w:szCs w:val="28"/>
        </w:rPr>
      </w:pPr>
    </w:p>
    <w:p w:rsidR="004D7E33" w:rsidRPr="00587CBE" w:rsidRDefault="004D7E33" w:rsidP="00587CBE">
      <w:pPr>
        <w:widowControl/>
        <w:jc w:val="center"/>
        <w:rPr>
          <w:sz w:val="22"/>
          <w:szCs w:val="22"/>
        </w:rPr>
      </w:pPr>
      <w:r w:rsidRPr="00587CBE">
        <w:rPr>
          <w:b/>
          <w:bCs/>
          <w:color w:val="26282F"/>
          <w:sz w:val="22"/>
          <w:szCs w:val="22"/>
        </w:rPr>
        <w:t>Журнал</w:t>
      </w:r>
    </w:p>
    <w:p w:rsidR="004D7E33" w:rsidRPr="00587CBE" w:rsidRDefault="004D7E33" w:rsidP="00561954">
      <w:pPr>
        <w:widowControl/>
        <w:jc w:val="center"/>
        <w:rPr>
          <w:sz w:val="22"/>
          <w:szCs w:val="22"/>
        </w:rPr>
      </w:pPr>
      <w:r w:rsidRPr="00587CBE">
        <w:rPr>
          <w:b/>
          <w:bCs/>
          <w:color w:val="26282F"/>
          <w:sz w:val="22"/>
          <w:szCs w:val="22"/>
        </w:rPr>
        <w:t>учета проверок юридического лица, индивидуального</w:t>
      </w:r>
      <w:r>
        <w:rPr>
          <w:sz w:val="22"/>
          <w:szCs w:val="22"/>
        </w:rPr>
        <w:t xml:space="preserve"> </w:t>
      </w:r>
      <w:r w:rsidRPr="00587CBE">
        <w:rPr>
          <w:b/>
          <w:bCs/>
          <w:color w:val="26282F"/>
          <w:sz w:val="22"/>
          <w:szCs w:val="22"/>
        </w:rPr>
        <w:t>предпринимателя, проводимых органами государственного</w:t>
      </w:r>
      <w:r>
        <w:rPr>
          <w:sz w:val="22"/>
          <w:szCs w:val="22"/>
        </w:rPr>
        <w:t xml:space="preserve"> </w:t>
      </w:r>
      <w:r w:rsidRPr="00587CBE">
        <w:rPr>
          <w:b/>
          <w:bCs/>
          <w:color w:val="26282F"/>
          <w:sz w:val="22"/>
          <w:szCs w:val="22"/>
        </w:rPr>
        <w:t>контроля (надзора), органами муниципального контроля</w:t>
      </w:r>
    </w:p>
    <w:p w:rsidR="004D7E33" w:rsidRPr="00587CBE" w:rsidRDefault="004D7E33" w:rsidP="00587CBE">
      <w:pPr>
        <w:widowControl/>
        <w:jc w:val="center"/>
        <w:rPr>
          <w:sz w:val="22"/>
          <w:szCs w:val="22"/>
        </w:rPr>
      </w:pPr>
      <w:r w:rsidRPr="00587CBE">
        <w:rPr>
          <w:sz w:val="22"/>
          <w:szCs w:val="22"/>
        </w:rPr>
        <w:t>____________________________</w:t>
      </w:r>
    </w:p>
    <w:p w:rsidR="004D7E33" w:rsidRPr="00F93CCF" w:rsidRDefault="004D7E33" w:rsidP="00F93CCF">
      <w:pPr>
        <w:widowControl/>
        <w:jc w:val="center"/>
        <w:rPr>
          <w:sz w:val="18"/>
          <w:szCs w:val="18"/>
        </w:rPr>
      </w:pPr>
      <w:r w:rsidRPr="00561954">
        <w:rPr>
          <w:sz w:val="18"/>
          <w:szCs w:val="18"/>
        </w:rPr>
        <w:t>(дата начала ведения журнала)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>_________________________________________________________________________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>_________________________________________________________________________</w:t>
      </w:r>
    </w:p>
    <w:p w:rsidR="004D7E33" w:rsidRPr="00561954" w:rsidRDefault="004D7E33" w:rsidP="00587CBE">
      <w:pPr>
        <w:widowControl/>
        <w:jc w:val="both"/>
        <w:rPr>
          <w:sz w:val="18"/>
          <w:szCs w:val="18"/>
        </w:rPr>
      </w:pPr>
      <w:r w:rsidRPr="00587CBE">
        <w:rPr>
          <w:sz w:val="22"/>
          <w:szCs w:val="22"/>
        </w:rPr>
        <w:t xml:space="preserve">         </w:t>
      </w:r>
      <w:r w:rsidRPr="00561954">
        <w:rPr>
          <w:sz w:val="18"/>
          <w:szCs w:val="18"/>
        </w:rPr>
        <w:t>(наименование юридического лица/фамилия, имя, отчество  (в случае, если имеется) индивидуального предпринимателя)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>_________________________________________________________________________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>_________________________________________________________________________</w:t>
      </w:r>
    </w:p>
    <w:p w:rsidR="004D7E33" w:rsidRPr="00561954" w:rsidRDefault="004D7E33" w:rsidP="00587CBE">
      <w:pPr>
        <w:widowControl/>
        <w:jc w:val="both"/>
        <w:rPr>
          <w:sz w:val="18"/>
          <w:szCs w:val="18"/>
        </w:rPr>
      </w:pPr>
      <w:r w:rsidRPr="00587CBE">
        <w:rPr>
          <w:sz w:val="22"/>
          <w:szCs w:val="22"/>
        </w:rPr>
        <w:t xml:space="preserve"> </w:t>
      </w:r>
      <w:r w:rsidRPr="00561954">
        <w:rPr>
          <w:sz w:val="18"/>
          <w:szCs w:val="18"/>
        </w:rPr>
        <w:t>(адрес (место нахождения) постоянно действующего исполнительного органа</w:t>
      </w:r>
      <w:r>
        <w:rPr>
          <w:sz w:val="18"/>
          <w:szCs w:val="18"/>
        </w:rPr>
        <w:t xml:space="preserve"> </w:t>
      </w:r>
      <w:r w:rsidRPr="00561954">
        <w:rPr>
          <w:sz w:val="18"/>
          <w:szCs w:val="18"/>
        </w:rPr>
        <w:t>юридического лица/место жительства (место осуществления деятельности</w:t>
      </w:r>
      <w:r>
        <w:rPr>
          <w:sz w:val="18"/>
          <w:szCs w:val="18"/>
        </w:rPr>
        <w:t xml:space="preserve"> </w:t>
      </w:r>
      <w:r w:rsidRPr="00561954">
        <w:rPr>
          <w:sz w:val="18"/>
          <w:szCs w:val="18"/>
        </w:rPr>
        <w:t>(если не совпадает с местом жительства) индивидуального предпринимателя)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>_________________________________________________________________________</w:t>
      </w:r>
    </w:p>
    <w:p w:rsidR="004D7E33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>_________________________________________________________________________</w:t>
      </w:r>
    </w:p>
    <w:p w:rsidR="004D7E33" w:rsidRPr="00F93CCF" w:rsidRDefault="004D7E33" w:rsidP="00F93CCF">
      <w:pPr>
        <w:widowControl/>
        <w:jc w:val="both"/>
        <w:rPr>
          <w:sz w:val="22"/>
          <w:szCs w:val="22"/>
        </w:rPr>
      </w:pPr>
      <w:r w:rsidRPr="00561954">
        <w:rPr>
          <w:sz w:val="18"/>
          <w:szCs w:val="18"/>
        </w:rPr>
        <w:t>(государственный регистрационный номер записи о государственной</w:t>
      </w:r>
      <w:r>
        <w:rPr>
          <w:sz w:val="22"/>
          <w:szCs w:val="22"/>
        </w:rPr>
        <w:t xml:space="preserve"> </w:t>
      </w:r>
      <w:r w:rsidRPr="00561954">
        <w:rPr>
          <w:sz w:val="18"/>
          <w:szCs w:val="18"/>
        </w:rPr>
        <w:t>регистрации юридического лица/индивидуального пре</w:t>
      </w:r>
      <w:r w:rsidRPr="00561954">
        <w:rPr>
          <w:sz w:val="18"/>
          <w:szCs w:val="18"/>
        </w:rPr>
        <w:t>д</w:t>
      </w:r>
      <w:r w:rsidRPr="00561954">
        <w:rPr>
          <w:sz w:val="18"/>
          <w:szCs w:val="18"/>
        </w:rPr>
        <w:t>принимателя,</w:t>
      </w:r>
      <w:r>
        <w:rPr>
          <w:sz w:val="22"/>
          <w:szCs w:val="22"/>
        </w:rPr>
        <w:t xml:space="preserve"> </w:t>
      </w:r>
      <w:r w:rsidRPr="00561954">
        <w:rPr>
          <w:sz w:val="18"/>
          <w:szCs w:val="18"/>
        </w:rPr>
        <w:t xml:space="preserve"> идентификационный номер налогоплательщика (для индивидуального  предпринимателя); номер реестровой записи и дата включения сведений</w:t>
      </w:r>
      <w:r>
        <w:rPr>
          <w:sz w:val="22"/>
          <w:szCs w:val="22"/>
        </w:rPr>
        <w:t xml:space="preserve"> </w:t>
      </w:r>
      <w:r w:rsidRPr="00561954">
        <w:rPr>
          <w:sz w:val="18"/>
          <w:szCs w:val="18"/>
        </w:rPr>
        <w:t xml:space="preserve"> в реестр субъектов малого или среднего предпринимательства (для субъектов малого или среднего предпринимательства)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>Ответственное лицо: _____________________________________________________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______________________________________________________________________</w:t>
      </w:r>
    </w:p>
    <w:p w:rsidR="004D7E33" w:rsidRPr="00561954" w:rsidRDefault="004D7E33" w:rsidP="00587CBE">
      <w:pPr>
        <w:widowControl/>
        <w:jc w:val="both"/>
        <w:rPr>
          <w:sz w:val="18"/>
          <w:szCs w:val="18"/>
        </w:rPr>
      </w:pPr>
      <w:r w:rsidRPr="00587CBE">
        <w:rPr>
          <w:sz w:val="22"/>
          <w:szCs w:val="22"/>
        </w:rPr>
        <w:t xml:space="preserve">     </w:t>
      </w:r>
      <w:r w:rsidRPr="00561954">
        <w:rPr>
          <w:sz w:val="18"/>
          <w:szCs w:val="18"/>
        </w:rPr>
        <w:t>(фамилия, имя, отчество (в случае, если имеется),</w:t>
      </w:r>
      <w:r>
        <w:rPr>
          <w:sz w:val="18"/>
          <w:szCs w:val="18"/>
        </w:rPr>
        <w:t xml:space="preserve"> </w:t>
      </w:r>
      <w:r w:rsidRPr="00561954">
        <w:rPr>
          <w:sz w:val="18"/>
          <w:szCs w:val="18"/>
        </w:rPr>
        <w:t>должность лица (лиц), ответственного за ведение журнала учета проверок)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_______________________________________________________________________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_______________________________________________________________________</w:t>
      </w:r>
    </w:p>
    <w:p w:rsidR="004D7E33" w:rsidRPr="00561954" w:rsidRDefault="004D7E33" w:rsidP="00587CBE">
      <w:pPr>
        <w:widowControl/>
        <w:jc w:val="both"/>
        <w:rPr>
          <w:sz w:val="18"/>
          <w:szCs w:val="18"/>
        </w:rPr>
      </w:pPr>
      <w:r>
        <w:rPr>
          <w:sz w:val="22"/>
          <w:szCs w:val="22"/>
        </w:rPr>
        <w:t xml:space="preserve"> </w:t>
      </w:r>
      <w:r w:rsidRPr="00587CBE">
        <w:rPr>
          <w:sz w:val="22"/>
          <w:szCs w:val="22"/>
        </w:rPr>
        <w:t>(</w:t>
      </w:r>
      <w:r w:rsidRPr="00561954">
        <w:rPr>
          <w:sz w:val="18"/>
          <w:szCs w:val="18"/>
        </w:rPr>
        <w:t>фамилия, имя, отчество (в случае, если имеется),</w:t>
      </w:r>
      <w:r>
        <w:rPr>
          <w:sz w:val="18"/>
          <w:szCs w:val="18"/>
        </w:rPr>
        <w:t xml:space="preserve"> </w:t>
      </w:r>
      <w:r w:rsidRPr="00561954">
        <w:rPr>
          <w:sz w:val="18"/>
          <w:szCs w:val="18"/>
        </w:rPr>
        <w:t>руководителя юридического лица,</w:t>
      </w:r>
      <w:r>
        <w:rPr>
          <w:sz w:val="18"/>
          <w:szCs w:val="18"/>
        </w:rPr>
        <w:t xml:space="preserve"> </w:t>
      </w:r>
      <w:r w:rsidRPr="00561954">
        <w:rPr>
          <w:sz w:val="18"/>
          <w:szCs w:val="18"/>
        </w:rPr>
        <w:t xml:space="preserve"> индивидуального предпринимателя)</w:t>
      </w:r>
    </w:p>
    <w:p w:rsidR="004D7E33" w:rsidRPr="00587CBE" w:rsidRDefault="004D7E33" w:rsidP="00587CBE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>Подпись: ____________________________________________</w:t>
      </w:r>
    </w:p>
    <w:p w:rsidR="004D7E33" w:rsidRPr="00F93CCF" w:rsidRDefault="004D7E33" w:rsidP="00F93CCF">
      <w:pPr>
        <w:widowControl/>
        <w:jc w:val="both"/>
        <w:rPr>
          <w:sz w:val="22"/>
          <w:szCs w:val="22"/>
        </w:rPr>
      </w:pPr>
      <w:r w:rsidRPr="00587CBE">
        <w:rPr>
          <w:sz w:val="22"/>
          <w:szCs w:val="22"/>
        </w:rPr>
        <w:t xml:space="preserve">                                                 М.П.</w:t>
      </w:r>
    </w:p>
    <w:p w:rsidR="004D7E33" w:rsidRPr="00587CBE" w:rsidRDefault="004D7E33" w:rsidP="00F93CCF">
      <w:pPr>
        <w:widowControl/>
        <w:jc w:val="center"/>
        <w:rPr>
          <w:sz w:val="22"/>
          <w:szCs w:val="22"/>
        </w:rPr>
      </w:pPr>
      <w:bookmarkStart w:id="70" w:name="sub_4010"/>
      <w:r w:rsidRPr="00587CBE">
        <w:rPr>
          <w:b/>
          <w:bCs/>
          <w:color w:val="26282F"/>
          <w:sz w:val="22"/>
          <w:szCs w:val="22"/>
        </w:rPr>
        <w:t>Сведения о проводимых проверках</w:t>
      </w:r>
    </w:p>
    <w:bookmarkEnd w:id="70"/>
    <w:p w:rsidR="004D7E33" w:rsidRPr="00587CBE" w:rsidRDefault="004D7E33" w:rsidP="00587CBE">
      <w:pPr>
        <w:widowControl/>
        <w:ind w:firstLine="720"/>
        <w:jc w:val="both"/>
        <w:rPr>
          <w:sz w:val="24"/>
          <w:szCs w:val="24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88"/>
        <w:gridCol w:w="12"/>
        <w:gridCol w:w="8231"/>
        <w:gridCol w:w="992"/>
      </w:tblGrid>
      <w:tr w:rsidR="004D7E33" w:rsidRPr="00611E5F" w:rsidTr="00F93CCF">
        <w:tc>
          <w:tcPr>
            <w:tcW w:w="7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33" w:rsidRPr="00587CBE" w:rsidRDefault="004D7E33" w:rsidP="00587CBE">
            <w:pPr>
              <w:widowControl/>
              <w:jc w:val="both"/>
              <w:rPr>
                <w:sz w:val="24"/>
                <w:szCs w:val="24"/>
              </w:rPr>
            </w:pPr>
            <w:r w:rsidRPr="00587CBE">
              <w:rPr>
                <w:sz w:val="24"/>
                <w:szCs w:val="24"/>
              </w:rPr>
              <w:t>1</w:t>
            </w:r>
          </w:p>
        </w:tc>
        <w:tc>
          <w:tcPr>
            <w:tcW w:w="8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33" w:rsidRPr="00587CBE" w:rsidRDefault="004D7E33" w:rsidP="00587CBE">
            <w:pPr>
              <w:widowControl/>
              <w:jc w:val="both"/>
              <w:rPr>
                <w:sz w:val="24"/>
                <w:szCs w:val="24"/>
              </w:rPr>
            </w:pPr>
            <w:r w:rsidRPr="00587CBE">
              <w:rPr>
                <w:sz w:val="24"/>
                <w:szCs w:val="24"/>
              </w:rPr>
              <w:t>Дата начала и окончания проверки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7E33" w:rsidRPr="00587CBE" w:rsidRDefault="004D7E33" w:rsidP="00587CBE">
            <w:pPr>
              <w:widowControl/>
              <w:jc w:val="both"/>
              <w:rPr>
                <w:sz w:val="24"/>
                <w:szCs w:val="24"/>
              </w:rPr>
            </w:pPr>
          </w:p>
        </w:tc>
      </w:tr>
      <w:tr w:rsidR="004D7E33" w:rsidRPr="00611E5F" w:rsidTr="00F93CCF">
        <w:tc>
          <w:tcPr>
            <w:tcW w:w="7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33" w:rsidRPr="00587CBE" w:rsidRDefault="004D7E33" w:rsidP="00587CBE">
            <w:pPr>
              <w:widowControl/>
              <w:jc w:val="both"/>
              <w:rPr>
                <w:sz w:val="24"/>
                <w:szCs w:val="24"/>
              </w:rPr>
            </w:pPr>
            <w:r w:rsidRPr="00587CBE">
              <w:rPr>
                <w:sz w:val="24"/>
                <w:szCs w:val="24"/>
              </w:rPr>
              <w:t>2</w:t>
            </w:r>
          </w:p>
        </w:tc>
        <w:tc>
          <w:tcPr>
            <w:tcW w:w="8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33" w:rsidRPr="00587CBE" w:rsidRDefault="004D7E33" w:rsidP="00587CBE">
            <w:pPr>
              <w:widowControl/>
              <w:jc w:val="both"/>
              <w:rPr>
                <w:sz w:val="24"/>
                <w:szCs w:val="24"/>
              </w:rPr>
            </w:pPr>
            <w:r w:rsidRPr="00587CBE">
              <w:rPr>
                <w:sz w:val="24"/>
                <w:szCs w:val="24"/>
              </w:rPr>
              <w:t>Общее время проведения проверки (в отношении субъектов малого предпр</w:t>
            </w:r>
            <w:r w:rsidRPr="00587CBE">
              <w:rPr>
                <w:sz w:val="24"/>
                <w:szCs w:val="24"/>
              </w:rPr>
              <w:t>и</w:t>
            </w:r>
            <w:r w:rsidRPr="00587CBE">
              <w:rPr>
                <w:sz w:val="24"/>
                <w:szCs w:val="24"/>
              </w:rPr>
              <w:t>нимательства и микропредприятий указывается в ч</w:t>
            </w:r>
            <w:r w:rsidRPr="00587CBE">
              <w:rPr>
                <w:sz w:val="24"/>
                <w:szCs w:val="24"/>
              </w:rPr>
              <w:t>а</w:t>
            </w:r>
            <w:r w:rsidRPr="00587CBE">
              <w:rPr>
                <w:sz w:val="24"/>
                <w:szCs w:val="24"/>
              </w:rPr>
              <w:t>сах)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7E33" w:rsidRPr="00587CBE" w:rsidRDefault="004D7E33" w:rsidP="00587CBE">
            <w:pPr>
              <w:widowControl/>
              <w:jc w:val="both"/>
              <w:rPr>
                <w:sz w:val="24"/>
                <w:szCs w:val="24"/>
              </w:rPr>
            </w:pPr>
          </w:p>
        </w:tc>
      </w:tr>
      <w:tr w:rsidR="004D7E33" w:rsidRPr="00611E5F" w:rsidTr="00F93CCF">
        <w:tc>
          <w:tcPr>
            <w:tcW w:w="7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33" w:rsidRPr="00587CBE" w:rsidRDefault="004D7E33" w:rsidP="00587CBE">
            <w:pPr>
              <w:widowControl/>
              <w:jc w:val="both"/>
              <w:rPr>
                <w:sz w:val="24"/>
                <w:szCs w:val="24"/>
              </w:rPr>
            </w:pPr>
            <w:r w:rsidRPr="00587CBE">
              <w:rPr>
                <w:sz w:val="24"/>
                <w:szCs w:val="24"/>
              </w:rPr>
              <w:t>3</w:t>
            </w:r>
          </w:p>
        </w:tc>
        <w:tc>
          <w:tcPr>
            <w:tcW w:w="8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33" w:rsidRPr="00587CBE" w:rsidRDefault="004D7E33" w:rsidP="00587CBE">
            <w:pPr>
              <w:widowControl/>
              <w:jc w:val="both"/>
              <w:rPr>
                <w:sz w:val="24"/>
                <w:szCs w:val="24"/>
              </w:rPr>
            </w:pPr>
            <w:r w:rsidRPr="00587CBE">
              <w:rPr>
                <w:sz w:val="24"/>
                <w:szCs w:val="24"/>
              </w:rPr>
              <w:t>Наименование органа государственного контроля (надзора), наимен</w:t>
            </w:r>
            <w:r w:rsidRPr="00587CBE">
              <w:rPr>
                <w:sz w:val="24"/>
                <w:szCs w:val="24"/>
              </w:rPr>
              <w:t>о</w:t>
            </w:r>
            <w:r w:rsidRPr="00587CBE">
              <w:rPr>
                <w:sz w:val="24"/>
                <w:szCs w:val="24"/>
              </w:rPr>
              <w:t>вание орг</w:t>
            </w:r>
            <w:r w:rsidRPr="00587CBE">
              <w:rPr>
                <w:sz w:val="24"/>
                <w:szCs w:val="24"/>
              </w:rPr>
              <w:t>а</w:t>
            </w:r>
            <w:r w:rsidRPr="00587CBE">
              <w:rPr>
                <w:sz w:val="24"/>
                <w:szCs w:val="24"/>
              </w:rPr>
              <w:t>на муниципального контроля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7E33" w:rsidRPr="00587CBE" w:rsidRDefault="004D7E33" w:rsidP="00587CBE">
            <w:pPr>
              <w:widowControl/>
              <w:jc w:val="both"/>
              <w:rPr>
                <w:sz w:val="24"/>
                <w:szCs w:val="24"/>
              </w:rPr>
            </w:pPr>
          </w:p>
        </w:tc>
      </w:tr>
      <w:tr w:rsidR="004D7E33" w:rsidRPr="00611E5F" w:rsidTr="00F93CCF">
        <w:tc>
          <w:tcPr>
            <w:tcW w:w="7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33" w:rsidRPr="00587CBE" w:rsidRDefault="004D7E33" w:rsidP="00587CBE">
            <w:pPr>
              <w:widowControl/>
              <w:jc w:val="both"/>
              <w:rPr>
                <w:sz w:val="24"/>
                <w:szCs w:val="24"/>
              </w:rPr>
            </w:pPr>
            <w:r w:rsidRPr="00587CBE">
              <w:rPr>
                <w:sz w:val="24"/>
                <w:szCs w:val="24"/>
              </w:rPr>
              <w:t>4</w:t>
            </w:r>
          </w:p>
        </w:tc>
        <w:tc>
          <w:tcPr>
            <w:tcW w:w="8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33" w:rsidRPr="00587CBE" w:rsidRDefault="004D7E33" w:rsidP="00587CBE">
            <w:pPr>
              <w:widowControl/>
              <w:jc w:val="both"/>
              <w:rPr>
                <w:sz w:val="24"/>
                <w:szCs w:val="24"/>
              </w:rPr>
            </w:pPr>
            <w:r w:rsidRPr="00587CBE">
              <w:rPr>
                <w:sz w:val="24"/>
                <w:szCs w:val="24"/>
              </w:rPr>
              <w:t>Дата и номер распоряжения или приказа о проведении проверки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7E33" w:rsidRPr="00587CBE" w:rsidRDefault="004D7E33" w:rsidP="00587CBE">
            <w:pPr>
              <w:widowControl/>
              <w:jc w:val="both"/>
              <w:rPr>
                <w:sz w:val="24"/>
                <w:szCs w:val="24"/>
              </w:rPr>
            </w:pPr>
          </w:p>
        </w:tc>
      </w:tr>
      <w:tr w:rsidR="004D7E33" w:rsidRPr="00611E5F" w:rsidTr="00F93CCF">
        <w:tc>
          <w:tcPr>
            <w:tcW w:w="7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33" w:rsidRPr="00587CBE" w:rsidRDefault="004D7E33" w:rsidP="00587CBE">
            <w:pPr>
              <w:widowControl/>
              <w:jc w:val="both"/>
              <w:rPr>
                <w:sz w:val="24"/>
                <w:szCs w:val="24"/>
              </w:rPr>
            </w:pPr>
            <w:r w:rsidRPr="00587CBE">
              <w:rPr>
                <w:sz w:val="24"/>
                <w:szCs w:val="24"/>
              </w:rPr>
              <w:t>5</w:t>
            </w:r>
          </w:p>
        </w:tc>
        <w:tc>
          <w:tcPr>
            <w:tcW w:w="8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33" w:rsidRPr="00587CBE" w:rsidRDefault="004D7E33" w:rsidP="00587CBE">
            <w:pPr>
              <w:widowControl/>
              <w:jc w:val="both"/>
              <w:rPr>
                <w:sz w:val="24"/>
                <w:szCs w:val="24"/>
              </w:rPr>
            </w:pPr>
            <w:r w:rsidRPr="00587CBE">
              <w:rPr>
                <w:sz w:val="24"/>
                <w:szCs w:val="24"/>
              </w:rPr>
              <w:t>Цель, задачи и предмет проверки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7E33" w:rsidRPr="00587CBE" w:rsidRDefault="004D7E33" w:rsidP="00587CBE">
            <w:pPr>
              <w:widowControl/>
              <w:jc w:val="both"/>
              <w:rPr>
                <w:sz w:val="24"/>
                <w:szCs w:val="24"/>
              </w:rPr>
            </w:pPr>
          </w:p>
        </w:tc>
      </w:tr>
      <w:tr w:rsidR="004D7E33" w:rsidRPr="00611E5F" w:rsidTr="00F93CCF">
        <w:tc>
          <w:tcPr>
            <w:tcW w:w="7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33" w:rsidRPr="00587CBE" w:rsidRDefault="004D7E33" w:rsidP="00587CBE">
            <w:pPr>
              <w:widowControl/>
              <w:jc w:val="both"/>
              <w:rPr>
                <w:sz w:val="24"/>
                <w:szCs w:val="24"/>
              </w:rPr>
            </w:pPr>
            <w:r w:rsidRPr="00587CBE">
              <w:rPr>
                <w:sz w:val="24"/>
                <w:szCs w:val="24"/>
              </w:rPr>
              <w:t>6</w:t>
            </w:r>
          </w:p>
        </w:tc>
        <w:tc>
          <w:tcPr>
            <w:tcW w:w="8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33" w:rsidRPr="00587CBE" w:rsidRDefault="004D7E33" w:rsidP="00587CBE">
            <w:pPr>
              <w:widowControl/>
              <w:jc w:val="both"/>
              <w:rPr>
                <w:sz w:val="24"/>
                <w:szCs w:val="24"/>
              </w:rPr>
            </w:pPr>
            <w:r w:rsidRPr="00587CBE">
              <w:rPr>
                <w:sz w:val="24"/>
                <w:szCs w:val="24"/>
              </w:rPr>
              <w:t>Вид проверки (плановая или внеплан</w:t>
            </w:r>
            <w:r w:rsidRPr="00587CBE">
              <w:rPr>
                <w:sz w:val="24"/>
                <w:szCs w:val="24"/>
              </w:rPr>
              <w:t>о</w:t>
            </w:r>
            <w:r w:rsidRPr="00587CBE">
              <w:rPr>
                <w:sz w:val="24"/>
                <w:szCs w:val="24"/>
              </w:rPr>
              <w:t>вая):</w:t>
            </w:r>
          </w:p>
          <w:p w:rsidR="004D7E33" w:rsidRPr="00587CBE" w:rsidRDefault="004D7E33" w:rsidP="00587CBE">
            <w:pPr>
              <w:widowControl/>
              <w:jc w:val="both"/>
              <w:rPr>
                <w:sz w:val="24"/>
                <w:szCs w:val="24"/>
              </w:rPr>
            </w:pPr>
            <w:r w:rsidRPr="00587CBE">
              <w:rPr>
                <w:sz w:val="24"/>
                <w:szCs w:val="24"/>
              </w:rPr>
              <w:t>в отношении плановой проверки:</w:t>
            </w:r>
          </w:p>
          <w:p w:rsidR="004D7E33" w:rsidRPr="00587CBE" w:rsidRDefault="004D7E33" w:rsidP="00587CBE">
            <w:pPr>
              <w:widowControl/>
              <w:jc w:val="both"/>
              <w:rPr>
                <w:sz w:val="24"/>
                <w:szCs w:val="24"/>
              </w:rPr>
            </w:pPr>
            <w:r w:rsidRPr="00587CBE">
              <w:rPr>
                <w:sz w:val="24"/>
                <w:szCs w:val="24"/>
              </w:rPr>
              <w:t>- со ссылкой на ежегодный план пров</w:t>
            </w:r>
            <w:r w:rsidRPr="00587CBE">
              <w:rPr>
                <w:sz w:val="24"/>
                <w:szCs w:val="24"/>
              </w:rPr>
              <w:t>е</w:t>
            </w:r>
            <w:r w:rsidRPr="00587CBE">
              <w:rPr>
                <w:sz w:val="24"/>
                <w:szCs w:val="24"/>
              </w:rPr>
              <w:t>дения проверок;</w:t>
            </w:r>
          </w:p>
          <w:p w:rsidR="004D7E33" w:rsidRPr="00587CBE" w:rsidRDefault="004D7E33" w:rsidP="00587CBE">
            <w:pPr>
              <w:widowControl/>
              <w:jc w:val="both"/>
              <w:rPr>
                <w:sz w:val="24"/>
                <w:szCs w:val="24"/>
              </w:rPr>
            </w:pPr>
            <w:r w:rsidRPr="00587CBE">
              <w:rPr>
                <w:sz w:val="24"/>
                <w:szCs w:val="24"/>
              </w:rPr>
              <w:t>в отношении внеплановой выездной проверки:</w:t>
            </w:r>
          </w:p>
          <w:p w:rsidR="004D7E33" w:rsidRPr="00587CBE" w:rsidRDefault="004D7E33" w:rsidP="00587CBE">
            <w:pPr>
              <w:widowControl/>
              <w:jc w:val="both"/>
              <w:rPr>
                <w:sz w:val="24"/>
                <w:szCs w:val="24"/>
              </w:rPr>
            </w:pPr>
            <w:r w:rsidRPr="00587CBE">
              <w:rPr>
                <w:sz w:val="24"/>
                <w:szCs w:val="24"/>
              </w:rPr>
              <w:t>- с указанием на дату и номер решения прокурора о согласовании пр</w:t>
            </w:r>
            <w:r w:rsidRPr="00587CBE">
              <w:rPr>
                <w:sz w:val="24"/>
                <w:szCs w:val="24"/>
              </w:rPr>
              <w:t>о</w:t>
            </w:r>
            <w:r w:rsidRPr="00587CBE">
              <w:rPr>
                <w:sz w:val="24"/>
                <w:szCs w:val="24"/>
              </w:rPr>
              <w:t>ведения проверки (в случае, если такое согласование необх</w:t>
            </w:r>
            <w:r w:rsidRPr="00587CBE">
              <w:rPr>
                <w:sz w:val="24"/>
                <w:szCs w:val="24"/>
              </w:rPr>
              <w:t>о</w:t>
            </w:r>
            <w:r w:rsidRPr="00587CBE">
              <w:rPr>
                <w:sz w:val="24"/>
                <w:szCs w:val="24"/>
              </w:rPr>
              <w:t>димо)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7E33" w:rsidRPr="00587CBE" w:rsidRDefault="004D7E33" w:rsidP="00587CBE">
            <w:pPr>
              <w:widowControl/>
              <w:jc w:val="both"/>
              <w:rPr>
                <w:sz w:val="24"/>
                <w:szCs w:val="24"/>
              </w:rPr>
            </w:pPr>
          </w:p>
        </w:tc>
      </w:tr>
      <w:tr w:rsidR="004D7E33" w:rsidRPr="00611E5F" w:rsidTr="00F93CCF">
        <w:tc>
          <w:tcPr>
            <w:tcW w:w="7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33" w:rsidRPr="00587CBE" w:rsidRDefault="004D7E33" w:rsidP="00587CBE">
            <w:pPr>
              <w:widowControl/>
              <w:jc w:val="both"/>
              <w:rPr>
                <w:sz w:val="24"/>
                <w:szCs w:val="24"/>
              </w:rPr>
            </w:pPr>
            <w:r w:rsidRPr="00587CBE">
              <w:rPr>
                <w:sz w:val="24"/>
                <w:szCs w:val="24"/>
              </w:rPr>
              <w:t>7</w:t>
            </w:r>
          </w:p>
        </w:tc>
        <w:tc>
          <w:tcPr>
            <w:tcW w:w="8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33" w:rsidRPr="00587CBE" w:rsidRDefault="004D7E33" w:rsidP="00587CBE">
            <w:pPr>
              <w:widowControl/>
              <w:jc w:val="both"/>
              <w:rPr>
                <w:sz w:val="24"/>
                <w:szCs w:val="24"/>
              </w:rPr>
            </w:pPr>
            <w:r w:rsidRPr="00587CBE">
              <w:rPr>
                <w:sz w:val="24"/>
                <w:szCs w:val="24"/>
              </w:rPr>
              <w:t>Дата и номер акта, составленного по результатам проверки, дата его вруч</w:t>
            </w:r>
            <w:r w:rsidRPr="00587CBE">
              <w:rPr>
                <w:sz w:val="24"/>
                <w:szCs w:val="24"/>
              </w:rPr>
              <w:t>е</w:t>
            </w:r>
            <w:r w:rsidRPr="00587CBE">
              <w:rPr>
                <w:sz w:val="24"/>
                <w:szCs w:val="24"/>
              </w:rPr>
              <w:t>ния представителю юридического лица, индивидуальному пре</w:t>
            </w:r>
            <w:r w:rsidRPr="00587CBE">
              <w:rPr>
                <w:sz w:val="24"/>
                <w:szCs w:val="24"/>
              </w:rPr>
              <w:t>д</w:t>
            </w:r>
            <w:r w:rsidRPr="00587CBE">
              <w:rPr>
                <w:sz w:val="24"/>
                <w:szCs w:val="24"/>
              </w:rPr>
              <w:t>принимателю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7E33" w:rsidRPr="00587CBE" w:rsidRDefault="004D7E33" w:rsidP="00587CBE">
            <w:pPr>
              <w:widowControl/>
              <w:jc w:val="both"/>
              <w:rPr>
                <w:sz w:val="24"/>
                <w:szCs w:val="24"/>
              </w:rPr>
            </w:pPr>
          </w:p>
        </w:tc>
      </w:tr>
      <w:tr w:rsidR="004D7E33" w:rsidRPr="00611E5F" w:rsidTr="00F93CCF"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33" w:rsidRPr="00587CBE" w:rsidRDefault="004D7E33" w:rsidP="00587CBE">
            <w:pPr>
              <w:widowControl/>
              <w:jc w:val="both"/>
              <w:rPr>
                <w:sz w:val="24"/>
                <w:szCs w:val="24"/>
              </w:rPr>
            </w:pPr>
            <w:r w:rsidRPr="00587CBE">
              <w:rPr>
                <w:sz w:val="24"/>
                <w:szCs w:val="24"/>
              </w:rPr>
              <w:t>8</w:t>
            </w:r>
          </w:p>
        </w:tc>
        <w:tc>
          <w:tcPr>
            <w:tcW w:w="8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33" w:rsidRPr="00587CBE" w:rsidRDefault="004D7E33" w:rsidP="00587CBE">
            <w:pPr>
              <w:widowControl/>
              <w:jc w:val="both"/>
              <w:rPr>
                <w:sz w:val="24"/>
                <w:szCs w:val="24"/>
              </w:rPr>
            </w:pPr>
            <w:r w:rsidRPr="00587CBE">
              <w:rPr>
                <w:sz w:val="24"/>
                <w:szCs w:val="24"/>
              </w:rPr>
              <w:t>Выявленные нарушения обязательных требований (указываются с</w:t>
            </w:r>
            <w:r w:rsidRPr="00587CBE">
              <w:rPr>
                <w:sz w:val="24"/>
                <w:szCs w:val="24"/>
              </w:rPr>
              <w:t>о</w:t>
            </w:r>
            <w:r w:rsidRPr="00587CBE">
              <w:rPr>
                <w:sz w:val="24"/>
                <w:szCs w:val="24"/>
              </w:rPr>
              <w:t>держание выявленного нарушения со ссылкой на положение норм</w:t>
            </w:r>
            <w:r w:rsidRPr="00587CBE">
              <w:rPr>
                <w:sz w:val="24"/>
                <w:szCs w:val="24"/>
              </w:rPr>
              <w:t>а</w:t>
            </w:r>
            <w:r w:rsidRPr="00587CBE">
              <w:rPr>
                <w:sz w:val="24"/>
                <w:szCs w:val="24"/>
              </w:rPr>
              <w:t>тивного правового акта, которым установлено нарушенное требов</w:t>
            </w:r>
            <w:r w:rsidRPr="00587CBE">
              <w:rPr>
                <w:sz w:val="24"/>
                <w:szCs w:val="24"/>
              </w:rPr>
              <w:t>а</w:t>
            </w:r>
            <w:r w:rsidRPr="00587CBE">
              <w:rPr>
                <w:sz w:val="24"/>
                <w:szCs w:val="24"/>
              </w:rPr>
              <w:t>ние, допустившее его лицо)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7E33" w:rsidRPr="00587CBE" w:rsidRDefault="004D7E33" w:rsidP="00587CBE">
            <w:pPr>
              <w:widowControl/>
              <w:jc w:val="both"/>
              <w:rPr>
                <w:sz w:val="24"/>
                <w:szCs w:val="24"/>
              </w:rPr>
            </w:pPr>
          </w:p>
        </w:tc>
      </w:tr>
      <w:tr w:rsidR="004D7E33" w:rsidRPr="00611E5F" w:rsidTr="00F93CCF"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33" w:rsidRPr="00587CBE" w:rsidRDefault="004D7E33" w:rsidP="00587CBE">
            <w:pPr>
              <w:widowControl/>
              <w:jc w:val="both"/>
              <w:rPr>
                <w:sz w:val="24"/>
                <w:szCs w:val="24"/>
              </w:rPr>
            </w:pPr>
            <w:r w:rsidRPr="00587CBE">
              <w:rPr>
                <w:sz w:val="24"/>
                <w:szCs w:val="24"/>
              </w:rPr>
              <w:t>9</w:t>
            </w:r>
          </w:p>
        </w:tc>
        <w:tc>
          <w:tcPr>
            <w:tcW w:w="8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33" w:rsidRPr="00587CBE" w:rsidRDefault="004D7E33" w:rsidP="00587CBE">
            <w:pPr>
              <w:widowControl/>
              <w:jc w:val="both"/>
              <w:rPr>
                <w:sz w:val="24"/>
                <w:szCs w:val="24"/>
              </w:rPr>
            </w:pPr>
            <w:r w:rsidRPr="00587CBE">
              <w:rPr>
                <w:sz w:val="24"/>
                <w:szCs w:val="24"/>
              </w:rPr>
              <w:t>Дата, номер и содержание выданного предписания об устранении выявле</w:t>
            </w:r>
            <w:r w:rsidRPr="00587CBE">
              <w:rPr>
                <w:sz w:val="24"/>
                <w:szCs w:val="24"/>
              </w:rPr>
              <w:t>н</w:t>
            </w:r>
            <w:r w:rsidRPr="00587CBE">
              <w:rPr>
                <w:sz w:val="24"/>
                <w:szCs w:val="24"/>
              </w:rPr>
              <w:t>ных нарушений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7E33" w:rsidRPr="00587CBE" w:rsidRDefault="004D7E33" w:rsidP="00587CBE">
            <w:pPr>
              <w:widowControl/>
              <w:jc w:val="both"/>
              <w:rPr>
                <w:sz w:val="24"/>
                <w:szCs w:val="24"/>
              </w:rPr>
            </w:pPr>
          </w:p>
        </w:tc>
      </w:tr>
      <w:tr w:rsidR="004D7E33" w:rsidRPr="00611E5F" w:rsidTr="00F93CCF"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33" w:rsidRPr="00587CBE" w:rsidRDefault="004D7E33" w:rsidP="00587CBE">
            <w:pPr>
              <w:widowControl/>
              <w:jc w:val="both"/>
              <w:rPr>
                <w:sz w:val="24"/>
                <w:szCs w:val="24"/>
              </w:rPr>
            </w:pPr>
            <w:r w:rsidRPr="00587CBE">
              <w:rPr>
                <w:sz w:val="24"/>
                <w:szCs w:val="24"/>
              </w:rPr>
              <w:t>10</w:t>
            </w:r>
          </w:p>
        </w:tc>
        <w:tc>
          <w:tcPr>
            <w:tcW w:w="8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33" w:rsidRPr="00587CBE" w:rsidRDefault="004D7E33" w:rsidP="00587CBE">
            <w:pPr>
              <w:widowControl/>
              <w:jc w:val="both"/>
              <w:rPr>
                <w:sz w:val="24"/>
                <w:szCs w:val="24"/>
              </w:rPr>
            </w:pPr>
            <w:r w:rsidRPr="00587CBE">
              <w:rPr>
                <w:sz w:val="24"/>
                <w:szCs w:val="24"/>
              </w:rPr>
              <w:t>Фамилия, имя, отчество (в случае, если имеется), должность</w:t>
            </w:r>
          </w:p>
          <w:p w:rsidR="004D7E33" w:rsidRPr="00587CBE" w:rsidRDefault="004D7E33" w:rsidP="00587CBE">
            <w:pPr>
              <w:widowControl/>
              <w:jc w:val="both"/>
              <w:rPr>
                <w:sz w:val="24"/>
                <w:szCs w:val="24"/>
              </w:rPr>
            </w:pPr>
            <w:r w:rsidRPr="00587CBE">
              <w:rPr>
                <w:sz w:val="24"/>
                <w:szCs w:val="24"/>
              </w:rPr>
              <w:t>должностного лица (должностных лиц), проводящего(их) прове</w:t>
            </w:r>
            <w:r w:rsidRPr="00587CBE">
              <w:rPr>
                <w:sz w:val="24"/>
                <w:szCs w:val="24"/>
              </w:rPr>
              <w:t>р</w:t>
            </w:r>
            <w:r w:rsidRPr="00587CBE">
              <w:rPr>
                <w:sz w:val="24"/>
                <w:szCs w:val="24"/>
              </w:rPr>
              <w:t>ку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7E33" w:rsidRPr="00587CBE" w:rsidRDefault="004D7E33" w:rsidP="00587CBE">
            <w:pPr>
              <w:widowControl/>
              <w:jc w:val="both"/>
              <w:rPr>
                <w:sz w:val="24"/>
                <w:szCs w:val="24"/>
              </w:rPr>
            </w:pPr>
          </w:p>
        </w:tc>
      </w:tr>
      <w:tr w:rsidR="004D7E33" w:rsidRPr="00611E5F" w:rsidTr="00F93CCF"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33" w:rsidRPr="00587CBE" w:rsidRDefault="004D7E33" w:rsidP="00587CBE">
            <w:pPr>
              <w:widowControl/>
              <w:jc w:val="both"/>
              <w:rPr>
                <w:sz w:val="24"/>
                <w:szCs w:val="24"/>
              </w:rPr>
            </w:pPr>
            <w:r w:rsidRPr="00587CBE">
              <w:rPr>
                <w:sz w:val="24"/>
                <w:szCs w:val="24"/>
              </w:rPr>
              <w:t>11</w:t>
            </w:r>
          </w:p>
        </w:tc>
        <w:tc>
          <w:tcPr>
            <w:tcW w:w="8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33" w:rsidRPr="00587CBE" w:rsidRDefault="004D7E33" w:rsidP="00587CBE">
            <w:pPr>
              <w:widowControl/>
              <w:jc w:val="both"/>
              <w:rPr>
                <w:sz w:val="24"/>
                <w:szCs w:val="24"/>
              </w:rPr>
            </w:pPr>
            <w:r w:rsidRPr="00587CBE">
              <w:rPr>
                <w:sz w:val="24"/>
                <w:szCs w:val="24"/>
              </w:rPr>
              <w:t>Фамилия, имя, отчество (в случае, если имеется), должности экспертов, пре</w:t>
            </w:r>
            <w:r w:rsidRPr="00587CBE">
              <w:rPr>
                <w:sz w:val="24"/>
                <w:szCs w:val="24"/>
              </w:rPr>
              <w:t>д</w:t>
            </w:r>
            <w:r w:rsidRPr="00587CBE">
              <w:rPr>
                <w:sz w:val="24"/>
                <w:szCs w:val="24"/>
              </w:rPr>
              <w:t>ставителей экспертных организаций, привлеченных к пров</w:t>
            </w:r>
            <w:r w:rsidRPr="00587CBE">
              <w:rPr>
                <w:sz w:val="24"/>
                <w:szCs w:val="24"/>
              </w:rPr>
              <w:t>е</w:t>
            </w:r>
            <w:r w:rsidRPr="00587CBE">
              <w:rPr>
                <w:sz w:val="24"/>
                <w:szCs w:val="24"/>
              </w:rPr>
              <w:t>дению проверки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7E33" w:rsidRPr="00587CBE" w:rsidRDefault="004D7E33" w:rsidP="00587CBE">
            <w:pPr>
              <w:widowControl/>
              <w:jc w:val="both"/>
              <w:rPr>
                <w:sz w:val="24"/>
                <w:szCs w:val="24"/>
              </w:rPr>
            </w:pPr>
          </w:p>
        </w:tc>
      </w:tr>
      <w:tr w:rsidR="004D7E33" w:rsidRPr="00611E5F" w:rsidTr="00F93CCF"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33" w:rsidRPr="00587CBE" w:rsidRDefault="004D7E33" w:rsidP="00587CBE">
            <w:pPr>
              <w:widowControl/>
              <w:jc w:val="both"/>
              <w:rPr>
                <w:sz w:val="24"/>
                <w:szCs w:val="24"/>
              </w:rPr>
            </w:pPr>
            <w:r w:rsidRPr="00587CBE">
              <w:rPr>
                <w:sz w:val="24"/>
                <w:szCs w:val="24"/>
              </w:rPr>
              <w:t>12</w:t>
            </w:r>
          </w:p>
        </w:tc>
        <w:tc>
          <w:tcPr>
            <w:tcW w:w="8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33" w:rsidRPr="00587CBE" w:rsidRDefault="004D7E33" w:rsidP="00587CBE">
            <w:pPr>
              <w:widowControl/>
              <w:jc w:val="both"/>
              <w:rPr>
                <w:sz w:val="24"/>
                <w:szCs w:val="24"/>
              </w:rPr>
            </w:pPr>
            <w:r w:rsidRPr="00587CBE">
              <w:rPr>
                <w:sz w:val="24"/>
                <w:szCs w:val="24"/>
              </w:rPr>
              <w:t>Подпись должностного лица (лиц), пр</w:t>
            </w:r>
            <w:r w:rsidRPr="00587CBE">
              <w:rPr>
                <w:sz w:val="24"/>
                <w:szCs w:val="24"/>
              </w:rPr>
              <w:t>о</w:t>
            </w:r>
            <w:r w:rsidRPr="00587CBE">
              <w:rPr>
                <w:sz w:val="24"/>
                <w:szCs w:val="24"/>
              </w:rPr>
              <w:t>водившего проверку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7E33" w:rsidRPr="00587CBE" w:rsidRDefault="004D7E33" w:rsidP="00587CBE">
            <w:pPr>
              <w:widowControl/>
              <w:jc w:val="both"/>
              <w:rPr>
                <w:sz w:val="24"/>
                <w:szCs w:val="24"/>
              </w:rPr>
            </w:pPr>
          </w:p>
        </w:tc>
      </w:tr>
    </w:tbl>
    <w:p w:rsidR="004D7E33" w:rsidRDefault="004D7E33" w:rsidP="00587CBE">
      <w:pPr>
        <w:tabs>
          <w:tab w:val="left" w:pos="567"/>
        </w:tabs>
        <w:jc w:val="both"/>
        <w:rPr>
          <w:sz w:val="24"/>
          <w:szCs w:val="24"/>
        </w:rPr>
      </w:pPr>
    </w:p>
    <w:p w:rsidR="004D7E33" w:rsidRPr="00F93CCF" w:rsidRDefault="004D7E33" w:rsidP="00587CBE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F93CCF">
        <w:rPr>
          <w:sz w:val="24"/>
          <w:szCs w:val="24"/>
        </w:rPr>
        <w:t>Ведущий специалист Администрации</w:t>
      </w:r>
    </w:p>
    <w:p w:rsidR="004D7E33" w:rsidRDefault="004D7E33" w:rsidP="00F93CCF">
      <w:pPr>
        <w:tabs>
          <w:tab w:val="left" w:pos="567"/>
        </w:tabs>
        <w:jc w:val="both"/>
        <w:rPr>
          <w:kern w:val="1"/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F93CCF">
        <w:rPr>
          <w:sz w:val="24"/>
          <w:szCs w:val="24"/>
        </w:rPr>
        <w:t xml:space="preserve">Коммунарского сельского поселения                   </w:t>
      </w:r>
      <w:r>
        <w:rPr>
          <w:sz w:val="24"/>
          <w:szCs w:val="24"/>
        </w:rPr>
        <w:t xml:space="preserve">                                 </w:t>
      </w:r>
      <w:r w:rsidRPr="00F93CCF">
        <w:rPr>
          <w:sz w:val="24"/>
          <w:szCs w:val="24"/>
        </w:rPr>
        <w:t>Т.В. Толстолуцкая</w:t>
      </w:r>
    </w:p>
    <w:p w:rsidR="004D7E33" w:rsidRDefault="004D7E33" w:rsidP="00291692">
      <w:pPr>
        <w:autoSpaceDN/>
        <w:adjustRightInd/>
        <w:jc w:val="right"/>
        <w:rPr>
          <w:kern w:val="1"/>
          <w:sz w:val="24"/>
          <w:szCs w:val="24"/>
        </w:rPr>
      </w:pPr>
    </w:p>
    <w:sectPr w:rsidR="004D7E33" w:rsidSect="00DB2C7F">
      <w:type w:val="continuous"/>
      <w:pgSz w:w="11906" w:h="16838" w:code="9"/>
      <w:pgMar w:top="794" w:right="624" w:bottom="567" w:left="1361" w:header="0" w:footer="0" w:gutter="0"/>
      <w:cols w:space="720"/>
      <w:docGrid w:linePitch="36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7E33" w:rsidRDefault="004D7E33" w:rsidP="00291692">
      <w:r>
        <w:separator/>
      </w:r>
    </w:p>
  </w:endnote>
  <w:endnote w:type="continuationSeparator" w:id="0">
    <w:p w:rsidR="004D7E33" w:rsidRDefault="004D7E33" w:rsidP="002916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7E33" w:rsidRDefault="004D7E33" w:rsidP="00291692">
      <w:r>
        <w:separator/>
      </w:r>
    </w:p>
  </w:footnote>
  <w:footnote w:type="continuationSeparator" w:id="0">
    <w:p w:rsidR="004D7E33" w:rsidRDefault="004D7E33" w:rsidP="0029169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A98E030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0000004"/>
    <w:multiLevelType w:val="multilevel"/>
    <w:tmpl w:val="37D69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0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211"/>
        </w:tabs>
        <w:ind w:left="1211" w:hanging="360"/>
      </w:pPr>
      <w:rPr>
        <w:rFonts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0B056685"/>
    <w:multiLevelType w:val="hybridMultilevel"/>
    <w:tmpl w:val="85822D58"/>
    <w:lvl w:ilvl="0" w:tplc="8B0E4156">
      <w:start w:val="6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  <w:color w:val="000000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3">
    <w:nsid w:val="0B265C0B"/>
    <w:multiLevelType w:val="hybridMultilevel"/>
    <w:tmpl w:val="4C8280E2"/>
    <w:lvl w:ilvl="0" w:tplc="C650A8C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  <w:lvl w:ilvl="1" w:tplc="65F4A83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492467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1BC4F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0F4C3A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A8343DB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3C9448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4BF8002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A9C40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4">
    <w:nsid w:val="128645DC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637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5">
    <w:nsid w:val="13171356"/>
    <w:multiLevelType w:val="hybridMultilevel"/>
    <w:tmpl w:val="DC6836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3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2171092"/>
    <w:multiLevelType w:val="multilevel"/>
    <w:tmpl w:val="1842116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7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7">
    <w:nsid w:val="315009FE"/>
    <w:multiLevelType w:val="hybridMultilevel"/>
    <w:tmpl w:val="D84EE8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40D1FCE"/>
    <w:multiLevelType w:val="multilevel"/>
    <w:tmpl w:val="F7C6EA22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bullet"/>
      <w:lvlText w:val=""/>
      <w:lvlJc w:val="left"/>
      <w:pPr>
        <w:ind w:left="1920" w:hanging="360"/>
      </w:pPr>
      <w:rPr>
        <w:rFonts w:ascii="Symbol" w:hAnsi="Symbol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9">
    <w:nsid w:val="36F04394"/>
    <w:multiLevelType w:val="hybridMultilevel"/>
    <w:tmpl w:val="EFB8E448"/>
    <w:lvl w:ilvl="0" w:tplc="0419000F">
      <w:start w:val="1"/>
      <w:numFmt w:val="decimal"/>
      <w:lvlText w:val="%1."/>
      <w:lvlJc w:val="left"/>
      <w:pPr>
        <w:tabs>
          <w:tab w:val="num" w:pos="0"/>
        </w:tabs>
        <w:ind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618"/>
        </w:tabs>
        <w:ind w:left="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338"/>
        </w:tabs>
        <w:ind w:left="1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058"/>
        </w:tabs>
        <w:ind w:left="2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778"/>
        </w:tabs>
        <w:ind w:left="2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498"/>
        </w:tabs>
        <w:ind w:left="3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218"/>
        </w:tabs>
        <w:ind w:left="4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4938"/>
        </w:tabs>
        <w:ind w:left="4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658"/>
        </w:tabs>
        <w:ind w:left="5658" w:hanging="180"/>
      </w:pPr>
      <w:rPr>
        <w:rFonts w:cs="Times New Roman"/>
      </w:rPr>
    </w:lvl>
  </w:abstractNum>
  <w:abstractNum w:abstractNumId="10">
    <w:nsid w:val="376314A9"/>
    <w:multiLevelType w:val="multilevel"/>
    <w:tmpl w:val="767A8E08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bullet"/>
      <w:lvlText w:val=""/>
      <w:lvlJc w:val="left"/>
      <w:pPr>
        <w:ind w:left="1920" w:hanging="360"/>
      </w:pPr>
      <w:rPr>
        <w:rFonts w:ascii="Symbol" w:hAnsi="Symbol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1">
    <w:nsid w:val="41AD483F"/>
    <w:multiLevelType w:val="singleLevel"/>
    <w:tmpl w:val="981CD982"/>
    <w:lvl w:ilvl="0">
      <w:start w:val="1"/>
      <w:numFmt w:val="decimal"/>
      <w:lvlText w:val="%1."/>
      <w:legacy w:legacy="1" w:legacySpace="0" w:legacyIndent="835"/>
      <w:lvlJc w:val="left"/>
      <w:rPr>
        <w:rFonts w:ascii="Times New Roman" w:hAnsi="Times New Roman" w:cs="Times New Roman" w:hint="default"/>
      </w:rPr>
    </w:lvl>
  </w:abstractNum>
  <w:abstractNum w:abstractNumId="12">
    <w:nsid w:val="53EA744D"/>
    <w:multiLevelType w:val="multilevel"/>
    <w:tmpl w:val="0806406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7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3">
    <w:nsid w:val="66533F16"/>
    <w:multiLevelType w:val="multilevel"/>
    <w:tmpl w:val="F9083F0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7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bullet"/>
      <w:lvlText w:val="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4">
    <w:nsid w:val="6A9A6156"/>
    <w:multiLevelType w:val="hybridMultilevel"/>
    <w:tmpl w:val="EEAA70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FCC1263"/>
    <w:multiLevelType w:val="multilevel"/>
    <w:tmpl w:val="444C839C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bullet"/>
      <w:lvlText w:val=""/>
      <w:lvlJc w:val="left"/>
      <w:pPr>
        <w:ind w:left="1920" w:hanging="360"/>
      </w:pPr>
      <w:rPr>
        <w:rFonts w:ascii="Symbol" w:hAnsi="Symbol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num w:numId="1">
    <w:abstractNumId w:val="11"/>
  </w:num>
  <w:num w:numId="2">
    <w:abstractNumId w:val="14"/>
  </w:num>
  <w:num w:numId="3">
    <w:abstractNumId w:val="3"/>
  </w:num>
  <w:num w:numId="4">
    <w:abstractNumId w:val="2"/>
  </w:num>
  <w:num w:numId="5">
    <w:abstractNumId w:val="0"/>
    <w:lvlOverride w:ilvl="0">
      <w:lvl w:ilvl="0">
        <w:numFmt w:val="bullet"/>
        <w:lvlText w:val="-"/>
        <w:legacy w:legacy="1" w:legacySpace="0" w:legacyIndent="115"/>
        <w:lvlJc w:val="left"/>
        <w:rPr>
          <w:rFonts w:ascii="Times New Roman" w:hAnsi="Times New Roman" w:hint="default"/>
        </w:rPr>
      </w:lvl>
    </w:lvlOverride>
  </w:num>
  <w:num w:numId="6">
    <w:abstractNumId w:val="0"/>
    <w:lvlOverride w:ilvl="0">
      <w:lvl w:ilvl="0">
        <w:numFmt w:val="bullet"/>
        <w:lvlText w:val="-"/>
        <w:legacy w:legacy="1" w:legacySpace="0" w:legacyIndent="114"/>
        <w:lvlJc w:val="left"/>
        <w:rPr>
          <w:rFonts w:ascii="Times New Roman" w:hAnsi="Times New Roman" w:hint="default"/>
        </w:rPr>
      </w:lvl>
    </w:lvlOverride>
  </w:num>
  <w:num w:numId="7">
    <w:abstractNumId w:val="9"/>
  </w:num>
  <w:num w:numId="8">
    <w:abstractNumId w:val="5"/>
  </w:num>
  <w:num w:numId="9">
    <w:abstractNumId w:val="6"/>
  </w:num>
  <w:num w:numId="10">
    <w:abstractNumId w:val="12"/>
  </w:num>
  <w:num w:numId="11">
    <w:abstractNumId w:val="13"/>
  </w:num>
  <w:num w:numId="12">
    <w:abstractNumId w:val="10"/>
  </w:num>
  <w:num w:numId="13">
    <w:abstractNumId w:val="4"/>
  </w:num>
  <w:num w:numId="14">
    <w:abstractNumId w:val="8"/>
  </w:num>
  <w:num w:numId="15">
    <w:abstractNumId w:val="15"/>
  </w:num>
  <w:num w:numId="16">
    <w:abstractNumId w:val="1"/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6E07"/>
    <w:rsid w:val="000018F7"/>
    <w:rsid w:val="00001DDF"/>
    <w:rsid w:val="00002891"/>
    <w:rsid w:val="000349EA"/>
    <w:rsid w:val="00044499"/>
    <w:rsid w:val="000D0184"/>
    <w:rsid w:val="000F6411"/>
    <w:rsid w:val="001127EC"/>
    <w:rsid w:val="0011445A"/>
    <w:rsid w:val="00137DA0"/>
    <w:rsid w:val="001425F1"/>
    <w:rsid w:val="001740AE"/>
    <w:rsid w:val="001962C0"/>
    <w:rsid w:val="001B4486"/>
    <w:rsid w:val="001D6E07"/>
    <w:rsid w:val="002075BF"/>
    <w:rsid w:val="00264E8D"/>
    <w:rsid w:val="00274139"/>
    <w:rsid w:val="00276DEC"/>
    <w:rsid w:val="00291692"/>
    <w:rsid w:val="00292E7E"/>
    <w:rsid w:val="002B22E8"/>
    <w:rsid w:val="002B5031"/>
    <w:rsid w:val="0030364E"/>
    <w:rsid w:val="003106FD"/>
    <w:rsid w:val="0031222D"/>
    <w:rsid w:val="00321378"/>
    <w:rsid w:val="00397B6E"/>
    <w:rsid w:val="003B3F05"/>
    <w:rsid w:val="003B7541"/>
    <w:rsid w:val="003E3227"/>
    <w:rsid w:val="003E6BBD"/>
    <w:rsid w:val="003F07F1"/>
    <w:rsid w:val="00441652"/>
    <w:rsid w:val="00444E2F"/>
    <w:rsid w:val="0046241F"/>
    <w:rsid w:val="004744A9"/>
    <w:rsid w:val="004C11EE"/>
    <w:rsid w:val="004D7E33"/>
    <w:rsid w:val="004E00F6"/>
    <w:rsid w:val="004E5A55"/>
    <w:rsid w:val="004E745E"/>
    <w:rsid w:val="004F2B63"/>
    <w:rsid w:val="00500806"/>
    <w:rsid w:val="00561954"/>
    <w:rsid w:val="00564476"/>
    <w:rsid w:val="00571472"/>
    <w:rsid w:val="0057199A"/>
    <w:rsid w:val="00581157"/>
    <w:rsid w:val="00587CBE"/>
    <w:rsid w:val="0059038C"/>
    <w:rsid w:val="005A56E5"/>
    <w:rsid w:val="005C6BF5"/>
    <w:rsid w:val="005D21E2"/>
    <w:rsid w:val="00611E5F"/>
    <w:rsid w:val="00686353"/>
    <w:rsid w:val="00740D2F"/>
    <w:rsid w:val="00741262"/>
    <w:rsid w:val="007467CB"/>
    <w:rsid w:val="00760F5C"/>
    <w:rsid w:val="00797108"/>
    <w:rsid w:val="007A7E73"/>
    <w:rsid w:val="00832840"/>
    <w:rsid w:val="008867B2"/>
    <w:rsid w:val="00892AE7"/>
    <w:rsid w:val="00906191"/>
    <w:rsid w:val="00911BF4"/>
    <w:rsid w:val="009143FB"/>
    <w:rsid w:val="00920BDD"/>
    <w:rsid w:val="009420CA"/>
    <w:rsid w:val="00985D19"/>
    <w:rsid w:val="0099081E"/>
    <w:rsid w:val="009A05C2"/>
    <w:rsid w:val="009B104F"/>
    <w:rsid w:val="009C2557"/>
    <w:rsid w:val="00A3345D"/>
    <w:rsid w:val="00A370DB"/>
    <w:rsid w:val="00A45AB1"/>
    <w:rsid w:val="00A7296F"/>
    <w:rsid w:val="00A72FC6"/>
    <w:rsid w:val="00B4400F"/>
    <w:rsid w:val="00B635EE"/>
    <w:rsid w:val="00B75892"/>
    <w:rsid w:val="00BB56B2"/>
    <w:rsid w:val="00BC55A5"/>
    <w:rsid w:val="00BD7BB3"/>
    <w:rsid w:val="00C6518F"/>
    <w:rsid w:val="00C72C41"/>
    <w:rsid w:val="00C73D27"/>
    <w:rsid w:val="00C83274"/>
    <w:rsid w:val="00C858A9"/>
    <w:rsid w:val="00C9533F"/>
    <w:rsid w:val="00CB38B1"/>
    <w:rsid w:val="00CC07C2"/>
    <w:rsid w:val="00CC3157"/>
    <w:rsid w:val="00CC7B0E"/>
    <w:rsid w:val="00D0278B"/>
    <w:rsid w:val="00D72D5E"/>
    <w:rsid w:val="00DB2C7F"/>
    <w:rsid w:val="00DF34F3"/>
    <w:rsid w:val="00E33656"/>
    <w:rsid w:val="00E42D3F"/>
    <w:rsid w:val="00EC1092"/>
    <w:rsid w:val="00EC586C"/>
    <w:rsid w:val="00EC5D77"/>
    <w:rsid w:val="00ED71DB"/>
    <w:rsid w:val="00EE35D1"/>
    <w:rsid w:val="00EE3F0C"/>
    <w:rsid w:val="00F55194"/>
    <w:rsid w:val="00F67C23"/>
    <w:rsid w:val="00F8389A"/>
    <w:rsid w:val="00F86475"/>
    <w:rsid w:val="00F93CCF"/>
    <w:rsid w:val="00FB6425"/>
    <w:rsid w:val="00FC52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phone"/>
  <w:smartTagType w:namespaceuri="urn:schemas-microsoft-com:office:smarttags" w:name="date"/>
  <w:shapeDefaults>
    <o:shapedefaults v:ext="edit" spidmax="10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F05"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370DB"/>
    <w:pPr>
      <w:keepNext/>
      <w:widowControl/>
      <w:adjustRightInd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370DB"/>
    <w:rPr>
      <w:rFonts w:ascii="Times New Roman" w:hAnsi="Times New Roman" w:cs="Times New Roman"/>
      <w:b/>
      <w:bCs/>
      <w:sz w:val="24"/>
      <w:szCs w:val="24"/>
    </w:rPr>
  </w:style>
  <w:style w:type="paragraph" w:styleId="NoSpacing">
    <w:name w:val="No Spacing"/>
    <w:uiPriority w:val="99"/>
    <w:qFormat/>
    <w:rsid w:val="001D6E07"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760F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60F5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985D19"/>
    <w:pPr>
      <w:ind w:left="720"/>
      <w:contextualSpacing/>
    </w:pPr>
  </w:style>
  <w:style w:type="character" w:styleId="Strong">
    <w:name w:val="Strong"/>
    <w:basedOn w:val="DefaultParagraphFont"/>
    <w:uiPriority w:val="99"/>
    <w:qFormat/>
    <w:rsid w:val="00E42D3F"/>
    <w:rPr>
      <w:rFonts w:cs="Times New Roman"/>
      <w:b/>
    </w:rPr>
  </w:style>
  <w:style w:type="paragraph" w:customStyle="1" w:styleId="ConsPlusTitle">
    <w:name w:val="ConsPlusTitle"/>
    <w:uiPriority w:val="99"/>
    <w:rsid w:val="00E42D3F"/>
    <w:pPr>
      <w:widowControl w:val="0"/>
      <w:suppressAutoHyphens/>
      <w:autoSpaceDE w:val="0"/>
    </w:pPr>
    <w:rPr>
      <w:rFonts w:ascii="Arial" w:hAnsi="Arial" w:cs="Arial"/>
      <w:b/>
      <w:bCs/>
      <w:kern w:val="1"/>
      <w:sz w:val="20"/>
      <w:szCs w:val="20"/>
      <w:lang w:eastAsia="ar-SA"/>
    </w:rPr>
  </w:style>
  <w:style w:type="paragraph" w:customStyle="1" w:styleId="ConsPlusNormal">
    <w:name w:val="ConsPlusNormal"/>
    <w:uiPriority w:val="99"/>
    <w:rsid w:val="00E42D3F"/>
    <w:pPr>
      <w:widowControl w:val="0"/>
      <w:suppressAutoHyphens/>
      <w:autoSpaceDE w:val="0"/>
      <w:ind w:firstLine="720"/>
    </w:pPr>
    <w:rPr>
      <w:rFonts w:ascii="Arial" w:hAnsi="Arial" w:cs="Arial"/>
      <w:kern w:val="1"/>
      <w:sz w:val="20"/>
      <w:szCs w:val="20"/>
      <w:lang w:eastAsia="ar-SA"/>
    </w:rPr>
  </w:style>
  <w:style w:type="paragraph" w:styleId="BodyTextIndent">
    <w:name w:val="Body Text Indent"/>
    <w:basedOn w:val="Normal"/>
    <w:link w:val="BodyTextIndentChar"/>
    <w:uiPriority w:val="99"/>
    <w:rsid w:val="00E42D3F"/>
    <w:pPr>
      <w:suppressAutoHyphens/>
      <w:autoSpaceDE/>
      <w:autoSpaceDN/>
      <w:adjustRightInd/>
      <w:ind w:firstLine="720"/>
      <w:jc w:val="both"/>
    </w:pPr>
    <w:rPr>
      <w:rFonts w:ascii="Arial" w:hAnsi="Arial" w:cs="Arial"/>
      <w:kern w:val="1"/>
      <w:sz w:val="28"/>
      <w:szCs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E42D3F"/>
    <w:rPr>
      <w:rFonts w:ascii="Arial" w:eastAsia="Times New Roman" w:hAnsi="Arial" w:cs="Arial"/>
      <w:kern w:val="1"/>
      <w:sz w:val="28"/>
      <w:szCs w:val="28"/>
    </w:rPr>
  </w:style>
  <w:style w:type="paragraph" w:customStyle="1" w:styleId="21">
    <w:name w:val="Основной текст с отступом 21"/>
    <w:basedOn w:val="Normal"/>
    <w:uiPriority w:val="99"/>
    <w:rsid w:val="00E42D3F"/>
    <w:pPr>
      <w:suppressAutoHyphens/>
      <w:autoSpaceDE/>
      <w:autoSpaceDN/>
      <w:adjustRightInd/>
      <w:spacing w:before="120"/>
      <w:ind w:firstLine="709"/>
      <w:jc w:val="both"/>
    </w:pPr>
    <w:rPr>
      <w:color w:val="000000"/>
      <w:kern w:val="1"/>
      <w:sz w:val="28"/>
      <w:szCs w:val="28"/>
    </w:rPr>
  </w:style>
  <w:style w:type="paragraph" w:customStyle="1" w:styleId="p17">
    <w:name w:val="p17"/>
    <w:basedOn w:val="Normal"/>
    <w:uiPriority w:val="99"/>
    <w:rsid w:val="00E42D3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p9">
    <w:name w:val="p9"/>
    <w:basedOn w:val="Normal"/>
    <w:uiPriority w:val="99"/>
    <w:rsid w:val="00E42D3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E42D3F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E42D3F"/>
    <w:rPr>
      <w:rFonts w:ascii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uiPriority w:val="99"/>
    <w:rsid w:val="00E42D3F"/>
    <w:rPr>
      <w:rFonts w:cs="Times New Roman"/>
    </w:rPr>
  </w:style>
  <w:style w:type="paragraph" w:styleId="Header">
    <w:name w:val="header"/>
    <w:basedOn w:val="Normal"/>
    <w:link w:val="HeaderChar"/>
    <w:uiPriority w:val="99"/>
    <w:rsid w:val="00E42D3F"/>
    <w:pPr>
      <w:tabs>
        <w:tab w:val="center" w:pos="4677"/>
        <w:tab w:val="right" w:pos="9355"/>
      </w:tabs>
      <w:suppressAutoHyphens/>
      <w:autoSpaceDE/>
      <w:autoSpaceDN/>
      <w:adjustRightInd/>
    </w:pPr>
    <w:rPr>
      <w:kern w:val="1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E42D3F"/>
    <w:rPr>
      <w:rFonts w:ascii="Times New Roman" w:eastAsia="Times New Roman" w:hAnsi="Times New Roman" w:cs="Times New Roman"/>
      <w:kern w:val="1"/>
      <w:sz w:val="24"/>
      <w:szCs w:val="24"/>
    </w:rPr>
  </w:style>
  <w:style w:type="character" w:customStyle="1" w:styleId="a">
    <w:name w:val="Гипертекстовая ссылка"/>
    <w:uiPriority w:val="99"/>
    <w:rsid w:val="00001DDF"/>
    <w:rPr>
      <w:b/>
      <w:color w:val="008000"/>
    </w:rPr>
  </w:style>
  <w:style w:type="paragraph" w:customStyle="1" w:styleId="a0">
    <w:name w:val="Прижатый влево"/>
    <w:basedOn w:val="Normal"/>
    <w:next w:val="Normal"/>
    <w:uiPriority w:val="99"/>
    <w:rsid w:val="009420CA"/>
    <w:pPr>
      <w:widowControl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25267.0" TargetMode="External"/><Relationship Id="rId13" Type="http://schemas.openxmlformats.org/officeDocument/2006/relationships/hyperlink" Target="garantF1://89351.0" TargetMode="External"/><Relationship Id="rId18" Type="http://schemas.openxmlformats.org/officeDocument/2006/relationships/hyperlink" Target="garantF1://86367.0" TargetMode="External"/><Relationship Id="rId26" Type="http://schemas.openxmlformats.org/officeDocument/2006/relationships/hyperlink" Target="consultantplus://offline/ref=92333ECF2D5FA48584B42FCD90B513AC7259A6E452D450E5639B60DF05DCCAA62F82EBB99DE09CA5jEW7F" TargetMode="External"/><Relationship Id="rId39" Type="http://schemas.openxmlformats.org/officeDocument/2006/relationships/hyperlink" Target="consultantplus://offline/ref=3AC60C858162FF54223EC1A9193D7C6F220CBF636716619F9360B7F4D0B3B11F47174Ca0M5C" TargetMode="External"/><Relationship Id="rId3" Type="http://schemas.openxmlformats.org/officeDocument/2006/relationships/settings" Target="settings.xml"/><Relationship Id="rId21" Type="http://schemas.openxmlformats.org/officeDocument/2006/relationships/hyperlink" Target="garantF1://12067036.1000" TargetMode="External"/><Relationship Id="rId34" Type="http://schemas.openxmlformats.org/officeDocument/2006/relationships/hyperlink" Target="consultantplus://offline/ref=2967121C1C8011791CD7E90A45A5B4268F8E9449B74CA53DB1824C65E8B4F9BF6EFAC173B13281044EKEA" TargetMode="External"/><Relationship Id="rId42" Type="http://schemas.openxmlformats.org/officeDocument/2006/relationships/hyperlink" Target="garantF1://12064247.0" TargetMode="External"/><Relationship Id="rId7" Type="http://schemas.openxmlformats.org/officeDocument/2006/relationships/image" Target="media/image1.jpeg"/><Relationship Id="rId12" Type="http://schemas.openxmlformats.org/officeDocument/2006/relationships/hyperlink" Target="garantF1://12064247.0" TargetMode="External"/><Relationship Id="rId17" Type="http://schemas.openxmlformats.org/officeDocument/2006/relationships/hyperlink" Target="garantF1://28877980.0" TargetMode="External"/><Relationship Id="rId25" Type="http://schemas.openxmlformats.org/officeDocument/2006/relationships/hyperlink" Target="consultantplus://offline/ref=E9E49EC73F5E8BEB2373B457C14A23E67A26FA5AE0B90BF249ED67BED98E7A09836674B6B4A530321FNFF" TargetMode="External"/><Relationship Id="rId33" Type="http://schemas.openxmlformats.org/officeDocument/2006/relationships/hyperlink" Target="consultantplus://offline/ref=2967121C1C8011791CD7E90A45A5B4268F8E9449B74CA53DB1824C65E8B4F9BF6EFAC173B13281044EKFA" TargetMode="External"/><Relationship Id="rId38" Type="http://schemas.openxmlformats.org/officeDocument/2006/relationships/hyperlink" Target="consultantplus://offline/ref=C55F4F52FF9408D9D267A501715DCD9A7E57852E8D00BDEAFF36F1DCEDFF5E92E3D57C1478EE11E9C8H0C" TargetMode="External"/><Relationship Id="rId2" Type="http://schemas.openxmlformats.org/officeDocument/2006/relationships/styles" Target="styles.xml"/><Relationship Id="rId16" Type="http://schemas.openxmlformats.org/officeDocument/2006/relationships/hyperlink" Target="garantF1://12064247.0" TargetMode="External"/><Relationship Id="rId20" Type="http://schemas.openxmlformats.org/officeDocument/2006/relationships/hyperlink" Target="consultantplus://offline/ref=C9426A65245599C641A1106B8B0D08F5F85105307205D561BE23A182E24D946F81FC601AF21BF360Z6F6E" TargetMode="External"/><Relationship Id="rId29" Type="http://schemas.openxmlformats.org/officeDocument/2006/relationships/hyperlink" Target="consultantplus://offline/ref=0BD7C8BBA6B48F27DE1B049C5F0E2A8B7640D373A1AECF2DBADAF6DBE69D39485AF0957E0DE31A44R6e6X" TargetMode="External"/><Relationship Id="rId41" Type="http://schemas.openxmlformats.org/officeDocument/2006/relationships/hyperlink" Target="garantF1://12064247.1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12057004.0" TargetMode="External"/><Relationship Id="rId24" Type="http://schemas.openxmlformats.org/officeDocument/2006/relationships/hyperlink" Target="consultantplus://offline/ref=E9E49EC73F5E8BEB2373B457C14A23E67A26FA5AE0B90BF249ED67BED98E7A09836674B6B4A530301FNFF" TargetMode="External"/><Relationship Id="rId32" Type="http://schemas.openxmlformats.org/officeDocument/2006/relationships/hyperlink" Target="consultantplus://offline/ref=7063D3DC2A250A950EF0959B19EFE3A4B5BFA4E7E72644BA42807BBDE0E771D58EC61EB2DE6C6D6FQFd3N" TargetMode="External"/><Relationship Id="rId37" Type="http://schemas.openxmlformats.org/officeDocument/2006/relationships/hyperlink" Target="consultantplus://offline/ref=2D210C1C0735DD33D10ADEBC226B290ECB86B2838016D58D4FDFDC9D9752E5F02C8EEB6E81003A1AzBr4A" TargetMode="External"/><Relationship Id="rId40" Type="http://schemas.openxmlformats.org/officeDocument/2006/relationships/hyperlink" Target="consultantplus://offline/ref=A7417710A6A74B28AF8900633737E63400A5AD1C0F93288A5896B8D1FED2C3A703886E8866yBg6C" TargetMode="External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garantF1://12067036.0" TargetMode="External"/><Relationship Id="rId23" Type="http://schemas.openxmlformats.org/officeDocument/2006/relationships/hyperlink" Target="garantF1://12064247.0" TargetMode="External"/><Relationship Id="rId28" Type="http://schemas.openxmlformats.org/officeDocument/2006/relationships/hyperlink" Target="consultantplus://offline/ref=E313F02309675A7A2A1A6A3CB93C386D1A4829A53017463AA89C685EACECCA3FA573640AB5CA3307U4d6X" TargetMode="External"/><Relationship Id="rId36" Type="http://schemas.openxmlformats.org/officeDocument/2006/relationships/hyperlink" Target="consultantplus://offline/ref=9BF23A8E472DC1ACA9C32A020DFAA55F5F69E47B07E7BFD4650D71D0BBX6i5A" TargetMode="External"/><Relationship Id="rId10" Type="http://schemas.openxmlformats.org/officeDocument/2006/relationships/hyperlink" Target="garantF1://86367.0" TargetMode="External"/><Relationship Id="rId19" Type="http://schemas.openxmlformats.org/officeDocument/2006/relationships/hyperlink" Target="consultantplus://offline/ref=C9426A65245599C641A1106B8B0D08F5F85105307205D561BE23A182E24D946F81FC601AF21BF364Z6F4E" TargetMode="External"/><Relationship Id="rId31" Type="http://schemas.openxmlformats.org/officeDocument/2006/relationships/hyperlink" Target="consultantplus://offline/ref=0A62F82DBC4BF8E68F5DD0CFB59C61F0004899EF51AF7AC6C77A65561173166A5435DBFC08A70F49t7BBA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garantF1://10005643.0" TargetMode="External"/><Relationship Id="rId14" Type="http://schemas.openxmlformats.org/officeDocument/2006/relationships/hyperlink" Target="garantF1://96350.0" TargetMode="External"/><Relationship Id="rId22" Type="http://schemas.openxmlformats.org/officeDocument/2006/relationships/hyperlink" Target="garantF1://12067036.0" TargetMode="External"/><Relationship Id="rId27" Type="http://schemas.openxmlformats.org/officeDocument/2006/relationships/hyperlink" Target="consultantplus://offline/ref=E313F02309675A7A2A1A6A3CB93C386D1A4829A53017463AA89C685EACECCA3FA573640AB5CA3304U4d8X" TargetMode="External"/><Relationship Id="rId30" Type="http://schemas.openxmlformats.org/officeDocument/2006/relationships/hyperlink" Target="consultantplus://offline/ref=0A62F82DBC4BF8E68F5DD0CFB59C61F0004899EF51AF7AC6C77A65561173166A5435DBFC08A70F4At7B5A" TargetMode="External"/><Relationship Id="rId35" Type="http://schemas.openxmlformats.org/officeDocument/2006/relationships/hyperlink" Target="consultantplus://offline/ref=B82F862A32545E3EB2EB3DDA73ADF794885B456FAEB0AE0FA170A7BF732246F39357DE23AFD2389CrDO9A" TargetMode="External"/><Relationship Id="rId43" Type="http://schemas.openxmlformats.org/officeDocument/2006/relationships/hyperlink" Target="garantF1://12064247.1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73</TotalTime>
  <Pages>26</Pages>
  <Words>13618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3</cp:revision>
  <cp:lastPrinted>2017-06-30T05:26:00Z</cp:lastPrinted>
  <dcterms:created xsi:type="dcterms:W3CDTF">2017-07-05T07:20:00Z</dcterms:created>
  <dcterms:modified xsi:type="dcterms:W3CDTF">2017-07-05T08:29:00Z</dcterms:modified>
</cp:coreProperties>
</file>