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06E" w:rsidRDefault="00D7306E" w:rsidP="00DB58E1">
      <w:pPr>
        <w:autoSpaceDE w:val="0"/>
        <w:autoSpaceDN w:val="0"/>
        <w:adjustRightInd w:val="0"/>
        <w:jc w:val="center"/>
        <w:outlineLvl w:val="1"/>
        <w:rPr>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8" o:spid="_x0000_s1026" type="#_x0000_t75" style="position:absolute;left:0;text-align:left;margin-left:283.8pt;margin-top:-.8pt;width:40.15pt;height:63pt;z-index:251658240;visibility:visible;mso-wrap-distance-left:7.1pt;mso-wrap-distance-right:7.1pt;mso-position-horizontal-relative:page">
            <v:imagedata r:id="rId7" o:title=""/>
            <w10:wrap type="topAndBottom" anchorx="page"/>
          </v:shape>
        </w:pict>
      </w:r>
    </w:p>
    <w:p w:rsidR="00D7306E" w:rsidRPr="009F49D8" w:rsidRDefault="00D7306E" w:rsidP="00373C8D">
      <w:pPr>
        <w:jc w:val="center"/>
        <w:rPr>
          <w:b/>
          <w:caps/>
          <w:sz w:val="32"/>
          <w:szCs w:val="32"/>
        </w:rPr>
      </w:pPr>
      <w:r w:rsidRPr="009F49D8">
        <w:rPr>
          <w:b/>
          <w:caps/>
          <w:sz w:val="32"/>
          <w:szCs w:val="32"/>
        </w:rPr>
        <w:t>Российская Федерация</w:t>
      </w:r>
    </w:p>
    <w:p w:rsidR="00D7306E" w:rsidRDefault="00D7306E" w:rsidP="00373C8D">
      <w:pPr>
        <w:spacing w:line="360" w:lineRule="auto"/>
        <w:jc w:val="center"/>
        <w:rPr>
          <w:b/>
          <w:caps/>
          <w:sz w:val="32"/>
          <w:szCs w:val="32"/>
        </w:rPr>
      </w:pPr>
      <w:r w:rsidRPr="009F49D8">
        <w:rPr>
          <w:b/>
          <w:caps/>
          <w:sz w:val="32"/>
          <w:szCs w:val="32"/>
        </w:rPr>
        <w:t>Ростовская область</w:t>
      </w:r>
    </w:p>
    <w:p w:rsidR="00D7306E" w:rsidRPr="009F49D8" w:rsidRDefault="00D7306E" w:rsidP="00373C8D">
      <w:pPr>
        <w:spacing w:line="360" w:lineRule="auto"/>
        <w:jc w:val="center"/>
        <w:rPr>
          <w:b/>
          <w:caps/>
          <w:sz w:val="32"/>
          <w:szCs w:val="32"/>
        </w:rPr>
      </w:pPr>
      <w:r>
        <w:rPr>
          <w:b/>
          <w:caps/>
          <w:sz w:val="32"/>
          <w:szCs w:val="32"/>
        </w:rPr>
        <w:t>ОКТЯБРЬСКИЙ РАЙОН</w:t>
      </w:r>
    </w:p>
    <w:p w:rsidR="00D7306E" w:rsidRPr="009F49D8" w:rsidRDefault="00D7306E" w:rsidP="00373C8D">
      <w:pPr>
        <w:jc w:val="center"/>
        <w:rPr>
          <w:b/>
          <w:sz w:val="28"/>
          <w:szCs w:val="28"/>
        </w:rPr>
      </w:pPr>
      <w:r w:rsidRPr="009F49D8">
        <w:rPr>
          <w:b/>
          <w:sz w:val="28"/>
          <w:szCs w:val="28"/>
        </w:rPr>
        <w:t>Муниципальное образование «Коммунарское сельское поселение»</w:t>
      </w:r>
    </w:p>
    <w:p w:rsidR="00D7306E" w:rsidRPr="009F49D8" w:rsidRDefault="00D7306E" w:rsidP="00373C8D">
      <w:pPr>
        <w:jc w:val="center"/>
        <w:rPr>
          <w:b/>
          <w:sz w:val="28"/>
          <w:szCs w:val="28"/>
        </w:rPr>
      </w:pPr>
      <w:r w:rsidRPr="009F49D8">
        <w:rPr>
          <w:b/>
          <w:sz w:val="28"/>
          <w:szCs w:val="28"/>
        </w:rPr>
        <w:t>Администрация Коммунарского сельского поселения</w:t>
      </w:r>
    </w:p>
    <w:p w:rsidR="00D7306E" w:rsidRPr="009F49D8" w:rsidRDefault="00D7306E" w:rsidP="00373C8D">
      <w:pPr>
        <w:jc w:val="center"/>
        <w:rPr>
          <w:sz w:val="28"/>
          <w:szCs w:val="28"/>
        </w:rPr>
      </w:pPr>
      <w:r w:rsidRPr="009F49D8">
        <w:rPr>
          <w:b/>
          <w:sz w:val="28"/>
          <w:szCs w:val="28"/>
        </w:rPr>
        <w:t xml:space="preserve"> </w:t>
      </w:r>
    </w:p>
    <w:p w:rsidR="00D7306E" w:rsidRPr="009F49D8" w:rsidRDefault="00D7306E" w:rsidP="00373C8D">
      <w:pPr>
        <w:jc w:val="center"/>
        <w:rPr>
          <w:b/>
          <w:sz w:val="28"/>
          <w:szCs w:val="28"/>
        </w:rPr>
      </w:pPr>
      <w:r w:rsidRPr="009F49D8">
        <w:rPr>
          <w:b/>
          <w:caps/>
          <w:sz w:val="46"/>
          <w:szCs w:val="46"/>
        </w:rPr>
        <w:t>постановление</w:t>
      </w:r>
    </w:p>
    <w:p w:rsidR="00D7306E" w:rsidRPr="00416CE3" w:rsidRDefault="00D7306E" w:rsidP="00373C8D">
      <w:pPr>
        <w:jc w:val="center"/>
        <w:rPr>
          <w:b/>
        </w:rPr>
      </w:pPr>
    </w:p>
    <w:p w:rsidR="00D7306E" w:rsidRPr="009F49D8" w:rsidRDefault="00D7306E" w:rsidP="00373C8D">
      <w:pPr>
        <w:tabs>
          <w:tab w:val="center" w:pos="4677"/>
          <w:tab w:val="left" w:pos="6560"/>
        </w:tabs>
        <w:rPr>
          <w:sz w:val="27"/>
          <w:szCs w:val="27"/>
        </w:rPr>
      </w:pPr>
      <w:smartTag w:uri="urn:schemas-microsoft-com:office:smarttags" w:element="date">
        <w:smartTagPr>
          <w:attr w:name="Year" w:val="2017"/>
          <w:attr w:name="Day" w:val="24"/>
          <w:attr w:name="Month" w:val="11"/>
          <w:attr w:name="ls" w:val="trans"/>
        </w:smartTagPr>
        <w:r>
          <w:rPr>
            <w:sz w:val="27"/>
            <w:szCs w:val="27"/>
          </w:rPr>
          <w:t>24.11</w:t>
        </w:r>
        <w:r w:rsidRPr="009F49D8">
          <w:rPr>
            <w:sz w:val="27"/>
            <w:szCs w:val="27"/>
          </w:rPr>
          <w:t>.2017</w:t>
        </w:r>
      </w:smartTag>
      <w:r w:rsidRPr="009F49D8">
        <w:rPr>
          <w:sz w:val="27"/>
          <w:szCs w:val="27"/>
        </w:rPr>
        <w:t xml:space="preserve"> г.</w:t>
      </w:r>
      <w:r w:rsidRPr="009F49D8">
        <w:rPr>
          <w:sz w:val="27"/>
          <w:szCs w:val="27"/>
        </w:rPr>
        <w:tab/>
        <w:t xml:space="preserve">        №</w:t>
      </w:r>
      <w:r>
        <w:rPr>
          <w:sz w:val="27"/>
          <w:szCs w:val="27"/>
        </w:rPr>
        <w:t>322</w:t>
      </w:r>
      <w:bookmarkStart w:id="0" w:name="_GoBack"/>
      <w:bookmarkEnd w:id="0"/>
      <w:r w:rsidRPr="009F49D8">
        <w:rPr>
          <w:sz w:val="27"/>
          <w:szCs w:val="27"/>
        </w:rPr>
        <w:tab/>
        <w:t xml:space="preserve">           п. Новосветловский</w:t>
      </w:r>
    </w:p>
    <w:p w:rsidR="00D7306E" w:rsidRDefault="00D7306E" w:rsidP="00373C8D">
      <w:pPr>
        <w:autoSpaceDE w:val="0"/>
        <w:autoSpaceDN w:val="0"/>
        <w:adjustRightInd w:val="0"/>
        <w:outlineLvl w:val="1"/>
        <w:rPr>
          <w:sz w:val="28"/>
          <w:szCs w:val="28"/>
        </w:rPr>
      </w:pPr>
    </w:p>
    <w:p w:rsidR="00D7306E" w:rsidRPr="00373C8D" w:rsidRDefault="00D7306E" w:rsidP="00373C8D">
      <w:pPr>
        <w:tabs>
          <w:tab w:val="left" w:pos="6560"/>
        </w:tabs>
        <w:rPr>
          <w:sz w:val="28"/>
          <w:szCs w:val="28"/>
        </w:rPr>
      </w:pPr>
      <w:r w:rsidRPr="00373C8D">
        <w:rPr>
          <w:sz w:val="28"/>
          <w:szCs w:val="28"/>
        </w:rPr>
        <w:t>«Об утверждении административного</w:t>
      </w:r>
    </w:p>
    <w:p w:rsidR="00D7306E" w:rsidRDefault="00D7306E" w:rsidP="00373C8D">
      <w:pPr>
        <w:tabs>
          <w:tab w:val="left" w:pos="6560"/>
        </w:tabs>
        <w:rPr>
          <w:sz w:val="28"/>
          <w:szCs w:val="28"/>
        </w:rPr>
      </w:pPr>
      <w:r>
        <w:rPr>
          <w:sz w:val="28"/>
          <w:szCs w:val="28"/>
        </w:rPr>
        <w:t>регламента по п</w:t>
      </w:r>
      <w:r w:rsidRPr="00373C8D">
        <w:rPr>
          <w:sz w:val="28"/>
          <w:szCs w:val="28"/>
        </w:rPr>
        <w:t>редоставлени</w:t>
      </w:r>
      <w:r>
        <w:rPr>
          <w:sz w:val="28"/>
          <w:szCs w:val="28"/>
        </w:rPr>
        <w:t>ю</w:t>
      </w:r>
      <w:r w:rsidRPr="00373C8D">
        <w:rPr>
          <w:sz w:val="28"/>
          <w:szCs w:val="28"/>
        </w:rPr>
        <w:t xml:space="preserve"> земельных участков </w:t>
      </w:r>
    </w:p>
    <w:p w:rsidR="00D7306E" w:rsidRDefault="00D7306E" w:rsidP="00373C8D">
      <w:pPr>
        <w:tabs>
          <w:tab w:val="left" w:pos="6560"/>
        </w:tabs>
        <w:rPr>
          <w:sz w:val="28"/>
          <w:szCs w:val="28"/>
        </w:rPr>
      </w:pPr>
      <w:r w:rsidRPr="00373C8D">
        <w:rPr>
          <w:sz w:val="28"/>
          <w:szCs w:val="28"/>
        </w:rPr>
        <w:t>для целей, не связанных со строительством</w:t>
      </w:r>
    </w:p>
    <w:p w:rsidR="00D7306E" w:rsidRDefault="00D7306E" w:rsidP="00373C8D">
      <w:pPr>
        <w:tabs>
          <w:tab w:val="left" w:pos="6560"/>
        </w:tabs>
        <w:rPr>
          <w:b/>
          <w:sz w:val="28"/>
          <w:szCs w:val="28"/>
        </w:rPr>
      </w:pPr>
      <w:r w:rsidRPr="00373C8D">
        <w:rPr>
          <w:sz w:val="28"/>
          <w:szCs w:val="28"/>
        </w:rPr>
        <w:t>единственному заявителю»</w:t>
      </w:r>
      <w:r>
        <w:rPr>
          <w:sz w:val="28"/>
          <w:szCs w:val="28"/>
        </w:rPr>
        <w:tab/>
      </w:r>
    </w:p>
    <w:p w:rsidR="00D7306E" w:rsidRDefault="00D7306E" w:rsidP="00373C8D">
      <w:pPr>
        <w:tabs>
          <w:tab w:val="left" w:pos="3940"/>
        </w:tabs>
        <w:rPr>
          <w:sz w:val="28"/>
          <w:szCs w:val="28"/>
        </w:rPr>
      </w:pPr>
      <w:r>
        <w:rPr>
          <w:sz w:val="28"/>
          <w:szCs w:val="28"/>
        </w:rPr>
        <w:tab/>
      </w:r>
    </w:p>
    <w:p w:rsidR="00D7306E" w:rsidRDefault="00D7306E" w:rsidP="00373C8D">
      <w:pPr>
        <w:tabs>
          <w:tab w:val="left" w:pos="940"/>
        </w:tabs>
        <w:ind w:left="-180"/>
        <w:jc w:val="both"/>
        <w:rPr>
          <w:color w:val="000000"/>
          <w:sz w:val="28"/>
          <w:szCs w:val="28"/>
        </w:rPr>
      </w:pPr>
      <w:r>
        <w:rPr>
          <w:b/>
          <w:sz w:val="28"/>
          <w:szCs w:val="28"/>
        </w:rPr>
        <w:tab/>
      </w:r>
      <w:r>
        <w:rPr>
          <w:color w:val="000000"/>
          <w:sz w:val="28"/>
          <w:szCs w:val="28"/>
        </w:rPr>
        <w:t xml:space="preserve">В соответствии с Федеральным законом от </w:t>
      </w:r>
      <w:smartTag w:uri="urn:schemas-microsoft-com:office:smarttags" w:element="date">
        <w:smartTagPr>
          <w:attr w:name="Year" w:val="2003"/>
          <w:attr w:name="Day" w:val="06"/>
          <w:attr w:name="Month" w:val="10"/>
          <w:attr w:name="ls" w:val="trans"/>
        </w:smartTagPr>
        <w:r>
          <w:rPr>
            <w:color w:val="000000"/>
            <w:sz w:val="28"/>
            <w:szCs w:val="28"/>
          </w:rPr>
          <w:t>06.10.2003</w:t>
        </w:r>
      </w:smartTag>
      <w:r>
        <w:rPr>
          <w:color w:val="000000"/>
          <w:sz w:val="28"/>
          <w:szCs w:val="28"/>
        </w:rPr>
        <w:t xml:space="preserve"> года №131-ФЗ «Об общих принципах организации местного самоуправления в Российской Федерации», с Приказом №67 ФАС от</w:t>
      </w:r>
      <w:smartTag w:uri="urn:schemas-microsoft-com:office:smarttags" w:element="date">
        <w:smartTagPr>
          <w:attr w:name="Year" w:val="2010"/>
          <w:attr w:name="Day" w:val="10"/>
          <w:attr w:name="Month" w:val="2"/>
          <w:attr w:name="ls" w:val="trans"/>
        </w:smartTagPr>
        <w:r>
          <w:rPr>
            <w:color w:val="000000"/>
            <w:sz w:val="28"/>
            <w:szCs w:val="28"/>
          </w:rPr>
          <w:t>10.02.2010</w:t>
        </w:r>
      </w:smartTag>
      <w:r>
        <w:rPr>
          <w:color w:val="000000"/>
          <w:sz w:val="28"/>
          <w:szCs w:val="28"/>
        </w:rPr>
        <w:t xml:space="preserve"> года.</w:t>
      </w:r>
    </w:p>
    <w:p w:rsidR="00D7306E" w:rsidRDefault="00D7306E" w:rsidP="00373C8D">
      <w:pPr>
        <w:tabs>
          <w:tab w:val="left" w:pos="940"/>
        </w:tabs>
        <w:ind w:left="-180"/>
        <w:jc w:val="both"/>
        <w:rPr>
          <w:b/>
          <w:sz w:val="28"/>
          <w:szCs w:val="28"/>
        </w:rPr>
      </w:pPr>
    </w:p>
    <w:p w:rsidR="00D7306E" w:rsidRDefault="00D7306E" w:rsidP="00373C8D">
      <w:pPr>
        <w:tabs>
          <w:tab w:val="left" w:pos="2940"/>
        </w:tabs>
        <w:ind w:left="-180"/>
        <w:jc w:val="center"/>
        <w:rPr>
          <w:b/>
          <w:sz w:val="28"/>
          <w:szCs w:val="28"/>
        </w:rPr>
      </w:pPr>
      <w:r>
        <w:rPr>
          <w:b/>
          <w:sz w:val="28"/>
          <w:szCs w:val="28"/>
        </w:rPr>
        <w:t>ПОСТАНОВЛЯЮ:</w:t>
      </w:r>
    </w:p>
    <w:p w:rsidR="00D7306E" w:rsidRDefault="00D7306E" w:rsidP="00373C8D">
      <w:pPr>
        <w:tabs>
          <w:tab w:val="left" w:pos="2940"/>
        </w:tabs>
        <w:ind w:left="-180"/>
        <w:jc w:val="both"/>
        <w:rPr>
          <w:b/>
          <w:sz w:val="28"/>
          <w:szCs w:val="28"/>
        </w:rPr>
      </w:pPr>
    </w:p>
    <w:p w:rsidR="00D7306E" w:rsidRDefault="00D7306E" w:rsidP="00373C8D">
      <w:pPr>
        <w:jc w:val="both"/>
        <w:rPr>
          <w:color w:val="000000"/>
          <w:sz w:val="28"/>
          <w:szCs w:val="28"/>
        </w:rPr>
      </w:pPr>
      <w:r>
        <w:rPr>
          <w:color w:val="000000"/>
          <w:sz w:val="28"/>
          <w:szCs w:val="28"/>
        </w:rPr>
        <w:t xml:space="preserve">           1. Утвердить административный  </w:t>
      </w:r>
      <w:bookmarkStart w:id="1" w:name="YANDEX_17"/>
      <w:bookmarkEnd w:id="1"/>
      <w:r>
        <w:rPr>
          <w:color w:val="000000"/>
          <w:sz w:val="28"/>
          <w:szCs w:val="28"/>
        </w:rPr>
        <w:t xml:space="preserve"> регламент по </w:t>
      </w:r>
      <w:r>
        <w:rPr>
          <w:sz w:val="28"/>
          <w:szCs w:val="28"/>
        </w:rPr>
        <w:t>п</w:t>
      </w:r>
      <w:r w:rsidRPr="000C1914">
        <w:rPr>
          <w:sz w:val="28"/>
          <w:szCs w:val="28"/>
        </w:rPr>
        <w:t>редоставлени</w:t>
      </w:r>
      <w:r>
        <w:rPr>
          <w:sz w:val="28"/>
          <w:szCs w:val="28"/>
        </w:rPr>
        <w:t>ю</w:t>
      </w:r>
      <w:r w:rsidRPr="000C1914">
        <w:rPr>
          <w:sz w:val="28"/>
          <w:szCs w:val="28"/>
        </w:rPr>
        <w:t xml:space="preserve"> земельных участков для целей, не связанных со строительством единственному заявителю</w:t>
      </w:r>
      <w:r>
        <w:rPr>
          <w:color w:val="000000"/>
          <w:sz w:val="28"/>
          <w:szCs w:val="28"/>
        </w:rPr>
        <w:t xml:space="preserve"> (Приложение №1).</w:t>
      </w:r>
    </w:p>
    <w:p w:rsidR="00D7306E" w:rsidRDefault="00D7306E" w:rsidP="00373C8D">
      <w:pPr>
        <w:shd w:val="clear" w:color="auto" w:fill="FFFFFF"/>
        <w:ind w:firstLine="706"/>
        <w:jc w:val="both"/>
        <w:rPr>
          <w:color w:val="000000"/>
          <w:sz w:val="28"/>
          <w:szCs w:val="28"/>
        </w:rPr>
      </w:pPr>
      <w:r>
        <w:rPr>
          <w:color w:val="000000"/>
          <w:sz w:val="28"/>
          <w:szCs w:val="28"/>
        </w:rPr>
        <w:t>2. Старшему инспектору по земельным и имущественным вопросам Коммунарского сельского поселения разместить настоящее постановление на официальном сайте муниципального образования «Коммунарское сельское поселение» в сети Интернет и обнародовать на информационных стендах.</w:t>
      </w:r>
    </w:p>
    <w:p w:rsidR="00D7306E" w:rsidRDefault="00D7306E" w:rsidP="00373C8D">
      <w:pPr>
        <w:ind w:firstLine="706"/>
        <w:jc w:val="both"/>
        <w:rPr>
          <w:color w:val="000000"/>
          <w:sz w:val="28"/>
          <w:szCs w:val="28"/>
        </w:rPr>
      </w:pPr>
      <w:r>
        <w:rPr>
          <w:color w:val="000000"/>
          <w:sz w:val="28"/>
          <w:szCs w:val="28"/>
        </w:rPr>
        <w:t>3. Постановление вступает в силу со дня обнародования.</w:t>
      </w:r>
    </w:p>
    <w:p w:rsidR="00D7306E" w:rsidRDefault="00D7306E" w:rsidP="00373C8D">
      <w:pPr>
        <w:tabs>
          <w:tab w:val="left" w:pos="2940"/>
        </w:tabs>
        <w:ind w:left="284"/>
        <w:jc w:val="both"/>
        <w:rPr>
          <w:sz w:val="28"/>
          <w:szCs w:val="28"/>
        </w:rPr>
      </w:pPr>
    </w:p>
    <w:p w:rsidR="00D7306E" w:rsidRDefault="00D7306E" w:rsidP="00373C8D">
      <w:pPr>
        <w:tabs>
          <w:tab w:val="left" w:pos="7460"/>
        </w:tabs>
        <w:jc w:val="both"/>
        <w:rPr>
          <w:sz w:val="28"/>
          <w:szCs w:val="28"/>
        </w:rPr>
      </w:pPr>
    </w:p>
    <w:p w:rsidR="00D7306E" w:rsidRDefault="00D7306E" w:rsidP="00373C8D">
      <w:pPr>
        <w:tabs>
          <w:tab w:val="left" w:pos="7460"/>
        </w:tabs>
        <w:ind w:left="-180"/>
        <w:jc w:val="both"/>
        <w:rPr>
          <w:b/>
          <w:sz w:val="28"/>
          <w:szCs w:val="28"/>
        </w:rPr>
      </w:pPr>
      <w:r>
        <w:rPr>
          <w:b/>
          <w:sz w:val="28"/>
          <w:szCs w:val="28"/>
        </w:rPr>
        <w:t xml:space="preserve">          Глава Администрации</w:t>
      </w:r>
    </w:p>
    <w:p w:rsidR="00D7306E" w:rsidRDefault="00D7306E" w:rsidP="00373C8D">
      <w:pPr>
        <w:tabs>
          <w:tab w:val="left" w:pos="7460"/>
        </w:tabs>
        <w:ind w:left="-180"/>
        <w:jc w:val="both"/>
        <w:rPr>
          <w:b/>
          <w:sz w:val="28"/>
          <w:szCs w:val="28"/>
        </w:rPr>
      </w:pPr>
      <w:r>
        <w:rPr>
          <w:b/>
          <w:sz w:val="28"/>
          <w:szCs w:val="28"/>
        </w:rPr>
        <w:t xml:space="preserve">          Коммунарского</w:t>
      </w:r>
    </w:p>
    <w:p w:rsidR="00D7306E" w:rsidRDefault="00D7306E" w:rsidP="00373C8D">
      <w:pPr>
        <w:autoSpaceDE w:val="0"/>
        <w:autoSpaceDN w:val="0"/>
        <w:adjustRightInd w:val="0"/>
        <w:outlineLvl w:val="1"/>
        <w:rPr>
          <w:sz w:val="28"/>
          <w:szCs w:val="28"/>
        </w:rPr>
      </w:pPr>
      <w:r>
        <w:rPr>
          <w:b/>
          <w:sz w:val="28"/>
          <w:szCs w:val="28"/>
        </w:rPr>
        <w:t xml:space="preserve">       сельского поселения</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А.Ю. Точеный</w:t>
      </w:r>
    </w:p>
    <w:p w:rsidR="00D7306E" w:rsidRDefault="00D7306E" w:rsidP="00DB58E1">
      <w:pPr>
        <w:autoSpaceDE w:val="0"/>
        <w:autoSpaceDN w:val="0"/>
        <w:adjustRightInd w:val="0"/>
        <w:jc w:val="center"/>
        <w:outlineLvl w:val="1"/>
        <w:rPr>
          <w:sz w:val="28"/>
          <w:szCs w:val="28"/>
        </w:rPr>
      </w:pPr>
    </w:p>
    <w:p w:rsidR="00D7306E" w:rsidRDefault="00D7306E" w:rsidP="00DB58E1">
      <w:pPr>
        <w:autoSpaceDE w:val="0"/>
        <w:autoSpaceDN w:val="0"/>
        <w:adjustRightInd w:val="0"/>
        <w:jc w:val="center"/>
        <w:outlineLvl w:val="1"/>
        <w:rPr>
          <w:sz w:val="28"/>
          <w:szCs w:val="28"/>
        </w:rPr>
      </w:pPr>
    </w:p>
    <w:p w:rsidR="00D7306E" w:rsidRDefault="00D7306E" w:rsidP="00742B73">
      <w:pPr>
        <w:tabs>
          <w:tab w:val="left" w:pos="7800"/>
        </w:tabs>
        <w:autoSpaceDE w:val="0"/>
        <w:autoSpaceDN w:val="0"/>
        <w:adjustRightInd w:val="0"/>
        <w:outlineLvl w:val="0"/>
        <w:rPr>
          <w:bCs/>
          <w:sz w:val="28"/>
          <w:szCs w:val="28"/>
        </w:rPr>
      </w:pPr>
    </w:p>
    <w:p w:rsidR="00D7306E" w:rsidRDefault="00D7306E" w:rsidP="00742B73">
      <w:pPr>
        <w:tabs>
          <w:tab w:val="left" w:pos="7800"/>
        </w:tabs>
        <w:autoSpaceDE w:val="0"/>
        <w:autoSpaceDN w:val="0"/>
        <w:adjustRightInd w:val="0"/>
        <w:outlineLvl w:val="0"/>
        <w:rPr>
          <w:bCs/>
          <w:sz w:val="28"/>
          <w:szCs w:val="28"/>
        </w:rPr>
      </w:pPr>
    </w:p>
    <w:p w:rsidR="00D7306E" w:rsidRDefault="00D7306E" w:rsidP="00742B73">
      <w:pPr>
        <w:tabs>
          <w:tab w:val="left" w:pos="7800"/>
        </w:tabs>
        <w:autoSpaceDE w:val="0"/>
        <w:autoSpaceDN w:val="0"/>
        <w:adjustRightInd w:val="0"/>
        <w:outlineLvl w:val="0"/>
        <w:rPr>
          <w:bCs/>
          <w:sz w:val="28"/>
          <w:szCs w:val="28"/>
        </w:rPr>
      </w:pPr>
    </w:p>
    <w:p w:rsidR="00D7306E" w:rsidRDefault="00D7306E" w:rsidP="00742B73">
      <w:pPr>
        <w:tabs>
          <w:tab w:val="left" w:pos="7800"/>
        </w:tabs>
        <w:autoSpaceDE w:val="0"/>
        <w:autoSpaceDN w:val="0"/>
        <w:adjustRightInd w:val="0"/>
        <w:outlineLvl w:val="0"/>
        <w:rPr>
          <w:bCs/>
          <w:sz w:val="28"/>
          <w:szCs w:val="28"/>
        </w:rPr>
      </w:pPr>
    </w:p>
    <w:p w:rsidR="00D7306E" w:rsidRPr="00233606" w:rsidRDefault="00D7306E" w:rsidP="00381823">
      <w:pPr>
        <w:autoSpaceDE w:val="0"/>
        <w:autoSpaceDN w:val="0"/>
        <w:adjustRightInd w:val="0"/>
        <w:jc w:val="center"/>
        <w:outlineLvl w:val="0"/>
      </w:pPr>
      <w:r w:rsidRPr="00233606">
        <w:rPr>
          <w:bCs/>
        </w:rPr>
        <w:t xml:space="preserve">АДМИНИСТРАТИВНЫЙ РЕГЛАМЕНТ </w:t>
      </w:r>
      <w:r w:rsidRPr="00233606">
        <w:rPr>
          <w:rFonts w:ascii="Arial" w:hAnsi="Arial" w:cs="Arial"/>
        </w:rPr>
        <w:br/>
      </w:r>
      <w:r w:rsidRPr="00233606">
        <w:t xml:space="preserve">предоставления муниципальной услуги </w:t>
      </w:r>
    </w:p>
    <w:p w:rsidR="00D7306E" w:rsidRPr="00233606" w:rsidRDefault="00D7306E" w:rsidP="00F26724">
      <w:pPr>
        <w:autoSpaceDE w:val="0"/>
        <w:autoSpaceDN w:val="0"/>
        <w:adjustRightInd w:val="0"/>
        <w:jc w:val="center"/>
        <w:outlineLvl w:val="0"/>
      </w:pPr>
      <w:r w:rsidRPr="00233606">
        <w:t>«Предоставление земельных участков для целей, не связанных со строительством единственному заявителю»</w:t>
      </w:r>
    </w:p>
    <w:p w:rsidR="00D7306E" w:rsidRPr="00233606" w:rsidRDefault="00D7306E" w:rsidP="00F26724">
      <w:pPr>
        <w:autoSpaceDE w:val="0"/>
        <w:autoSpaceDN w:val="0"/>
        <w:adjustRightInd w:val="0"/>
        <w:jc w:val="center"/>
        <w:outlineLvl w:val="0"/>
        <w:rPr>
          <w:rFonts w:ascii="Arial" w:hAnsi="Arial" w:cs="Arial"/>
          <w:b/>
        </w:rPr>
      </w:pPr>
    </w:p>
    <w:p w:rsidR="00D7306E" w:rsidRPr="00233606" w:rsidRDefault="00D7306E" w:rsidP="00742B73">
      <w:pPr>
        <w:widowControl w:val="0"/>
        <w:numPr>
          <w:ilvl w:val="0"/>
          <w:numId w:val="32"/>
        </w:numPr>
        <w:tabs>
          <w:tab w:val="left" w:pos="142"/>
          <w:tab w:val="left" w:pos="284"/>
        </w:tabs>
        <w:autoSpaceDE w:val="0"/>
        <w:autoSpaceDN w:val="0"/>
        <w:adjustRightInd w:val="0"/>
        <w:jc w:val="center"/>
        <w:outlineLvl w:val="0"/>
        <w:rPr>
          <w:b/>
          <w:bCs/>
          <w:lang w:val="en-US"/>
        </w:rPr>
      </w:pPr>
      <w:bookmarkStart w:id="2" w:name="sub_1001"/>
      <w:r w:rsidRPr="00233606">
        <w:rPr>
          <w:b/>
          <w:bCs/>
        </w:rPr>
        <w:t>Общие положения</w:t>
      </w:r>
    </w:p>
    <w:p w:rsidR="00D7306E" w:rsidRPr="00233606" w:rsidRDefault="00D7306E" w:rsidP="002B50F1">
      <w:pPr>
        <w:widowControl w:val="0"/>
        <w:numPr>
          <w:ilvl w:val="1"/>
          <w:numId w:val="32"/>
        </w:numPr>
        <w:tabs>
          <w:tab w:val="left" w:pos="142"/>
          <w:tab w:val="left" w:pos="284"/>
        </w:tabs>
        <w:autoSpaceDE w:val="0"/>
        <w:autoSpaceDN w:val="0"/>
        <w:adjustRightInd w:val="0"/>
        <w:outlineLvl w:val="0"/>
        <w:rPr>
          <w:bCs/>
        </w:rPr>
      </w:pPr>
      <w:r w:rsidRPr="00233606">
        <w:rPr>
          <w:bCs/>
        </w:rPr>
        <w:t>Предмет регулирования административного регламента.</w:t>
      </w:r>
      <w:bookmarkEnd w:id="2"/>
    </w:p>
    <w:p w:rsidR="00D7306E" w:rsidRPr="00233606" w:rsidRDefault="00D7306E" w:rsidP="000C1914">
      <w:pPr>
        <w:widowControl w:val="0"/>
        <w:tabs>
          <w:tab w:val="left" w:pos="142"/>
          <w:tab w:val="left" w:pos="284"/>
        </w:tabs>
        <w:autoSpaceDE w:val="0"/>
        <w:autoSpaceDN w:val="0"/>
        <w:adjustRightInd w:val="0"/>
        <w:ind w:firstLine="709"/>
        <w:jc w:val="both"/>
      </w:pPr>
      <w:bookmarkStart w:id="3" w:name="sub_1011"/>
      <w:r w:rsidRPr="00233606">
        <w:t>Административный регламент (далее – Регламент) устанавливает порядок и стандарт предоставления муниципальный услуги «Предоставление земельных участков для целей, не связанных со строительством единственному заявителю». Регламент</w:t>
      </w:r>
      <w:r w:rsidRPr="00233606">
        <w:rPr>
          <w:color w:val="000000"/>
        </w:rPr>
        <w:t xml:space="preserve"> разработан в целях повышения качества оказания и доступности муниципальных услуг, создания комфортных условий для получателей муниципальных услуг.</w:t>
      </w:r>
    </w:p>
    <w:p w:rsidR="00D7306E" w:rsidRPr="00233606" w:rsidRDefault="00D7306E" w:rsidP="00233606">
      <w:pPr>
        <w:widowControl w:val="0"/>
        <w:tabs>
          <w:tab w:val="left" w:pos="0"/>
        </w:tabs>
        <w:autoSpaceDE w:val="0"/>
        <w:autoSpaceDN w:val="0"/>
        <w:adjustRightInd w:val="0"/>
        <w:ind w:firstLine="240"/>
        <w:jc w:val="both"/>
      </w:pPr>
      <w:r>
        <w:t xml:space="preserve">1.2. </w:t>
      </w:r>
      <w:r w:rsidRPr="00233606">
        <w:t>Круг заявителей.</w:t>
      </w:r>
    </w:p>
    <w:p w:rsidR="00D7306E" w:rsidRPr="00233606" w:rsidRDefault="00D7306E" w:rsidP="00233606">
      <w:pPr>
        <w:ind w:firstLine="240"/>
        <w:jc w:val="both"/>
      </w:pPr>
      <w:r w:rsidRPr="00233606">
        <w:t>Заявителями, имеющими право на получение муниципальной услуги, являются:</w:t>
      </w:r>
    </w:p>
    <w:p w:rsidR="00D7306E" w:rsidRPr="00233606" w:rsidRDefault="00D7306E" w:rsidP="00233606">
      <w:pPr>
        <w:widowControl w:val="0"/>
        <w:tabs>
          <w:tab w:val="left" w:pos="142"/>
          <w:tab w:val="left" w:pos="284"/>
        </w:tabs>
        <w:autoSpaceDE w:val="0"/>
        <w:autoSpaceDN w:val="0"/>
        <w:adjustRightInd w:val="0"/>
        <w:ind w:firstLine="240"/>
        <w:jc w:val="both"/>
      </w:pPr>
      <w:r w:rsidRPr="00233606">
        <w:t>- физические лица;</w:t>
      </w:r>
    </w:p>
    <w:p w:rsidR="00D7306E" w:rsidRPr="00233606" w:rsidRDefault="00D7306E" w:rsidP="00233606">
      <w:pPr>
        <w:widowControl w:val="0"/>
        <w:tabs>
          <w:tab w:val="left" w:pos="142"/>
          <w:tab w:val="left" w:pos="284"/>
        </w:tabs>
        <w:autoSpaceDE w:val="0"/>
        <w:autoSpaceDN w:val="0"/>
        <w:adjustRightInd w:val="0"/>
        <w:ind w:firstLine="240"/>
        <w:jc w:val="both"/>
      </w:pPr>
      <w:r w:rsidRPr="00233606">
        <w:t>- юридические лица.</w:t>
      </w:r>
    </w:p>
    <w:p w:rsidR="00D7306E" w:rsidRPr="00233606" w:rsidRDefault="00D7306E" w:rsidP="00233606">
      <w:pPr>
        <w:widowControl w:val="0"/>
        <w:tabs>
          <w:tab w:val="left" w:pos="142"/>
          <w:tab w:val="left" w:pos="284"/>
        </w:tabs>
        <w:autoSpaceDE w:val="0"/>
        <w:autoSpaceDN w:val="0"/>
        <w:adjustRightInd w:val="0"/>
        <w:ind w:firstLine="240"/>
        <w:jc w:val="both"/>
      </w:pPr>
      <w:r w:rsidRPr="00233606">
        <w:t>Представлять интересы заявителя имеют право:</w:t>
      </w:r>
    </w:p>
    <w:p w:rsidR="00D7306E" w:rsidRPr="00233606" w:rsidRDefault="00D7306E" w:rsidP="00233606">
      <w:pPr>
        <w:widowControl w:val="0"/>
        <w:tabs>
          <w:tab w:val="left" w:pos="142"/>
          <w:tab w:val="left" w:pos="284"/>
        </w:tabs>
        <w:autoSpaceDE w:val="0"/>
        <w:autoSpaceDN w:val="0"/>
        <w:adjustRightInd w:val="0"/>
        <w:ind w:firstLine="240"/>
        <w:jc w:val="both"/>
      </w:pPr>
      <w:r>
        <w:tab/>
      </w:r>
      <w:r w:rsidRPr="00233606">
        <w:t>от имени физических лиц:</w:t>
      </w:r>
    </w:p>
    <w:p w:rsidR="00D7306E" w:rsidRPr="00233606" w:rsidRDefault="00D7306E" w:rsidP="00193647">
      <w:pPr>
        <w:widowControl w:val="0"/>
        <w:tabs>
          <w:tab w:val="left" w:pos="142"/>
          <w:tab w:val="left" w:pos="284"/>
        </w:tabs>
        <w:autoSpaceDE w:val="0"/>
        <w:autoSpaceDN w:val="0"/>
        <w:adjustRightInd w:val="0"/>
        <w:jc w:val="both"/>
      </w:pPr>
      <w:r w:rsidRPr="00233606">
        <w:t>- законные представители (родители, усыновители, опекуны) несовершеннолетних в возрасте до 14 лет;</w:t>
      </w:r>
    </w:p>
    <w:p w:rsidR="00D7306E" w:rsidRPr="00233606" w:rsidRDefault="00D7306E" w:rsidP="00193647">
      <w:pPr>
        <w:widowControl w:val="0"/>
        <w:tabs>
          <w:tab w:val="left" w:pos="142"/>
          <w:tab w:val="left" w:pos="284"/>
        </w:tabs>
        <w:autoSpaceDE w:val="0"/>
        <w:autoSpaceDN w:val="0"/>
        <w:adjustRightInd w:val="0"/>
        <w:jc w:val="both"/>
      </w:pPr>
      <w:r w:rsidRPr="00233606">
        <w:t>- опекуны недееспособных граждан;</w:t>
      </w:r>
    </w:p>
    <w:p w:rsidR="00D7306E" w:rsidRPr="00233606" w:rsidRDefault="00D7306E" w:rsidP="00193647">
      <w:pPr>
        <w:widowControl w:val="0"/>
        <w:tabs>
          <w:tab w:val="left" w:pos="142"/>
          <w:tab w:val="left" w:pos="284"/>
        </w:tabs>
        <w:autoSpaceDE w:val="0"/>
        <w:autoSpaceDN w:val="0"/>
        <w:adjustRightInd w:val="0"/>
        <w:jc w:val="both"/>
      </w:pPr>
      <w:r w:rsidRPr="00233606">
        <w:t>- представители, действующие в силу полномочий, основанных на доверенности.</w:t>
      </w:r>
    </w:p>
    <w:p w:rsidR="00D7306E" w:rsidRPr="00233606" w:rsidRDefault="00D7306E" w:rsidP="00193647">
      <w:pPr>
        <w:widowControl w:val="0"/>
        <w:tabs>
          <w:tab w:val="left" w:pos="142"/>
          <w:tab w:val="left" w:pos="284"/>
        </w:tabs>
        <w:autoSpaceDE w:val="0"/>
        <w:autoSpaceDN w:val="0"/>
        <w:adjustRightInd w:val="0"/>
        <w:jc w:val="both"/>
      </w:pPr>
      <w:r w:rsidRPr="00233606">
        <w:tab/>
      </w:r>
      <w:r w:rsidRPr="00233606">
        <w:tab/>
      </w:r>
      <w:r w:rsidRPr="00233606">
        <w:tab/>
        <w:t>от имени юридических лиц:</w:t>
      </w:r>
    </w:p>
    <w:p w:rsidR="00D7306E" w:rsidRPr="00233606" w:rsidRDefault="00D7306E" w:rsidP="00193647">
      <w:pPr>
        <w:widowControl w:val="0"/>
        <w:tabs>
          <w:tab w:val="left" w:pos="142"/>
          <w:tab w:val="left" w:pos="284"/>
        </w:tabs>
        <w:autoSpaceDE w:val="0"/>
        <w:autoSpaceDN w:val="0"/>
        <w:adjustRightInd w:val="0"/>
        <w:jc w:val="both"/>
      </w:pPr>
      <w:r w:rsidRPr="00233606">
        <w:t>- представители юридических лиц в силу полномочий на основании доверенности.</w:t>
      </w:r>
    </w:p>
    <w:p w:rsidR="00D7306E" w:rsidRPr="00233606" w:rsidRDefault="00D7306E" w:rsidP="00233606">
      <w:pPr>
        <w:ind w:firstLine="240"/>
        <w:jc w:val="both"/>
      </w:pPr>
      <w:r w:rsidRPr="00233606">
        <w:t>1.3. Требования к порядку информирования о предоставлении муниципальной услуги.</w:t>
      </w:r>
    </w:p>
    <w:p w:rsidR="00D7306E" w:rsidRPr="00233606" w:rsidRDefault="00D7306E" w:rsidP="00233606">
      <w:pPr>
        <w:ind w:firstLine="240"/>
        <w:jc w:val="both"/>
      </w:pPr>
      <w:r w:rsidRPr="00233606">
        <w:t xml:space="preserve">1.3.1. Сведения о месте нахождения и графике работы Администрации Коммунарского сельского поселения (далее </w:t>
      </w:r>
      <w:r w:rsidRPr="00233606">
        <w:rPr>
          <w:color w:val="000000"/>
        </w:rPr>
        <w:t>– Администрация поселения),</w:t>
      </w:r>
      <w:r w:rsidRPr="00233606">
        <w:t xml:space="preserve"> предоставляющего муниципальную услугу:</w:t>
      </w:r>
    </w:p>
    <w:p w:rsidR="00D7306E" w:rsidRPr="00233606" w:rsidRDefault="00D7306E" w:rsidP="00233606">
      <w:pPr>
        <w:ind w:firstLine="240"/>
        <w:jc w:val="both"/>
      </w:pPr>
      <w:r w:rsidRPr="00233606">
        <w:t>Почтовый адрес (адрес местонахождения): 346480, Ростовская область, Октябрьский район, п. Новосветловский, ул. Мокроусова, 251.</w:t>
      </w:r>
    </w:p>
    <w:p w:rsidR="00D7306E" w:rsidRPr="00233606" w:rsidRDefault="00D7306E" w:rsidP="00233606">
      <w:pPr>
        <w:ind w:firstLine="240"/>
        <w:jc w:val="both"/>
      </w:pPr>
      <w:r w:rsidRPr="00233606">
        <w:t xml:space="preserve">График работы: понедельник – четверг с </w:t>
      </w:r>
      <w:smartTag w:uri="urn:schemas-microsoft-com:office:smarttags" w:element="time">
        <w:smartTagPr>
          <w:attr w:name="Minute" w:val="00"/>
          <w:attr w:name="Hour" w:val="8"/>
        </w:smartTagPr>
        <w:r w:rsidRPr="00233606">
          <w:t>8-00</w:t>
        </w:r>
      </w:smartTag>
      <w:r w:rsidRPr="00233606">
        <w:t xml:space="preserve"> до </w:t>
      </w:r>
      <w:smartTag w:uri="urn:schemas-microsoft-com:office:smarttags" w:element="time">
        <w:smartTagPr>
          <w:attr w:name="Minute" w:val="00"/>
          <w:attr w:name="Hour" w:val="17"/>
        </w:smartTagPr>
        <w:r w:rsidRPr="00233606">
          <w:t>17-00,</w:t>
        </w:r>
      </w:smartTag>
      <w:r w:rsidRPr="00233606">
        <w:t xml:space="preserve"> пятница с </w:t>
      </w:r>
      <w:smartTag w:uri="urn:schemas-microsoft-com:office:smarttags" w:element="time">
        <w:smartTagPr>
          <w:attr w:name="Minute" w:val="00"/>
          <w:attr w:name="Hour" w:val="8"/>
        </w:smartTagPr>
        <w:r w:rsidRPr="00233606">
          <w:t>8-00</w:t>
        </w:r>
      </w:smartTag>
      <w:r w:rsidRPr="00233606">
        <w:t xml:space="preserve"> до </w:t>
      </w:r>
      <w:smartTag w:uri="urn:schemas-microsoft-com:office:smarttags" w:element="time">
        <w:smartTagPr>
          <w:attr w:name="Minute" w:val="00"/>
          <w:attr w:name="Hour" w:val="16"/>
        </w:smartTagPr>
        <w:r w:rsidRPr="00233606">
          <w:t>16-00,</w:t>
        </w:r>
      </w:smartTag>
      <w:r w:rsidRPr="00233606">
        <w:t xml:space="preserve"> с перерывом на обед с </w:t>
      </w:r>
      <w:smartTag w:uri="urn:schemas-microsoft-com:office:smarttags" w:element="time">
        <w:smartTagPr>
          <w:attr w:name="Minute" w:val="00"/>
          <w:attr w:name="Hour" w:val="12"/>
        </w:smartTagPr>
        <w:r w:rsidRPr="00233606">
          <w:t>12-00</w:t>
        </w:r>
      </w:smartTag>
      <w:r w:rsidRPr="00233606">
        <w:t xml:space="preserve"> до </w:t>
      </w:r>
      <w:smartTag w:uri="urn:schemas-microsoft-com:office:smarttags" w:element="time">
        <w:smartTagPr>
          <w:attr w:name="Minute" w:val="48"/>
          <w:attr w:name="Hour" w:val="12"/>
        </w:smartTagPr>
        <w:r w:rsidRPr="00233606">
          <w:t>12-48.</w:t>
        </w:r>
      </w:smartTag>
      <w:r w:rsidRPr="00233606">
        <w:t xml:space="preserve">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D7306E" w:rsidRPr="00233606" w:rsidRDefault="00D7306E" w:rsidP="00233606">
      <w:pPr>
        <w:ind w:firstLine="240"/>
        <w:jc w:val="both"/>
      </w:pPr>
      <w:r w:rsidRPr="00233606">
        <w:t xml:space="preserve">1.3.2. Телефоны для справок и консультаций: тел.: (8-863-60) 2-30-88. </w:t>
      </w:r>
    </w:p>
    <w:p w:rsidR="00D7306E" w:rsidRPr="00233606" w:rsidRDefault="00D7306E" w:rsidP="00233606">
      <w:pPr>
        <w:ind w:firstLine="240"/>
        <w:jc w:val="both"/>
      </w:pPr>
      <w:r w:rsidRPr="00233606">
        <w:t>Телефон-автоинформатор отсутствует.</w:t>
      </w:r>
    </w:p>
    <w:p w:rsidR="00D7306E" w:rsidRPr="00233606" w:rsidRDefault="00D7306E" w:rsidP="00233606">
      <w:pPr>
        <w:ind w:firstLine="240"/>
        <w:jc w:val="both"/>
      </w:pPr>
      <w:r w:rsidRPr="00233606">
        <w:t xml:space="preserve">1.3.3. Адрес официального сайта </w:t>
      </w:r>
      <w:r w:rsidRPr="00233606">
        <w:rPr>
          <w:kern w:val="2"/>
        </w:rPr>
        <w:t>Администрации</w:t>
      </w:r>
      <w:r w:rsidRPr="00233606">
        <w:t xml:space="preserve"> Коммунарского сельского поселения </w:t>
      </w:r>
      <w:hyperlink r:id="rId8" w:history="1">
        <w:r w:rsidRPr="00233606">
          <w:rPr>
            <w:rStyle w:val="Hyperlink"/>
            <w:i/>
            <w:lang w:val="en-US"/>
          </w:rPr>
          <w:t>www</w:t>
        </w:r>
        <w:r w:rsidRPr="00233606">
          <w:rPr>
            <w:rStyle w:val="Hyperlink"/>
            <w:i/>
          </w:rPr>
          <w:t>.</w:t>
        </w:r>
        <w:r w:rsidRPr="00233606">
          <w:rPr>
            <w:rStyle w:val="Hyperlink"/>
            <w:i/>
            <w:lang w:val="en-US"/>
          </w:rPr>
          <w:t>kommunarskoe</w:t>
        </w:r>
        <w:r w:rsidRPr="00233606">
          <w:rPr>
            <w:rStyle w:val="Hyperlink"/>
            <w:i/>
          </w:rPr>
          <w:t>.</w:t>
        </w:r>
        <w:r w:rsidRPr="00233606">
          <w:rPr>
            <w:rStyle w:val="Hyperlink"/>
            <w:i/>
            <w:lang w:val="en-US"/>
          </w:rPr>
          <w:t>ru</w:t>
        </w:r>
      </w:hyperlink>
      <w:r w:rsidRPr="00233606">
        <w:t>;</w:t>
      </w:r>
    </w:p>
    <w:p w:rsidR="00D7306E" w:rsidRPr="00233606" w:rsidRDefault="00D7306E" w:rsidP="00233606">
      <w:pPr>
        <w:ind w:firstLine="240"/>
        <w:jc w:val="both"/>
      </w:pPr>
      <w:r w:rsidRPr="00233606">
        <w:t xml:space="preserve">- адрес электронной почты </w:t>
      </w:r>
      <w:r w:rsidRPr="00233606">
        <w:rPr>
          <w:lang w:val="en-US"/>
        </w:rPr>
        <w:t>sp</w:t>
      </w:r>
      <w:r w:rsidRPr="00233606">
        <w:t>28297@</w:t>
      </w:r>
      <w:r w:rsidRPr="00233606">
        <w:rPr>
          <w:lang w:val="en-US"/>
        </w:rPr>
        <w:t>mail</w:t>
      </w:r>
      <w:r w:rsidRPr="00233606">
        <w:t>.</w:t>
      </w:r>
      <w:r w:rsidRPr="00233606">
        <w:rPr>
          <w:lang w:val="en-US"/>
        </w:rPr>
        <w:t>ru</w:t>
      </w:r>
      <w:r w:rsidRPr="00233606">
        <w:t>.</w:t>
      </w:r>
    </w:p>
    <w:p w:rsidR="00D7306E" w:rsidRPr="00233606" w:rsidRDefault="00D7306E" w:rsidP="00233606">
      <w:pPr>
        <w:ind w:firstLine="240"/>
        <w:jc w:val="both"/>
      </w:pPr>
      <w:r w:rsidRPr="00233606">
        <w:t>1.3.4. Информация о месте нахождения, графике работы, официальном сайте, адресе электронной почты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МФЦ) изложена в Приложении № 1.</w:t>
      </w:r>
    </w:p>
    <w:p w:rsidR="00D7306E" w:rsidRPr="00233606" w:rsidRDefault="00D7306E" w:rsidP="00233606">
      <w:pPr>
        <w:ind w:firstLine="240"/>
        <w:jc w:val="both"/>
      </w:pPr>
      <w:r w:rsidRPr="00233606">
        <w:t>1.3.5.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D7306E" w:rsidRPr="00233606" w:rsidRDefault="00D7306E" w:rsidP="00233606">
      <w:pPr>
        <w:ind w:firstLine="240"/>
        <w:jc w:val="both"/>
      </w:pPr>
      <w:r w:rsidRPr="00233606">
        <w:t>Заявителем может быть получена информация по вопросам предоставления муниципальной услуги:</w:t>
      </w:r>
      <w:r>
        <w:t xml:space="preserve">   </w:t>
      </w:r>
      <w:r w:rsidRPr="00233606">
        <w:t>по справочному телефону;</w:t>
      </w:r>
    </w:p>
    <w:p w:rsidR="00D7306E" w:rsidRPr="00233606" w:rsidRDefault="00D7306E" w:rsidP="00233606">
      <w:pPr>
        <w:ind w:firstLine="240"/>
        <w:jc w:val="both"/>
      </w:pPr>
      <w:r>
        <w:t xml:space="preserve">            </w:t>
      </w:r>
      <w:r w:rsidRPr="00233606">
        <w:t>почтовой связью;</w:t>
      </w:r>
    </w:p>
    <w:p w:rsidR="00D7306E" w:rsidRPr="00233606" w:rsidRDefault="00D7306E" w:rsidP="00233606">
      <w:pPr>
        <w:ind w:firstLine="240"/>
        <w:jc w:val="both"/>
      </w:pPr>
      <w:r>
        <w:t xml:space="preserve">            </w:t>
      </w:r>
      <w:r w:rsidRPr="00233606">
        <w:t>по электронной почте;</w:t>
      </w:r>
    </w:p>
    <w:p w:rsidR="00D7306E" w:rsidRPr="00233606" w:rsidRDefault="00D7306E" w:rsidP="00233606">
      <w:pPr>
        <w:ind w:firstLine="240"/>
        <w:jc w:val="both"/>
      </w:pPr>
      <w:r>
        <w:t xml:space="preserve">            </w:t>
      </w:r>
      <w:r w:rsidRPr="00233606">
        <w:t xml:space="preserve">при личном обращении в </w:t>
      </w:r>
      <w:r w:rsidRPr="00233606">
        <w:rPr>
          <w:color w:val="000000"/>
        </w:rPr>
        <w:t>Администрацию поселения</w:t>
      </w:r>
      <w:r w:rsidRPr="00233606">
        <w:t xml:space="preserve"> или в МФЦ;</w:t>
      </w:r>
    </w:p>
    <w:p w:rsidR="00D7306E" w:rsidRPr="00233606" w:rsidRDefault="00D7306E" w:rsidP="00233606">
      <w:pPr>
        <w:widowControl w:val="0"/>
        <w:tabs>
          <w:tab w:val="left" w:pos="142"/>
          <w:tab w:val="left" w:pos="284"/>
        </w:tabs>
        <w:autoSpaceDE w:val="0"/>
        <w:autoSpaceDN w:val="0"/>
        <w:adjustRightInd w:val="0"/>
        <w:ind w:firstLine="240"/>
        <w:jc w:val="both"/>
      </w:pPr>
      <w:r w:rsidRPr="00233606">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D7306E" w:rsidRPr="00233606" w:rsidRDefault="00D7306E" w:rsidP="00233606">
      <w:pPr>
        <w:widowControl w:val="0"/>
        <w:tabs>
          <w:tab w:val="left" w:pos="142"/>
          <w:tab w:val="left" w:pos="284"/>
        </w:tabs>
        <w:autoSpaceDE w:val="0"/>
        <w:autoSpaceDN w:val="0"/>
        <w:adjustRightInd w:val="0"/>
        <w:ind w:firstLine="240"/>
        <w:jc w:val="both"/>
      </w:pPr>
      <w:r w:rsidRPr="00233606">
        <w:t xml:space="preserve">на официальном сайте </w:t>
      </w:r>
      <w:r w:rsidRPr="00233606">
        <w:rPr>
          <w:color w:val="000000"/>
        </w:rPr>
        <w:t>Администрации поселения</w:t>
      </w:r>
      <w:r w:rsidRPr="00233606">
        <w:t xml:space="preserve"> (далее – официальный сайт): </w:t>
      </w:r>
      <w:hyperlink r:id="rId9" w:history="1">
        <w:r w:rsidRPr="00233606">
          <w:rPr>
            <w:rStyle w:val="Hyperlink"/>
            <w:i/>
            <w:lang w:val="en-US"/>
          </w:rPr>
          <w:t>www</w:t>
        </w:r>
        <w:r w:rsidRPr="00233606">
          <w:rPr>
            <w:rStyle w:val="Hyperlink"/>
            <w:i/>
          </w:rPr>
          <w:t>.</w:t>
        </w:r>
        <w:r w:rsidRPr="00233606">
          <w:rPr>
            <w:rStyle w:val="Hyperlink"/>
            <w:i/>
            <w:lang w:val="en-US"/>
          </w:rPr>
          <w:t>kommunarskoe</w:t>
        </w:r>
        <w:r w:rsidRPr="00233606">
          <w:rPr>
            <w:rStyle w:val="Hyperlink"/>
            <w:i/>
          </w:rPr>
          <w:t>.</w:t>
        </w:r>
        <w:r w:rsidRPr="00233606">
          <w:rPr>
            <w:rStyle w:val="Hyperlink"/>
            <w:i/>
            <w:lang w:val="en-US"/>
          </w:rPr>
          <w:t>ru</w:t>
        </w:r>
      </w:hyperlink>
      <w:r w:rsidRPr="00233606">
        <w:t>;</w:t>
      </w:r>
    </w:p>
    <w:p w:rsidR="00D7306E" w:rsidRPr="00233606" w:rsidRDefault="00D7306E" w:rsidP="00233606">
      <w:pPr>
        <w:widowControl w:val="0"/>
        <w:tabs>
          <w:tab w:val="left" w:pos="142"/>
          <w:tab w:val="left" w:pos="284"/>
        </w:tabs>
        <w:autoSpaceDE w:val="0"/>
        <w:autoSpaceDN w:val="0"/>
        <w:adjustRightInd w:val="0"/>
        <w:ind w:firstLine="240"/>
        <w:jc w:val="both"/>
      </w:pPr>
      <w:r w:rsidRPr="00233606">
        <w:t xml:space="preserve">на сайте МФЦ: </w:t>
      </w:r>
      <w:hyperlink r:id="rId10" w:history="1">
        <w:r w:rsidRPr="00233606">
          <w:rPr>
            <w:rStyle w:val="Hyperlink"/>
          </w:rPr>
          <w:t>http://okt.mfc61.ru</w:t>
        </w:r>
      </w:hyperlink>
      <w:r w:rsidRPr="00233606">
        <w:t>.</w:t>
      </w:r>
    </w:p>
    <w:p w:rsidR="00D7306E" w:rsidRPr="00233606" w:rsidRDefault="00D7306E" w:rsidP="007D1DAD">
      <w:pPr>
        <w:widowControl w:val="0"/>
        <w:tabs>
          <w:tab w:val="left" w:pos="142"/>
          <w:tab w:val="left" w:pos="284"/>
        </w:tabs>
        <w:autoSpaceDE w:val="0"/>
        <w:autoSpaceDN w:val="0"/>
        <w:adjustRightInd w:val="0"/>
        <w:ind w:firstLine="709"/>
        <w:jc w:val="both"/>
        <w:rPr>
          <w:u w:val="single"/>
        </w:rPr>
      </w:pPr>
      <w:r w:rsidRPr="00233606">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(далее - ЕПГУ), размещенной в информационно-телекоммуникационной сети «Интернет» по адресу: </w:t>
      </w:r>
      <w:hyperlink r:id="rId11" w:history="1">
        <w:r w:rsidRPr="00233606">
          <w:rPr>
            <w:u w:val="single"/>
          </w:rPr>
          <w:t>www.gosuslugi.ru</w:t>
        </w:r>
      </w:hyperlink>
      <w:r w:rsidRPr="00233606">
        <w:rPr>
          <w:u w:val="single"/>
        </w:rPr>
        <w:t>.</w:t>
      </w:r>
    </w:p>
    <w:p w:rsidR="00D7306E" w:rsidRPr="00233606" w:rsidRDefault="00D7306E" w:rsidP="007D1DAD">
      <w:pPr>
        <w:widowControl w:val="0"/>
        <w:tabs>
          <w:tab w:val="left" w:pos="142"/>
          <w:tab w:val="left" w:pos="284"/>
        </w:tabs>
        <w:autoSpaceDE w:val="0"/>
        <w:autoSpaceDN w:val="0"/>
        <w:adjustRightInd w:val="0"/>
        <w:ind w:firstLine="709"/>
        <w:jc w:val="both"/>
      </w:pPr>
      <w:r w:rsidRPr="00233606">
        <w:t>Информация на ЕПГУ о порядке и сроках предоставления муниципальной услуги предоставляется заявителю бесплатно.</w:t>
      </w:r>
    </w:p>
    <w:p w:rsidR="00D7306E" w:rsidRPr="00233606" w:rsidRDefault="00D7306E" w:rsidP="007D1DAD">
      <w:pPr>
        <w:widowControl w:val="0"/>
        <w:tabs>
          <w:tab w:val="left" w:pos="142"/>
          <w:tab w:val="left" w:pos="284"/>
        </w:tabs>
        <w:autoSpaceDE w:val="0"/>
        <w:autoSpaceDN w:val="0"/>
        <w:adjustRightInd w:val="0"/>
        <w:ind w:firstLine="709"/>
        <w:jc w:val="both"/>
      </w:pPr>
      <w:r w:rsidRPr="00233606">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D7306E" w:rsidRPr="00233606" w:rsidRDefault="00D7306E" w:rsidP="00914B33">
      <w:pPr>
        <w:ind w:firstLine="708"/>
        <w:jc w:val="both"/>
        <w:rPr>
          <w:color w:val="000000"/>
        </w:rPr>
      </w:pPr>
      <w:r w:rsidRPr="00233606">
        <w:rPr>
          <w:color w:val="000000"/>
        </w:rPr>
        <w:t>1.3.6. 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официальном сайте Администрации поселения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
    <w:p w:rsidR="00D7306E" w:rsidRPr="00233606" w:rsidRDefault="00D7306E" w:rsidP="00914B33">
      <w:pPr>
        <w:ind w:firstLine="708"/>
        <w:jc w:val="both"/>
        <w:rPr>
          <w:color w:val="000000"/>
        </w:rPr>
      </w:pPr>
      <w:r w:rsidRPr="00233606">
        <w:rPr>
          <w:color w:val="000000"/>
        </w:rPr>
        <w:t>На стендах в местах предоставления услуги, на официальном сайте, на сайте МФЦ, а также на ЕПГУ размещается единый перечень информации:</w:t>
      </w:r>
    </w:p>
    <w:p w:rsidR="00D7306E" w:rsidRPr="00233606" w:rsidRDefault="00D7306E" w:rsidP="00233606">
      <w:pPr>
        <w:numPr>
          <w:ilvl w:val="0"/>
          <w:numId w:val="34"/>
        </w:numPr>
        <w:ind w:left="480" w:hanging="240"/>
        <w:jc w:val="both"/>
        <w:rPr>
          <w:color w:val="000000"/>
        </w:rPr>
      </w:pPr>
      <w:r w:rsidRPr="00233606">
        <w:rPr>
          <w:color w:val="000000"/>
        </w:rPr>
        <w:t>круг заявителей;</w:t>
      </w:r>
    </w:p>
    <w:p w:rsidR="00D7306E" w:rsidRPr="00233606" w:rsidRDefault="00D7306E" w:rsidP="00233606">
      <w:pPr>
        <w:numPr>
          <w:ilvl w:val="0"/>
          <w:numId w:val="34"/>
        </w:numPr>
        <w:ind w:left="720" w:hanging="480"/>
        <w:jc w:val="both"/>
        <w:rPr>
          <w:color w:val="000000"/>
        </w:rPr>
      </w:pPr>
      <w:r w:rsidRPr="00233606">
        <w:rPr>
          <w:color w:val="000000"/>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D7306E" w:rsidRPr="00233606" w:rsidRDefault="00D7306E" w:rsidP="00233606">
      <w:pPr>
        <w:numPr>
          <w:ilvl w:val="0"/>
          <w:numId w:val="34"/>
        </w:numPr>
        <w:ind w:left="720" w:hanging="480"/>
        <w:jc w:val="both"/>
        <w:rPr>
          <w:color w:val="000000"/>
        </w:rPr>
      </w:pPr>
      <w:r w:rsidRPr="00233606">
        <w:rPr>
          <w:color w:val="000000"/>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D7306E" w:rsidRPr="00233606" w:rsidRDefault="00D7306E" w:rsidP="00233606">
      <w:pPr>
        <w:numPr>
          <w:ilvl w:val="0"/>
          <w:numId w:val="34"/>
        </w:numPr>
        <w:ind w:left="720" w:hanging="480"/>
        <w:jc w:val="both"/>
        <w:rPr>
          <w:color w:val="000000"/>
        </w:rPr>
      </w:pPr>
      <w:r w:rsidRPr="00233606">
        <w:rPr>
          <w:color w:val="000000"/>
        </w:rPr>
        <w:t>срок предоставления муниципальной услуги;</w:t>
      </w:r>
    </w:p>
    <w:p w:rsidR="00D7306E" w:rsidRPr="00233606" w:rsidRDefault="00D7306E" w:rsidP="00233606">
      <w:pPr>
        <w:numPr>
          <w:ilvl w:val="0"/>
          <w:numId w:val="34"/>
        </w:numPr>
        <w:ind w:left="720" w:hanging="480"/>
        <w:jc w:val="both"/>
        <w:rPr>
          <w:color w:val="000000"/>
        </w:rPr>
      </w:pPr>
      <w:r w:rsidRPr="00233606">
        <w:rPr>
          <w:color w:val="000000"/>
        </w:rPr>
        <w:t>порядок, размер и основания взимания государственной пошлины или иной платы, взимаемой за предоставление муниципальной услуги;</w:t>
      </w:r>
    </w:p>
    <w:p w:rsidR="00D7306E" w:rsidRPr="00233606" w:rsidRDefault="00D7306E" w:rsidP="00233606">
      <w:pPr>
        <w:numPr>
          <w:ilvl w:val="0"/>
          <w:numId w:val="34"/>
        </w:numPr>
        <w:ind w:left="720" w:hanging="480"/>
        <w:jc w:val="both"/>
        <w:rPr>
          <w:color w:val="000000"/>
        </w:rPr>
      </w:pPr>
      <w:r w:rsidRPr="00233606">
        <w:rPr>
          <w:color w:val="000000"/>
        </w:rPr>
        <w:t>исчерпывающий перечень оснований для приостановления или отказа в предоставлении муниципальной услуги;</w:t>
      </w:r>
    </w:p>
    <w:p w:rsidR="00D7306E" w:rsidRPr="00233606" w:rsidRDefault="00D7306E" w:rsidP="00233606">
      <w:pPr>
        <w:numPr>
          <w:ilvl w:val="0"/>
          <w:numId w:val="34"/>
        </w:numPr>
        <w:ind w:left="720" w:hanging="480"/>
        <w:jc w:val="both"/>
        <w:rPr>
          <w:color w:val="000000"/>
        </w:rPr>
      </w:pPr>
      <w:r w:rsidRPr="00233606">
        <w:rPr>
          <w:color w:val="000000"/>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7306E" w:rsidRPr="00233606" w:rsidRDefault="00D7306E" w:rsidP="00233606">
      <w:pPr>
        <w:numPr>
          <w:ilvl w:val="0"/>
          <w:numId w:val="34"/>
        </w:numPr>
        <w:ind w:left="720" w:hanging="480"/>
        <w:jc w:val="both"/>
        <w:rPr>
          <w:color w:val="000000"/>
        </w:rPr>
      </w:pPr>
      <w:r w:rsidRPr="00233606">
        <w:rPr>
          <w:color w:val="000000"/>
        </w:rPr>
        <w:t>формы заявлений (уведомлений, сообщений), используемые при предоставлении муниципальной услуги.</w:t>
      </w:r>
    </w:p>
    <w:p w:rsidR="00D7306E" w:rsidRPr="00233606" w:rsidRDefault="00D7306E" w:rsidP="00040D80">
      <w:pPr>
        <w:widowControl w:val="0"/>
        <w:autoSpaceDE w:val="0"/>
        <w:autoSpaceDN w:val="0"/>
        <w:adjustRightInd w:val="0"/>
        <w:ind w:firstLine="708"/>
        <w:jc w:val="both"/>
      </w:pPr>
      <w:r w:rsidRPr="00233606">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D7306E" w:rsidRPr="00233606" w:rsidRDefault="00D7306E" w:rsidP="00040D80">
      <w:pPr>
        <w:widowControl w:val="0"/>
        <w:autoSpaceDE w:val="0"/>
        <w:autoSpaceDN w:val="0"/>
        <w:adjustRightInd w:val="0"/>
        <w:ind w:firstLine="708"/>
        <w:jc w:val="both"/>
      </w:pPr>
      <w:r w:rsidRPr="00233606">
        <w:t xml:space="preserve">консультирование при личном обращении в </w:t>
      </w:r>
      <w:r w:rsidRPr="00233606">
        <w:rPr>
          <w:color w:val="000000"/>
        </w:rPr>
        <w:t>Администрацию поселения,</w:t>
      </w:r>
      <w:r w:rsidRPr="00233606">
        <w:t xml:space="preserve"> МФЦ;</w:t>
      </w:r>
    </w:p>
    <w:p w:rsidR="00D7306E" w:rsidRPr="00233606" w:rsidRDefault="00D7306E" w:rsidP="00040D80">
      <w:pPr>
        <w:widowControl w:val="0"/>
        <w:autoSpaceDE w:val="0"/>
        <w:autoSpaceDN w:val="0"/>
        <w:adjustRightInd w:val="0"/>
        <w:ind w:firstLine="708"/>
        <w:jc w:val="both"/>
      </w:pPr>
      <w:r w:rsidRPr="00233606">
        <w:t>консультирование по телефону;</w:t>
      </w:r>
    </w:p>
    <w:p w:rsidR="00D7306E" w:rsidRPr="00233606" w:rsidRDefault="00D7306E" w:rsidP="00040D80">
      <w:pPr>
        <w:widowControl w:val="0"/>
        <w:autoSpaceDE w:val="0"/>
        <w:autoSpaceDN w:val="0"/>
        <w:adjustRightInd w:val="0"/>
        <w:ind w:firstLine="708"/>
        <w:jc w:val="both"/>
      </w:pPr>
      <w:r w:rsidRPr="00233606">
        <w:t>почтовой связью;</w:t>
      </w:r>
    </w:p>
    <w:p w:rsidR="00D7306E" w:rsidRPr="00233606" w:rsidRDefault="00D7306E" w:rsidP="00040D80">
      <w:pPr>
        <w:widowControl w:val="0"/>
        <w:autoSpaceDE w:val="0"/>
        <w:autoSpaceDN w:val="0"/>
        <w:adjustRightInd w:val="0"/>
        <w:ind w:firstLine="708"/>
        <w:jc w:val="both"/>
      </w:pPr>
      <w:r w:rsidRPr="00233606">
        <w:t>по электронной почте.</w:t>
      </w:r>
    </w:p>
    <w:p w:rsidR="00D7306E" w:rsidRPr="00233606" w:rsidRDefault="00D7306E" w:rsidP="00233606">
      <w:pPr>
        <w:widowControl w:val="0"/>
        <w:autoSpaceDE w:val="0"/>
        <w:autoSpaceDN w:val="0"/>
        <w:adjustRightInd w:val="0"/>
        <w:ind w:firstLine="708"/>
        <w:jc w:val="both"/>
      </w:pPr>
      <w:r w:rsidRPr="00233606">
        <w:t xml:space="preserve">При ответах на телефонные звонки работник, должностное лицо </w:t>
      </w:r>
      <w:r w:rsidRPr="00233606">
        <w:rPr>
          <w:color w:val="000000"/>
        </w:rPr>
        <w:t>Администрации поселения,</w:t>
      </w:r>
      <w:r w:rsidRPr="00233606">
        <w:t xml:space="preserve"> подробно в вежливой форме информируют заявителя. Ответ на телефонный звонок должен начинаться с информации о наименовании </w:t>
      </w:r>
      <w:r w:rsidRPr="00233606">
        <w:rPr>
          <w:color w:val="000000"/>
        </w:rPr>
        <w:t>Администрации поселения.</w:t>
      </w:r>
      <w:r w:rsidRPr="00233606">
        <w:t xml:space="preserve"> Время консультирования по телефону не должно превышать 10 минут. В случае если работник, должностное </w:t>
      </w:r>
      <w:r w:rsidRPr="00233606">
        <w:rPr>
          <w:color w:val="000000"/>
        </w:rPr>
        <w:t>Администрация поселения</w:t>
      </w:r>
      <w:r w:rsidRPr="00233606">
        <w:t xml:space="preserve">  не может самостоятельно ответить на поставленные вопросы, заявителю сообщается номер телефона, по которому можно получить необходимую информацию. Информация о муниципальной услуге по телефону-автоинформатору не предоставляется.</w:t>
      </w:r>
    </w:p>
    <w:p w:rsidR="00D7306E" w:rsidRPr="00233606" w:rsidRDefault="00D7306E" w:rsidP="00040D80">
      <w:pPr>
        <w:widowControl w:val="0"/>
        <w:autoSpaceDE w:val="0"/>
        <w:autoSpaceDN w:val="0"/>
        <w:adjustRightInd w:val="0"/>
        <w:ind w:firstLine="708"/>
        <w:jc w:val="both"/>
      </w:pPr>
      <w:r w:rsidRPr="00233606">
        <w:t xml:space="preserve">Почтовой связью информации по процедуре предоставления муниципальной услуги  направляется в адрес заявителя в течение 5 рабочих дней со дня регистрации запроса в </w:t>
      </w:r>
      <w:r w:rsidRPr="00233606">
        <w:rPr>
          <w:color w:val="000000"/>
        </w:rPr>
        <w:t>Администрации поселения.</w:t>
      </w:r>
    </w:p>
    <w:p w:rsidR="00D7306E" w:rsidRPr="00233606" w:rsidRDefault="00D7306E" w:rsidP="00233606">
      <w:pPr>
        <w:widowControl w:val="0"/>
        <w:autoSpaceDE w:val="0"/>
        <w:autoSpaceDN w:val="0"/>
        <w:adjustRightInd w:val="0"/>
        <w:ind w:firstLine="153"/>
        <w:jc w:val="both"/>
      </w:pPr>
      <w:r w:rsidRPr="00233606">
        <w:t xml:space="preserve">По электронной почте информации по процедуре предоставления муниципальной услуги  направляется в адрес заявителя в течение 5 рабочих дней со дня регистрации запроса в </w:t>
      </w:r>
      <w:r w:rsidRPr="00233606">
        <w:rPr>
          <w:color w:val="000000"/>
        </w:rPr>
        <w:t>Администрации поселения.</w:t>
      </w:r>
      <w:bookmarkStart w:id="4" w:name="sub_1002"/>
      <w:bookmarkEnd w:id="3"/>
    </w:p>
    <w:p w:rsidR="00D7306E" w:rsidRPr="00233606" w:rsidRDefault="00D7306E" w:rsidP="00233606">
      <w:pPr>
        <w:widowControl w:val="0"/>
        <w:numPr>
          <w:ilvl w:val="0"/>
          <w:numId w:val="32"/>
        </w:numPr>
        <w:tabs>
          <w:tab w:val="left" w:pos="142"/>
          <w:tab w:val="left" w:pos="284"/>
        </w:tabs>
        <w:autoSpaceDE w:val="0"/>
        <w:autoSpaceDN w:val="0"/>
        <w:adjustRightInd w:val="0"/>
        <w:jc w:val="center"/>
        <w:outlineLvl w:val="0"/>
        <w:rPr>
          <w:b/>
          <w:bCs/>
        </w:rPr>
      </w:pPr>
      <w:r w:rsidRPr="00233606">
        <w:rPr>
          <w:b/>
          <w:bCs/>
        </w:rPr>
        <w:t xml:space="preserve">Стандарт предоставления </w:t>
      </w:r>
      <w:r w:rsidRPr="00233606">
        <w:rPr>
          <w:b/>
        </w:rPr>
        <w:t>муниципальный</w:t>
      </w:r>
      <w:r w:rsidRPr="00233606">
        <w:rPr>
          <w:b/>
          <w:bCs/>
        </w:rPr>
        <w:t xml:space="preserve"> услуги</w:t>
      </w:r>
      <w:bookmarkStart w:id="5" w:name="sub_1021"/>
      <w:bookmarkEnd w:id="4"/>
    </w:p>
    <w:p w:rsidR="00D7306E" w:rsidRPr="00233606" w:rsidRDefault="00D7306E" w:rsidP="00F26724">
      <w:pPr>
        <w:widowControl w:val="0"/>
        <w:tabs>
          <w:tab w:val="left" w:pos="142"/>
          <w:tab w:val="left" w:pos="284"/>
        </w:tabs>
        <w:autoSpaceDE w:val="0"/>
        <w:autoSpaceDN w:val="0"/>
        <w:adjustRightInd w:val="0"/>
        <w:ind w:firstLine="709"/>
        <w:jc w:val="both"/>
      </w:pPr>
      <w:r w:rsidRPr="00233606">
        <w:t>2.1. Наименование муниципальной услуги.</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Полное наименование муниципальный услуги: «Предоставление земельных участков для целей, не связанных со строительством единственному заявителю».</w:t>
      </w:r>
    </w:p>
    <w:p w:rsidR="00D7306E" w:rsidRPr="00233606" w:rsidRDefault="00D7306E" w:rsidP="00F26724">
      <w:pPr>
        <w:widowControl w:val="0"/>
        <w:tabs>
          <w:tab w:val="left" w:pos="142"/>
          <w:tab w:val="left" w:pos="284"/>
        </w:tabs>
        <w:autoSpaceDE w:val="0"/>
        <w:autoSpaceDN w:val="0"/>
        <w:adjustRightInd w:val="0"/>
        <w:ind w:firstLine="709"/>
        <w:jc w:val="both"/>
      </w:pPr>
      <w:bookmarkStart w:id="6" w:name="sub_1022"/>
      <w:bookmarkEnd w:id="5"/>
      <w:r w:rsidRPr="00233606">
        <w:t>Сокращенное наименование муниципальной услуги: «Предоставление земельных участков для целей, не связанных со строительством единственному заявителю».</w:t>
      </w:r>
    </w:p>
    <w:p w:rsidR="00D7306E" w:rsidRPr="00233606" w:rsidRDefault="00D7306E" w:rsidP="00F26724">
      <w:pPr>
        <w:widowControl w:val="0"/>
        <w:tabs>
          <w:tab w:val="left" w:pos="142"/>
          <w:tab w:val="left" w:pos="284"/>
        </w:tabs>
        <w:autoSpaceDE w:val="0"/>
        <w:autoSpaceDN w:val="0"/>
        <w:adjustRightInd w:val="0"/>
        <w:ind w:firstLine="709"/>
        <w:jc w:val="both"/>
      </w:pPr>
      <w:bookmarkStart w:id="7" w:name="sub_1023"/>
      <w:bookmarkEnd w:id="6"/>
      <w:r w:rsidRPr="00233606">
        <w:t>2.2. Муниципальную услугу предоставляет: Администрация Коммунарского сельского поселения.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В целях получения информации и документов, необходимых для предоставления муниципальной услуги, осуществляется взаимодействие с:</w:t>
      </w:r>
    </w:p>
    <w:p w:rsidR="00D7306E" w:rsidRPr="00233606" w:rsidRDefault="00D7306E" w:rsidP="00F26724">
      <w:pPr>
        <w:tabs>
          <w:tab w:val="left" w:pos="142"/>
          <w:tab w:val="left" w:pos="284"/>
        </w:tabs>
        <w:jc w:val="both"/>
      </w:pPr>
      <w:r w:rsidRPr="00233606">
        <w:tab/>
      </w:r>
      <w:r w:rsidRPr="00233606">
        <w:tab/>
      </w:r>
      <w:r w:rsidRPr="00233606">
        <w:tab/>
        <w:t>- Федеральной службой государственной регистрации, кадастра и картографии (Росреестр);</w:t>
      </w:r>
    </w:p>
    <w:p w:rsidR="00D7306E" w:rsidRPr="00233606" w:rsidRDefault="00D7306E" w:rsidP="00F26724">
      <w:pPr>
        <w:tabs>
          <w:tab w:val="left" w:pos="142"/>
          <w:tab w:val="left" w:pos="284"/>
        </w:tabs>
        <w:jc w:val="both"/>
      </w:pPr>
      <w:r w:rsidRPr="00233606">
        <w:tab/>
      </w:r>
      <w:r w:rsidRPr="00233606">
        <w:tab/>
      </w:r>
      <w:r w:rsidRPr="00233606">
        <w:tab/>
        <w:t>- Федеральной налоговой службой (ФНС России).</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Заявление на получение муниципальной услуги с комплектом документов принимаются: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1) при личной явке:</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в </w:t>
      </w:r>
      <w:r w:rsidRPr="00233606">
        <w:rPr>
          <w:color w:val="000000"/>
        </w:rPr>
        <w:t>Администрацию поселения;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в МФЦ или в территориально обособленное структурное подразделение МФЦ.</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2) без личной явки:</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почтовым отправлением в </w:t>
      </w:r>
      <w:r w:rsidRPr="00233606">
        <w:rPr>
          <w:color w:val="000000"/>
        </w:rPr>
        <w:t>Администрацию поселения;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по электронной почте: </w:t>
      </w:r>
      <w:r w:rsidRPr="00233606">
        <w:rPr>
          <w:lang w:val="en-US"/>
        </w:rPr>
        <w:t>sp</w:t>
      </w:r>
      <w:r w:rsidRPr="00233606">
        <w:t>28297@</w:t>
      </w:r>
      <w:r w:rsidRPr="00233606">
        <w:rPr>
          <w:lang w:val="en-US"/>
        </w:rPr>
        <w:t>mail</w:t>
      </w:r>
      <w:r w:rsidRPr="00233606">
        <w:t>.</w:t>
      </w:r>
      <w:r w:rsidRPr="00233606">
        <w:rPr>
          <w:lang w:val="en-US"/>
        </w:rPr>
        <w:t>ru</w:t>
      </w:r>
      <w:r w:rsidRPr="00233606">
        <w:t>;</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в электронной форме через личный кабинет заявителя на ЕПГУ.</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Заявитель может записаться на прием для подачи заявления о предоставлении услуги следующими способами:</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1) посредством ЕПГУ   в МФЦ;</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2) по телефону – в </w:t>
      </w:r>
      <w:r w:rsidRPr="00233606">
        <w:rPr>
          <w:color w:val="000000"/>
        </w:rPr>
        <w:t>Администрацию поселения,</w:t>
      </w:r>
      <w:r w:rsidRPr="00233606">
        <w:t xml:space="preserve"> в МФЦ.</w:t>
      </w:r>
    </w:p>
    <w:p w:rsidR="00D7306E" w:rsidRPr="00233606" w:rsidRDefault="00D7306E" w:rsidP="00B65CE6">
      <w:pPr>
        <w:widowControl w:val="0"/>
        <w:tabs>
          <w:tab w:val="left" w:pos="142"/>
          <w:tab w:val="left" w:pos="284"/>
        </w:tabs>
        <w:autoSpaceDE w:val="0"/>
        <w:autoSpaceDN w:val="0"/>
        <w:adjustRightInd w:val="0"/>
        <w:ind w:firstLine="709"/>
        <w:jc w:val="both"/>
        <w:rPr>
          <w:iCs/>
        </w:rPr>
      </w:pPr>
      <w:r w:rsidRPr="00233606">
        <w:t xml:space="preserve">Для записи заявитель выбирает любую </w:t>
      </w:r>
      <w:r w:rsidRPr="00233606">
        <w:rPr>
          <w:iCs/>
        </w:rPr>
        <w:t xml:space="preserve">свободную для приема дату и время в пределах установленного </w:t>
      </w:r>
      <w:r w:rsidRPr="00233606">
        <w:rPr>
          <w:color w:val="000000"/>
        </w:rPr>
        <w:t>Администрации поселения</w:t>
      </w:r>
      <w:r w:rsidRPr="00233606">
        <w:rPr>
          <w:iCs/>
        </w:rPr>
        <w:t xml:space="preserve"> или МФЦ графика приема заявителей.</w:t>
      </w:r>
    </w:p>
    <w:p w:rsidR="00D7306E" w:rsidRPr="00233606" w:rsidRDefault="00D7306E" w:rsidP="00F26724">
      <w:pPr>
        <w:tabs>
          <w:tab w:val="left" w:pos="142"/>
          <w:tab w:val="left" w:pos="284"/>
        </w:tabs>
        <w:ind w:firstLine="709"/>
        <w:jc w:val="both"/>
        <w:rPr>
          <w:lang/>
        </w:rPr>
      </w:pPr>
      <w:r w:rsidRPr="00233606">
        <w:rPr>
          <w:lang/>
        </w:rPr>
        <w:t>2.3. Результат</w:t>
      </w:r>
      <w:r w:rsidRPr="00233606">
        <w:rPr>
          <w:lang/>
        </w:rPr>
        <w:t>ом</w:t>
      </w:r>
      <w:r w:rsidRPr="00233606">
        <w:rPr>
          <w:lang/>
        </w:rPr>
        <w:t xml:space="preserve"> предоставления</w:t>
      </w:r>
      <w:r w:rsidRPr="00233606">
        <w:t xml:space="preserve"> </w:t>
      </w:r>
      <w:r w:rsidRPr="00233606">
        <w:rPr>
          <w:lang/>
        </w:rPr>
        <w:t>муниципальный</w:t>
      </w:r>
      <w:r w:rsidRPr="00233606">
        <w:rPr>
          <w:lang/>
        </w:rPr>
        <w:t xml:space="preserve"> услуги</w:t>
      </w:r>
      <w:r w:rsidRPr="00233606">
        <w:rPr>
          <w:lang/>
        </w:rPr>
        <w:t xml:space="preserve"> является:</w:t>
      </w:r>
      <w:r w:rsidRPr="00233606">
        <w:rPr>
          <w:lang/>
        </w:rPr>
        <w:t xml:space="preserve"> </w:t>
      </w:r>
    </w:p>
    <w:p w:rsidR="00D7306E" w:rsidRPr="00233606" w:rsidRDefault="00D7306E" w:rsidP="00F26724">
      <w:pPr>
        <w:tabs>
          <w:tab w:val="left" w:pos="142"/>
          <w:tab w:val="left" w:pos="284"/>
        </w:tabs>
        <w:jc w:val="both"/>
        <w:rPr>
          <w:lang/>
        </w:rPr>
      </w:pPr>
      <w:r w:rsidRPr="00233606">
        <w:rPr>
          <w:lang/>
        </w:rPr>
        <w:t>Договор купли-продажи или аренды земельного участка либо мотивированный отказ в предоставлении муниципальной услуги.</w:t>
      </w:r>
    </w:p>
    <w:p w:rsidR="00D7306E" w:rsidRPr="00233606" w:rsidRDefault="00D7306E" w:rsidP="00F26724">
      <w:pPr>
        <w:tabs>
          <w:tab w:val="left" w:pos="142"/>
          <w:tab w:val="left" w:pos="284"/>
        </w:tabs>
        <w:ind w:firstLine="709"/>
        <w:jc w:val="both"/>
        <w:rPr>
          <w:lang/>
        </w:rPr>
      </w:pPr>
      <w:bookmarkStart w:id="8" w:name="sub_1025"/>
      <w:bookmarkEnd w:id="7"/>
      <w:r w:rsidRPr="00233606">
        <w:rPr>
          <w:lang/>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7306E" w:rsidRPr="00233606" w:rsidRDefault="00D7306E" w:rsidP="00F26724">
      <w:pPr>
        <w:tabs>
          <w:tab w:val="left" w:pos="142"/>
          <w:tab w:val="left" w:pos="284"/>
        </w:tabs>
        <w:ind w:firstLine="709"/>
        <w:jc w:val="both"/>
        <w:rPr>
          <w:lang/>
        </w:rPr>
      </w:pPr>
      <w:r w:rsidRPr="00233606">
        <w:rPr>
          <w:lang/>
        </w:rPr>
        <w:t>1) при личной явке:</w:t>
      </w:r>
    </w:p>
    <w:p w:rsidR="00D7306E" w:rsidRPr="00233606" w:rsidRDefault="00D7306E" w:rsidP="0005729F">
      <w:pPr>
        <w:widowControl w:val="0"/>
        <w:tabs>
          <w:tab w:val="left" w:pos="142"/>
          <w:tab w:val="left" w:pos="284"/>
        </w:tabs>
        <w:autoSpaceDE w:val="0"/>
        <w:autoSpaceDN w:val="0"/>
        <w:adjustRightInd w:val="0"/>
        <w:ind w:firstLine="709"/>
        <w:jc w:val="both"/>
        <w:rPr>
          <w:color w:val="000000"/>
        </w:rPr>
      </w:pPr>
      <w:r w:rsidRPr="00233606">
        <w:rPr>
          <w:color w:val="000000"/>
        </w:rPr>
        <w:t>В Администрацию поселения;</w:t>
      </w:r>
    </w:p>
    <w:p w:rsidR="00D7306E" w:rsidRPr="00233606" w:rsidRDefault="00D7306E" w:rsidP="0005729F">
      <w:pPr>
        <w:widowControl w:val="0"/>
        <w:tabs>
          <w:tab w:val="left" w:pos="142"/>
          <w:tab w:val="left" w:pos="284"/>
        </w:tabs>
        <w:autoSpaceDE w:val="0"/>
        <w:autoSpaceDN w:val="0"/>
        <w:adjustRightInd w:val="0"/>
        <w:ind w:firstLine="709"/>
        <w:jc w:val="both"/>
      </w:pPr>
      <w:r w:rsidRPr="00233606">
        <w:t xml:space="preserve"> в МФЦ или в территориально обособленное структурное подразделение МФЦ.</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2) без личной явки:</w:t>
      </w:r>
    </w:p>
    <w:p w:rsidR="00D7306E" w:rsidRPr="00233606" w:rsidRDefault="00D7306E" w:rsidP="0005729F">
      <w:pPr>
        <w:widowControl w:val="0"/>
        <w:tabs>
          <w:tab w:val="left" w:pos="142"/>
          <w:tab w:val="left" w:pos="284"/>
        </w:tabs>
        <w:autoSpaceDE w:val="0"/>
        <w:autoSpaceDN w:val="0"/>
        <w:adjustRightInd w:val="0"/>
        <w:ind w:firstLine="709"/>
        <w:jc w:val="both"/>
      </w:pPr>
      <w:r w:rsidRPr="00233606">
        <w:t>почтовым отправлением;</w:t>
      </w:r>
    </w:p>
    <w:p w:rsidR="00D7306E" w:rsidRPr="00233606" w:rsidRDefault="00D7306E" w:rsidP="0005729F">
      <w:pPr>
        <w:widowControl w:val="0"/>
        <w:tabs>
          <w:tab w:val="left" w:pos="142"/>
          <w:tab w:val="left" w:pos="284"/>
        </w:tabs>
        <w:autoSpaceDE w:val="0"/>
        <w:autoSpaceDN w:val="0"/>
        <w:adjustRightInd w:val="0"/>
        <w:ind w:firstLine="709"/>
        <w:jc w:val="both"/>
      </w:pPr>
      <w:r w:rsidRPr="00233606">
        <w:t>по электронной почте заявителя;</w:t>
      </w:r>
    </w:p>
    <w:p w:rsidR="00D7306E" w:rsidRPr="00233606" w:rsidRDefault="00D7306E" w:rsidP="0005729F">
      <w:pPr>
        <w:widowControl w:val="0"/>
        <w:tabs>
          <w:tab w:val="left" w:pos="142"/>
          <w:tab w:val="left" w:pos="284"/>
        </w:tabs>
        <w:autoSpaceDE w:val="0"/>
        <w:autoSpaceDN w:val="0"/>
        <w:adjustRightInd w:val="0"/>
        <w:ind w:firstLine="709"/>
        <w:jc w:val="both"/>
      </w:pPr>
      <w:r w:rsidRPr="00233606">
        <w:t>в электронной форме через личный кабинет заявителя на ЕПГУ.</w:t>
      </w:r>
    </w:p>
    <w:p w:rsidR="00D7306E" w:rsidRPr="00233606" w:rsidRDefault="00D7306E" w:rsidP="0005729F">
      <w:pPr>
        <w:widowControl w:val="0"/>
        <w:tabs>
          <w:tab w:val="left" w:pos="142"/>
          <w:tab w:val="left" w:pos="284"/>
        </w:tabs>
        <w:autoSpaceDE w:val="0"/>
        <w:autoSpaceDN w:val="0"/>
        <w:adjustRightInd w:val="0"/>
        <w:ind w:firstLine="709"/>
        <w:jc w:val="both"/>
      </w:pPr>
      <w:r w:rsidRPr="00233606">
        <w:t>Заявителю в качестве результата предоставления услуги обеспечивается по его выбору возможность получения:</w:t>
      </w:r>
    </w:p>
    <w:p w:rsidR="00D7306E" w:rsidRPr="00233606" w:rsidRDefault="00D7306E" w:rsidP="00C36B8E">
      <w:pPr>
        <w:widowControl w:val="0"/>
        <w:numPr>
          <w:ilvl w:val="0"/>
          <w:numId w:val="35"/>
        </w:numPr>
        <w:tabs>
          <w:tab w:val="left" w:pos="142"/>
          <w:tab w:val="left" w:pos="284"/>
        </w:tabs>
        <w:autoSpaceDE w:val="0"/>
        <w:autoSpaceDN w:val="0"/>
        <w:adjustRightInd w:val="0"/>
        <w:ind w:left="0" w:firstLine="709"/>
        <w:jc w:val="both"/>
      </w:pPr>
      <w:r w:rsidRPr="00233606">
        <w:t>документа на бумажном носителе;</w:t>
      </w:r>
    </w:p>
    <w:p w:rsidR="00D7306E" w:rsidRPr="00233606" w:rsidRDefault="00D7306E" w:rsidP="0093080C">
      <w:pPr>
        <w:widowControl w:val="0"/>
        <w:numPr>
          <w:ilvl w:val="0"/>
          <w:numId w:val="35"/>
        </w:numPr>
        <w:tabs>
          <w:tab w:val="left" w:pos="142"/>
          <w:tab w:val="left" w:pos="284"/>
        </w:tabs>
        <w:autoSpaceDE w:val="0"/>
        <w:autoSpaceDN w:val="0"/>
        <w:adjustRightInd w:val="0"/>
        <w:ind w:left="0" w:firstLine="709"/>
        <w:jc w:val="both"/>
      </w:pPr>
      <w:r w:rsidRPr="00233606">
        <w:t xml:space="preserve">электронного документа, подписанного уполномоченным должностным лицом </w:t>
      </w:r>
      <w:r w:rsidRPr="00233606">
        <w:rPr>
          <w:color w:val="000000"/>
        </w:rPr>
        <w:t>Администрации поселения</w:t>
      </w:r>
      <w:r w:rsidRPr="00233606">
        <w:t xml:space="preserve"> с использованием усиленной квалифицированной электронной подписи;</w:t>
      </w:r>
    </w:p>
    <w:p w:rsidR="00D7306E" w:rsidRPr="00233606" w:rsidRDefault="00D7306E" w:rsidP="0093080C">
      <w:pPr>
        <w:widowControl w:val="0"/>
        <w:numPr>
          <w:ilvl w:val="0"/>
          <w:numId w:val="35"/>
        </w:numPr>
        <w:tabs>
          <w:tab w:val="left" w:pos="142"/>
          <w:tab w:val="left" w:pos="284"/>
        </w:tabs>
        <w:autoSpaceDE w:val="0"/>
        <w:autoSpaceDN w:val="0"/>
        <w:adjustRightInd w:val="0"/>
        <w:ind w:left="0" w:firstLine="709"/>
        <w:jc w:val="both"/>
      </w:pPr>
      <w:r w:rsidRPr="00233606">
        <w:t xml:space="preserve">документа на бумажном носителе, подтверждающего содержание электронного документа, направленного </w:t>
      </w:r>
      <w:r w:rsidRPr="00233606">
        <w:rPr>
          <w:color w:val="000000"/>
        </w:rPr>
        <w:t>Администрацией поселения,</w:t>
      </w:r>
      <w:r w:rsidRPr="00233606">
        <w:t xml:space="preserve"> в МФЦ;</w:t>
      </w:r>
    </w:p>
    <w:p w:rsidR="00D7306E" w:rsidRPr="00233606" w:rsidRDefault="00D7306E" w:rsidP="00C36B8E">
      <w:pPr>
        <w:widowControl w:val="0"/>
        <w:numPr>
          <w:ilvl w:val="0"/>
          <w:numId w:val="35"/>
        </w:numPr>
        <w:tabs>
          <w:tab w:val="left" w:pos="142"/>
          <w:tab w:val="left" w:pos="284"/>
        </w:tabs>
        <w:autoSpaceDE w:val="0"/>
        <w:autoSpaceDN w:val="0"/>
        <w:adjustRightInd w:val="0"/>
        <w:ind w:left="0" w:firstLine="709"/>
        <w:jc w:val="both"/>
      </w:pPr>
      <w:r w:rsidRPr="00233606">
        <w:t>информации из государственных информационных систем в случаях, предусмотренных законодательством Российской Федерации.</w:t>
      </w:r>
    </w:p>
    <w:p w:rsidR="00D7306E" w:rsidRPr="00233606" w:rsidRDefault="00D7306E" w:rsidP="00F26724">
      <w:pPr>
        <w:tabs>
          <w:tab w:val="left" w:pos="142"/>
          <w:tab w:val="left" w:pos="284"/>
        </w:tabs>
        <w:ind w:firstLine="709"/>
        <w:jc w:val="both"/>
        <w:rPr>
          <w:lang/>
        </w:rPr>
      </w:pPr>
      <w:r w:rsidRPr="00233606">
        <w:rPr>
          <w:lang/>
        </w:rPr>
        <w:t>2.4. Срок предоставления</w:t>
      </w:r>
      <w:r w:rsidRPr="00233606">
        <w:t xml:space="preserve"> </w:t>
      </w:r>
      <w:r w:rsidRPr="00233606">
        <w:rPr>
          <w:lang/>
        </w:rPr>
        <w:t>муниципальный</w:t>
      </w:r>
      <w:r w:rsidRPr="00233606">
        <w:rPr>
          <w:lang/>
        </w:rPr>
        <w:t xml:space="preserve"> услуги составляет</w:t>
      </w:r>
      <w:r w:rsidRPr="00233606">
        <w:rPr>
          <w:lang/>
        </w:rPr>
        <w:t xml:space="preserve"> 21 календарный </w:t>
      </w:r>
      <w:r w:rsidRPr="00233606">
        <w:rPr>
          <w:lang/>
        </w:rPr>
        <w:t>д</w:t>
      </w:r>
      <w:r w:rsidRPr="00233606">
        <w:rPr>
          <w:lang/>
        </w:rPr>
        <w:t>ень</w:t>
      </w:r>
      <w:r w:rsidRPr="00233606">
        <w:rPr>
          <w:lang/>
        </w:rPr>
        <w:t xml:space="preserve"> с даты поступления</w:t>
      </w:r>
      <w:r w:rsidRPr="00233606">
        <w:rPr>
          <w:lang/>
        </w:rPr>
        <w:t xml:space="preserve"> (регистрации)</w:t>
      </w:r>
      <w:r w:rsidRPr="00233606">
        <w:rPr>
          <w:lang/>
        </w:rPr>
        <w:t xml:space="preserve"> заявления в</w:t>
      </w:r>
      <w:r w:rsidRPr="00233606">
        <w:rPr>
          <w:lang/>
        </w:rPr>
        <w:t xml:space="preserve"> </w:t>
      </w:r>
      <w:r w:rsidRPr="00233606">
        <w:rPr>
          <w:color w:val="000000"/>
        </w:rPr>
        <w:t>Администрацию поселения.</w:t>
      </w:r>
    </w:p>
    <w:p w:rsidR="00D7306E" w:rsidRPr="00233606" w:rsidRDefault="00D7306E" w:rsidP="00C36B8E">
      <w:pPr>
        <w:tabs>
          <w:tab w:val="left" w:pos="142"/>
          <w:tab w:val="left" w:pos="284"/>
        </w:tabs>
        <w:ind w:firstLine="709"/>
        <w:jc w:val="both"/>
        <w:rPr>
          <w:lang/>
        </w:rPr>
      </w:pPr>
      <w:r w:rsidRPr="00233606">
        <w:rPr>
          <w:lang/>
        </w:rPr>
        <w:t xml:space="preserve">Срок предоставления в электронном виде начинается с момента приема и регистрации в </w:t>
      </w:r>
      <w:r w:rsidRPr="00233606">
        <w:rPr>
          <w:color w:val="000000"/>
        </w:rPr>
        <w:t>Администрацию поселения</w:t>
      </w:r>
      <w:r w:rsidRPr="00233606">
        <w:rPr>
          <w:lang/>
        </w:rPr>
        <w:t xml:space="preserve"> электронных документов, необходимых для предоставления услуги.</w:t>
      </w:r>
    </w:p>
    <w:p w:rsidR="00D7306E" w:rsidRPr="00233606" w:rsidRDefault="00D7306E" w:rsidP="00D675BA">
      <w:pPr>
        <w:widowControl w:val="0"/>
        <w:tabs>
          <w:tab w:val="left" w:pos="142"/>
          <w:tab w:val="left" w:pos="284"/>
        </w:tabs>
        <w:autoSpaceDE w:val="0"/>
        <w:autoSpaceDN w:val="0"/>
        <w:adjustRightInd w:val="0"/>
        <w:ind w:firstLine="709"/>
        <w:jc w:val="both"/>
      </w:pPr>
      <w:bookmarkStart w:id="9" w:name="sub_1027"/>
      <w:bookmarkEnd w:id="8"/>
      <w:r w:rsidRPr="00233606">
        <w:t xml:space="preserve">2.5. </w:t>
      </w:r>
      <w:bookmarkStart w:id="10" w:name="sub_121028"/>
      <w:bookmarkStart w:id="11" w:name="sub_1028"/>
      <w:bookmarkEnd w:id="9"/>
      <w:r w:rsidRPr="00233606">
        <w:t>Перечень нормативных правовых актов, регулирующих предоставление муниципальной услуги.</w:t>
      </w:r>
    </w:p>
    <w:p w:rsidR="00D7306E" w:rsidRPr="00233606" w:rsidRDefault="00D7306E" w:rsidP="008B6652">
      <w:pPr>
        <w:widowControl w:val="0"/>
        <w:tabs>
          <w:tab w:val="left" w:pos="142"/>
          <w:tab w:val="left" w:pos="284"/>
        </w:tabs>
        <w:autoSpaceDE w:val="0"/>
        <w:autoSpaceDN w:val="0"/>
        <w:adjustRightInd w:val="0"/>
        <w:ind w:firstLine="709"/>
        <w:jc w:val="both"/>
      </w:pPr>
      <w:r w:rsidRPr="00233606">
        <w:t>1) Федеральный закон от 27.07.2010 № 210-ФЗ «Об организации предоставления государственных и муниципальных услуг». ("Российская газета", N 168, 30.07.2010, "Собрание законодательства РФ", 02.08.2010, N 31, ст. 4179);</w:t>
      </w:r>
    </w:p>
    <w:p w:rsidR="00D7306E" w:rsidRPr="00233606" w:rsidRDefault="00D7306E" w:rsidP="00233606">
      <w:pPr>
        <w:autoSpaceDE w:val="0"/>
        <w:autoSpaceDN w:val="0"/>
        <w:adjustRightInd w:val="0"/>
        <w:jc w:val="both"/>
      </w:pPr>
      <w:r>
        <w:t xml:space="preserve">        </w:t>
      </w:r>
      <w:r w:rsidRPr="00233606">
        <w:t xml:space="preserve">3) Земельный кодекс </w:t>
      </w:r>
      <w:r>
        <w:t>РФ</w:t>
      </w:r>
      <w:r w:rsidRPr="00233606">
        <w:t xml:space="preserve"> от 25.10.2001</w:t>
      </w:r>
      <w:r>
        <w:t xml:space="preserve"> №</w:t>
      </w:r>
      <w:r w:rsidRPr="00233606">
        <w:t>136-ФЗ (Российская газета, 30.11.2001, №211-212);</w:t>
      </w:r>
    </w:p>
    <w:p w:rsidR="00D7306E" w:rsidRPr="00233606" w:rsidRDefault="00D7306E" w:rsidP="00E87B14">
      <w:pPr>
        <w:autoSpaceDE w:val="0"/>
        <w:autoSpaceDN w:val="0"/>
        <w:adjustRightInd w:val="0"/>
        <w:ind w:firstLine="708"/>
        <w:jc w:val="both"/>
      </w:pPr>
      <w:r w:rsidRPr="00233606">
        <w:t xml:space="preserve">4) Федеральный закон от 29.07.1998 № 135-ФЗ «Об оценочной деятельности в </w:t>
      </w:r>
      <w:r>
        <w:t>РФ</w:t>
      </w:r>
      <w:r w:rsidRPr="00233606">
        <w:t>» (Российская газета, 06.08.1998, № 148-149);</w:t>
      </w:r>
    </w:p>
    <w:p w:rsidR="00D7306E" w:rsidRPr="00233606" w:rsidRDefault="00D7306E" w:rsidP="00E87B14">
      <w:pPr>
        <w:autoSpaceDE w:val="0"/>
        <w:autoSpaceDN w:val="0"/>
        <w:adjustRightInd w:val="0"/>
        <w:ind w:firstLine="708"/>
        <w:jc w:val="both"/>
      </w:pPr>
      <w:r w:rsidRPr="00233606">
        <w:t>5) Федеральный закон от 25.10.2001</w:t>
      </w:r>
      <w:r>
        <w:t xml:space="preserve"> №</w:t>
      </w:r>
      <w:r w:rsidRPr="00233606">
        <w:t xml:space="preserve">137-ФЗ «О введении в действие Земельного кодекса </w:t>
      </w:r>
      <w:r>
        <w:t>РФ», («Парламентская газета», №</w:t>
      </w:r>
      <w:r w:rsidRPr="00233606">
        <w:t xml:space="preserve">204-205, 30.10.2001, «Российская </w:t>
      </w:r>
      <w:r>
        <w:t>газета», №</w:t>
      </w:r>
      <w:r w:rsidRPr="00233606">
        <w:t>211-212, 30.10.2001);</w:t>
      </w:r>
    </w:p>
    <w:p w:rsidR="00D7306E" w:rsidRPr="00233606" w:rsidRDefault="00D7306E" w:rsidP="00E87B14">
      <w:pPr>
        <w:autoSpaceDE w:val="0"/>
        <w:autoSpaceDN w:val="0"/>
        <w:adjustRightInd w:val="0"/>
        <w:ind w:firstLine="708"/>
        <w:jc w:val="both"/>
      </w:pPr>
      <w:r w:rsidRPr="00233606">
        <w:t xml:space="preserve"> 6) Гражданский кодекс РФ от  30.11.1994  № 51-ФЗ («Российская га</w:t>
      </w:r>
      <w:r>
        <w:t>зе</w:t>
      </w:r>
      <w:r w:rsidRPr="00233606">
        <w:t>та» № 238-239 от 08.12.1994);</w:t>
      </w:r>
    </w:p>
    <w:p w:rsidR="00D7306E" w:rsidRPr="00233606" w:rsidRDefault="00D7306E" w:rsidP="00E87B14">
      <w:pPr>
        <w:autoSpaceDE w:val="0"/>
        <w:autoSpaceDN w:val="0"/>
        <w:adjustRightInd w:val="0"/>
        <w:ind w:firstLine="708"/>
        <w:jc w:val="both"/>
      </w:pPr>
      <w:r w:rsidRPr="00233606">
        <w:t>7) Федеральный закон от 02.05.2006 №59-ФЗ «О порядке рассмотрения обращений граждан Российской Федерации» («Российская газета» от 05.05.2006 №95).</w:t>
      </w:r>
    </w:p>
    <w:p w:rsidR="00D7306E" w:rsidRPr="00233606" w:rsidRDefault="00D7306E" w:rsidP="00E87B14">
      <w:pPr>
        <w:autoSpaceDE w:val="0"/>
        <w:autoSpaceDN w:val="0"/>
        <w:adjustRightInd w:val="0"/>
        <w:ind w:firstLine="708"/>
        <w:jc w:val="both"/>
      </w:pPr>
      <w:r w:rsidRPr="00233606">
        <w:t>8) Федеральный закон от 24.11.1995 №181-ФЗ «О социальной защите инвалидов в Российской Федерации» («Собрание законодательства РФ», 1995 № 48).</w:t>
      </w:r>
    </w:p>
    <w:p w:rsidR="00D7306E" w:rsidRPr="00233606" w:rsidRDefault="00D7306E" w:rsidP="00E87B14">
      <w:pPr>
        <w:autoSpaceDE w:val="0"/>
        <w:autoSpaceDN w:val="0"/>
        <w:adjustRightInd w:val="0"/>
        <w:ind w:firstLine="851"/>
        <w:jc w:val="both"/>
        <w:rPr>
          <w:color w:val="000000"/>
        </w:rPr>
      </w:pPr>
      <w:r w:rsidRPr="00233606">
        <w:t xml:space="preserve">9) </w:t>
      </w:r>
      <w:r w:rsidRPr="00233606">
        <w:rPr>
          <w:color w:val="000000"/>
          <w:kern w:val="28"/>
        </w:rPr>
        <w:t>Областной закон от 22.07.2003 №19-ЗС «О регулировании земельных отношений в Ростовской области» («Наше время», № 161).</w:t>
      </w:r>
    </w:p>
    <w:p w:rsidR="00D7306E" w:rsidRPr="00233606" w:rsidRDefault="00D7306E" w:rsidP="00E87B14">
      <w:pPr>
        <w:autoSpaceDE w:val="0"/>
        <w:autoSpaceDN w:val="0"/>
        <w:adjustRightInd w:val="0"/>
        <w:ind w:firstLine="851"/>
        <w:jc w:val="both"/>
        <w:rPr>
          <w:color w:val="000000"/>
        </w:rPr>
      </w:pPr>
      <w:r w:rsidRPr="00233606">
        <w:rPr>
          <w:color w:val="000000"/>
        </w:rPr>
        <w:t xml:space="preserve">10) </w:t>
      </w:r>
      <w:r w:rsidRPr="00233606">
        <w:t>Федеральный закон от 06.04.2011 № 63-ФЗ «Об электронной подписи».</w:t>
      </w:r>
    </w:p>
    <w:p w:rsidR="00D7306E" w:rsidRPr="00233606" w:rsidRDefault="00D7306E" w:rsidP="008B6652">
      <w:pPr>
        <w:autoSpaceDE w:val="0"/>
        <w:autoSpaceDN w:val="0"/>
        <w:adjustRightInd w:val="0"/>
        <w:jc w:val="both"/>
      </w:pPr>
      <w:r w:rsidRPr="00233606">
        <w:t>("Парламентская газета", N 17, 08-14.04.2011, "Российская газета", N 75, 08.04.2011, "Собрание законодательства РФ", 11.04.2011, N 15, ст. 2036.);</w:t>
      </w:r>
    </w:p>
    <w:p w:rsidR="00D7306E" w:rsidRPr="00233606" w:rsidRDefault="00D7306E" w:rsidP="008B6652">
      <w:pPr>
        <w:autoSpaceDE w:val="0"/>
        <w:autoSpaceDN w:val="0"/>
        <w:adjustRightInd w:val="0"/>
        <w:ind w:firstLine="708"/>
        <w:jc w:val="both"/>
      </w:pPr>
      <w:r w:rsidRPr="00233606">
        <w:t xml:space="preserve">11) постановление Правительства </w:t>
      </w:r>
      <w:r>
        <w:t>РФ</w:t>
      </w:r>
      <w:r w:rsidRPr="00233606">
        <w:t xml:space="preserve"> от 26.03.2016 № 236 «О требованиях к предо</w:t>
      </w:r>
      <w:r>
        <w:t>-</w:t>
      </w:r>
      <w:r w:rsidRPr="00233606">
        <w:t>ставлению в электронной форме государственных и муниципальных услуг». (Официальный интернет-портал правовой информации http://www.pravo.gov.ru, 05.04.2016</w:t>
      </w:r>
      <w:r>
        <w:t>, "Российская газета", N</w:t>
      </w:r>
      <w:r w:rsidRPr="00233606">
        <w:t>75, 08.04.2016, "Собрание законодательства РФ", 11.04.2016</w:t>
      </w:r>
      <w:r>
        <w:t>, N</w:t>
      </w:r>
      <w:r w:rsidRPr="00233606">
        <w:t>15, ст. 2084);</w:t>
      </w:r>
    </w:p>
    <w:p w:rsidR="00D7306E" w:rsidRPr="00233606" w:rsidRDefault="00D7306E" w:rsidP="00E87B14">
      <w:pPr>
        <w:autoSpaceDE w:val="0"/>
        <w:autoSpaceDN w:val="0"/>
        <w:adjustRightInd w:val="0"/>
        <w:ind w:firstLine="708"/>
        <w:jc w:val="both"/>
      </w:pPr>
      <w:r w:rsidRPr="00233606">
        <w:t>12) Настоящий административный регламент.</w:t>
      </w:r>
    </w:p>
    <w:p w:rsidR="00D7306E" w:rsidRPr="00233606" w:rsidRDefault="00D7306E" w:rsidP="00615E1A">
      <w:pPr>
        <w:tabs>
          <w:tab w:val="left" w:pos="142"/>
          <w:tab w:val="left" w:pos="284"/>
        </w:tabs>
        <w:ind w:firstLine="709"/>
        <w:jc w:val="both"/>
        <w:rPr>
          <w:lang/>
        </w:rPr>
      </w:pPr>
      <w:r w:rsidRPr="00233606">
        <w:rPr>
          <w:lang/>
        </w:rPr>
        <w:t>2.</w:t>
      </w:r>
      <w:r w:rsidRPr="00233606">
        <w:rPr>
          <w:lang/>
        </w:rPr>
        <w:t>6</w:t>
      </w:r>
      <w:r w:rsidRPr="00233606">
        <w:rPr>
          <w:lang/>
        </w:rPr>
        <w:t xml:space="preserve">. </w:t>
      </w:r>
      <w:r w:rsidRPr="00233606">
        <w:rPr>
          <w:lang/>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Pr="00233606">
        <w:rPr>
          <w:lang/>
        </w:rPr>
        <w:t>муниципальный</w:t>
      </w:r>
      <w:r w:rsidRPr="00233606">
        <w:rPr>
          <w:lang/>
        </w:rPr>
        <w:t xml:space="preserve">  услуги, подлежащих представлению заявителем:</w:t>
      </w:r>
    </w:p>
    <w:p w:rsidR="00D7306E" w:rsidRPr="00233606" w:rsidRDefault="00D7306E" w:rsidP="00615E1A">
      <w:pPr>
        <w:autoSpaceDE w:val="0"/>
        <w:autoSpaceDN w:val="0"/>
        <w:adjustRightInd w:val="0"/>
        <w:ind w:firstLine="709"/>
        <w:jc w:val="both"/>
      </w:pPr>
      <w:r w:rsidRPr="00233606">
        <w:t>1) заявление о предоставлении услуги в соответствии с приложением № 2- оригинал (образец заполнения заявления согласно приложению № 3);</w:t>
      </w:r>
    </w:p>
    <w:p w:rsidR="00D7306E" w:rsidRPr="00233606" w:rsidRDefault="00D7306E" w:rsidP="00F26724">
      <w:pPr>
        <w:tabs>
          <w:tab w:val="left" w:pos="142"/>
          <w:tab w:val="left" w:pos="284"/>
        </w:tabs>
        <w:ind w:firstLine="709"/>
        <w:jc w:val="both"/>
        <w:rPr>
          <w:lang/>
        </w:rPr>
      </w:pPr>
      <w:r w:rsidRPr="00233606">
        <w:rPr>
          <w:lang/>
        </w:rPr>
        <w:t>2) документ, удостоверяющий  личность заявителя или  представителя заявителя:</w:t>
      </w:r>
    </w:p>
    <w:p w:rsidR="00D7306E" w:rsidRPr="00233606" w:rsidRDefault="00D7306E" w:rsidP="00F26724">
      <w:pPr>
        <w:tabs>
          <w:tab w:val="left" w:pos="142"/>
          <w:tab w:val="left" w:pos="284"/>
        </w:tabs>
        <w:ind w:firstLine="709"/>
        <w:jc w:val="both"/>
        <w:rPr>
          <w:lang/>
        </w:rPr>
      </w:pPr>
      <w:r w:rsidRPr="00233606">
        <w:rPr>
          <w:lang/>
        </w:rPr>
        <w:t xml:space="preserve">- паспорт гражданина </w:t>
      </w:r>
      <w:r>
        <w:rPr>
          <w:lang/>
        </w:rPr>
        <w:t>РФ</w:t>
      </w:r>
      <w:r w:rsidRPr="00233606">
        <w:rPr>
          <w:lang/>
        </w:rPr>
        <w:t xml:space="preserve">, удостоверяющий личность гражданина </w:t>
      </w:r>
      <w:r>
        <w:rPr>
          <w:lang/>
        </w:rPr>
        <w:t>РФ</w:t>
      </w:r>
      <w:r w:rsidRPr="00233606">
        <w:rPr>
          <w:lang/>
        </w:rPr>
        <w:t xml:space="preserve"> на территории </w:t>
      </w:r>
      <w:r>
        <w:rPr>
          <w:lang/>
        </w:rPr>
        <w:t>РФ</w:t>
      </w:r>
      <w:r w:rsidRPr="00233606">
        <w:rPr>
          <w:lang/>
        </w:rPr>
        <w:t xml:space="preserve"> (для граждан Российской Федерации) – копия при предоставлении оригинала;</w:t>
      </w:r>
    </w:p>
    <w:p w:rsidR="00D7306E" w:rsidRPr="00233606" w:rsidRDefault="00D7306E" w:rsidP="00F26724">
      <w:pPr>
        <w:tabs>
          <w:tab w:val="left" w:pos="142"/>
          <w:tab w:val="left" w:pos="284"/>
        </w:tabs>
        <w:ind w:firstLine="709"/>
        <w:jc w:val="both"/>
        <w:rPr>
          <w:lang/>
        </w:rPr>
      </w:pPr>
      <w:r w:rsidRPr="00233606">
        <w:rPr>
          <w:lang/>
        </w:rPr>
        <w:t>- временное удостоверение личности (для граждан Российской Федерации) – копия при предоставлении оригинала;</w:t>
      </w:r>
    </w:p>
    <w:p w:rsidR="00D7306E" w:rsidRPr="00233606" w:rsidRDefault="00D7306E" w:rsidP="00F26724">
      <w:pPr>
        <w:tabs>
          <w:tab w:val="left" w:pos="142"/>
          <w:tab w:val="left" w:pos="284"/>
        </w:tabs>
        <w:ind w:firstLine="709"/>
        <w:jc w:val="both"/>
        <w:rPr>
          <w:lang/>
        </w:rPr>
      </w:pPr>
      <w:r w:rsidRPr="00233606">
        <w:rPr>
          <w:lang/>
        </w:rPr>
        <w:t>- паспорт гражданина иностранного государства, легализованный на территории Российской Федерации (для иностранных граждан) – копия при предоставлении оригинала;</w:t>
      </w:r>
    </w:p>
    <w:p w:rsidR="00D7306E" w:rsidRPr="00233606" w:rsidRDefault="00D7306E" w:rsidP="00644567">
      <w:pPr>
        <w:tabs>
          <w:tab w:val="left" w:pos="142"/>
          <w:tab w:val="left" w:pos="284"/>
        </w:tabs>
        <w:ind w:firstLine="709"/>
        <w:jc w:val="both"/>
        <w:rPr>
          <w:lang/>
        </w:rPr>
      </w:pPr>
      <w:r w:rsidRPr="00233606">
        <w:rPr>
          <w:lang/>
        </w:rPr>
        <w:t>- разрешение на временное проживание (для лиц без гражданства) – копия при предоставлении оригинала;</w:t>
      </w:r>
    </w:p>
    <w:p w:rsidR="00D7306E" w:rsidRPr="00233606" w:rsidRDefault="00D7306E" w:rsidP="00644567">
      <w:pPr>
        <w:tabs>
          <w:tab w:val="left" w:pos="142"/>
          <w:tab w:val="left" w:pos="284"/>
        </w:tabs>
        <w:ind w:firstLine="709"/>
        <w:jc w:val="both"/>
        <w:rPr>
          <w:lang/>
        </w:rPr>
      </w:pPr>
      <w:r w:rsidRPr="00233606">
        <w:rPr>
          <w:lang/>
        </w:rPr>
        <w:t>- вид на жительство (для лиц без гражданства) – копия при предоставлении оригинала;</w:t>
      </w:r>
    </w:p>
    <w:p w:rsidR="00D7306E" w:rsidRPr="00233606" w:rsidRDefault="00D7306E" w:rsidP="00644567">
      <w:pPr>
        <w:tabs>
          <w:tab w:val="left" w:pos="142"/>
          <w:tab w:val="left" w:pos="284"/>
        </w:tabs>
        <w:ind w:firstLine="709"/>
        <w:jc w:val="both"/>
        <w:rPr>
          <w:lang/>
        </w:rPr>
      </w:pPr>
      <w:r w:rsidRPr="00233606">
        <w:rPr>
          <w:lang/>
        </w:rPr>
        <w:t xml:space="preserve">- удостоверение беженца в </w:t>
      </w:r>
      <w:r>
        <w:rPr>
          <w:lang/>
        </w:rPr>
        <w:t>РФ</w:t>
      </w:r>
      <w:r w:rsidRPr="00233606">
        <w:rPr>
          <w:lang/>
        </w:rPr>
        <w:t xml:space="preserve"> (для беженцев) – копия при предоставлении оригинала;</w:t>
      </w:r>
    </w:p>
    <w:p w:rsidR="00D7306E" w:rsidRPr="00233606" w:rsidRDefault="00D7306E" w:rsidP="00644567">
      <w:pPr>
        <w:tabs>
          <w:tab w:val="left" w:pos="142"/>
          <w:tab w:val="left" w:pos="284"/>
        </w:tabs>
        <w:ind w:firstLine="709"/>
        <w:jc w:val="both"/>
        <w:rPr>
          <w:lang/>
        </w:rPr>
      </w:pPr>
      <w:r w:rsidRPr="00233606">
        <w:rPr>
          <w:lang/>
        </w:rPr>
        <w:t>- свидетельство о рассмотрении ходатайства о признании беженцем на территории Российской Федерации (для беженцев) – копия при предоставлении оригинала;</w:t>
      </w:r>
    </w:p>
    <w:p w:rsidR="00D7306E" w:rsidRPr="00233606" w:rsidRDefault="00D7306E" w:rsidP="00644567">
      <w:pPr>
        <w:tabs>
          <w:tab w:val="left" w:pos="142"/>
          <w:tab w:val="left" w:pos="284"/>
        </w:tabs>
        <w:ind w:firstLine="709"/>
        <w:jc w:val="both"/>
        <w:rPr>
          <w:lang/>
        </w:rPr>
      </w:pPr>
      <w:r w:rsidRPr="00233606">
        <w:rPr>
          <w:lang/>
        </w:rPr>
        <w:t>- свидетельство о предоставлении временного убежища на территории Российской Федерации – копия при предоставлении оригинала.</w:t>
      </w:r>
    </w:p>
    <w:p w:rsidR="00D7306E" w:rsidRPr="00233606" w:rsidRDefault="00D7306E" w:rsidP="00F26724">
      <w:pPr>
        <w:tabs>
          <w:tab w:val="left" w:pos="142"/>
          <w:tab w:val="left" w:pos="284"/>
        </w:tabs>
        <w:ind w:firstLine="709"/>
        <w:jc w:val="both"/>
        <w:rPr>
          <w:lang/>
        </w:rPr>
      </w:pPr>
      <w:r w:rsidRPr="00233606">
        <w:rPr>
          <w:lang/>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D7306E" w:rsidRPr="00233606" w:rsidRDefault="00D7306E" w:rsidP="00E254B8">
      <w:pPr>
        <w:tabs>
          <w:tab w:val="left" w:pos="142"/>
          <w:tab w:val="left" w:pos="284"/>
        </w:tabs>
        <w:ind w:firstLine="709"/>
        <w:jc w:val="both"/>
        <w:rPr>
          <w:lang/>
        </w:rPr>
      </w:pPr>
      <w:r w:rsidRPr="00233606">
        <w:rPr>
          <w:lang/>
        </w:rPr>
        <w:t>- для представителей физического лица:</w:t>
      </w:r>
    </w:p>
    <w:p w:rsidR="00D7306E" w:rsidRPr="00233606" w:rsidRDefault="00D7306E" w:rsidP="00E254B8">
      <w:pPr>
        <w:tabs>
          <w:tab w:val="left" w:pos="142"/>
          <w:tab w:val="left" w:pos="284"/>
        </w:tabs>
        <w:ind w:firstLine="709"/>
        <w:jc w:val="both"/>
        <w:rPr>
          <w:lang/>
        </w:rPr>
      </w:pPr>
      <w:r w:rsidRPr="00233606">
        <w:rPr>
          <w:lang/>
        </w:rPr>
        <w:t>доверенность, оформленная в установленном законом порядке, на представление интересов заявителя ) – копия при предоставлении оригинала;</w:t>
      </w:r>
    </w:p>
    <w:p w:rsidR="00D7306E" w:rsidRPr="00233606" w:rsidRDefault="00D7306E" w:rsidP="00E254B8">
      <w:pPr>
        <w:tabs>
          <w:tab w:val="left" w:pos="142"/>
          <w:tab w:val="left" w:pos="284"/>
        </w:tabs>
        <w:ind w:firstLine="709"/>
        <w:jc w:val="both"/>
        <w:rPr>
          <w:lang/>
        </w:rPr>
      </w:pPr>
      <w:r w:rsidRPr="00233606">
        <w:rPr>
          <w:lang/>
        </w:rPr>
        <w:t>свидетельство о рождении) – копия при предоставлении оригинала;</w:t>
      </w:r>
    </w:p>
    <w:p w:rsidR="00D7306E" w:rsidRPr="00233606" w:rsidRDefault="00D7306E" w:rsidP="00E254B8">
      <w:pPr>
        <w:tabs>
          <w:tab w:val="left" w:pos="142"/>
          <w:tab w:val="left" w:pos="284"/>
        </w:tabs>
        <w:ind w:firstLine="709"/>
        <w:jc w:val="both"/>
        <w:rPr>
          <w:lang/>
        </w:rPr>
      </w:pPr>
      <w:r w:rsidRPr="00233606">
        <w:rPr>
          <w:lang/>
        </w:rPr>
        <w:t>свидетельство об усыновлении) – копия при предоставлении оригинала;</w:t>
      </w:r>
    </w:p>
    <w:p w:rsidR="00D7306E" w:rsidRPr="00233606" w:rsidRDefault="00D7306E" w:rsidP="00E254B8">
      <w:pPr>
        <w:tabs>
          <w:tab w:val="left" w:pos="142"/>
          <w:tab w:val="left" w:pos="284"/>
        </w:tabs>
        <w:ind w:firstLine="709"/>
        <w:jc w:val="both"/>
        <w:rPr>
          <w:lang/>
        </w:rPr>
      </w:pPr>
      <w:r w:rsidRPr="00233606">
        <w:rPr>
          <w:lang/>
        </w:rPr>
        <w:t>акт органа опеки и попечительства о назначении опекуна или попечителя) – копия при предоставлении оригинала.</w:t>
      </w:r>
    </w:p>
    <w:p w:rsidR="00D7306E" w:rsidRPr="00233606" w:rsidRDefault="00D7306E" w:rsidP="00E254B8">
      <w:pPr>
        <w:tabs>
          <w:tab w:val="left" w:pos="142"/>
          <w:tab w:val="left" w:pos="284"/>
        </w:tabs>
        <w:ind w:firstLine="709"/>
        <w:jc w:val="both"/>
        <w:rPr>
          <w:lang/>
        </w:rPr>
      </w:pPr>
      <w:r w:rsidRPr="00233606">
        <w:rPr>
          <w:lang/>
        </w:rPr>
        <w:t xml:space="preserve">- для представителей юридического лица: </w:t>
      </w:r>
    </w:p>
    <w:p w:rsidR="00D7306E" w:rsidRPr="00233606" w:rsidRDefault="00D7306E" w:rsidP="00E254B8">
      <w:pPr>
        <w:tabs>
          <w:tab w:val="left" w:pos="142"/>
          <w:tab w:val="left" w:pos="284"/>
        </w:tabs>
        <w:ind w:firstLine="709"/>
        <w:jc w:val="both"/>
        <w:rPr>
          <w:lang/>
        </w:rPr>
      </w:pPr>
      <w:r w:rsidRPr="00233606">
        <w:rPr>
          <w:lang/>
        </w:rPr>
        <w:t>- доверенность, оформленная в установленном законом порядке, на представление интересов заявителя – копия при предоставлении оригинала;</w:t>
      </w:r>
    </w:p>
    <w:p w:rsidR="00D7306E" w:rsidRPr="00233606" w:rsidRDefault="00D7306E" w:rsidP="00E254B8">
      <w:pPr>
        <w:tabs>
          <w:tab w:val="left" w:pos="142"/>
          <w:tab w:val="left" w:pos="284"/>
        </w:tabs>
        <w:ind w:firstLine="709"/>
        <w:jc w:val="both"/>
        <w:rPr>
          <w:lang/>
        </w:rPr>
      </w:pPr>
      <w:r w:rsidRPr="00233606">
        <w:rPr>
          <w:lang/>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 копия при предоставлении оригинала.</w:t>
      </w:r>
    </w:p>
    <w:p w:rsidR="00D7306E" w:rsidRPr="00233606" w:rsidRDefault="00D7306E" w:rsidP="00E254B8">
      <w:pPr>
        <w:tabs>
          <w:tab w:val="left" w:pos="142"/>
          <w:tab w:val="left" w:pos="284"/>
        </w:tabs>
        <w:ind w:firstLine="709"/>
        <w:jc w:val="both"/>
        <w:rPr>
          <w:lang/>
        </w:rPr>
      </w:pPr>
      <w:r w:rsidRPr="00233606">
        <w:rPr>
          <w:lang/>
        </w:rPr>
        <w:t>4) документы, подтверждающие отнесение заявителя к категории лиц, освобожденных от уплаты земельного налога – копия при предоставлении оригинала.</w:t>
      </w:r>
    </w:p>
    <w:p w:rsidR="00D7306E" w:rsidRPr="00233606" w:rsidRDefault="00D7306E" w:rsidP="00F26724">
      <w:pPr>
        <w:tabs>
          <w:tab w:val="left" w:pos="142"/>
          <w:tab w:val="left" w:pos="284"/>
        </w:tabs>
        <w:ind w:firstLine="709"/>
        <w:jc w:val="both"/>
        <w:rPr>
          <w:lang/>
        </w:rPr>
      </w:pPr>
      <w:r w:rsidRPr="00233606">
        <w:rPr>
          <w:lang/>
        </w:rPr>
        <w:t xml:space="preserve">Заявление и необходимые документы могут быть предоставлены в </w:t>
      </w:r>
      <w:r w:rsidRPr="00233606">
        <w:rPr>
          <w:color w:val="000000"/>
        </w:rPr>
        <w:t>Администрацию поселения</w:t>
      </w:r>
      <w:r w:rsidRPr="00233606">
        <w:rPr>
          <w:lang/>
        </w:rPr>
        <w:t xml:space="preserve"> следующими способами:</w:t>
      </w:r>
    </w:p>
    <w:p w:rsidR="00D7306E" w:rsidRPr="00233606" w:rsidRDefault="00D7306E" w:rsidP="00F26724">
      <w:pPr>
        <w:tabs>
          <w:tab w:val="left" w:pos="142"/>
          <w:tab w:val="left" w:pos="284"/>
        </w:tabs>
        <w:ind w:firstLine="709"/>
        <w:jc w:val="both"/>
        <w:rPr>
          <w:lang/>
        </w:rPr>
      </w:pPr>
      <w:r w:rsidRPr="00233606">
        <w:rPr>
          <w:lang/>
        </w:rPr>
        <w:t xml:space="preserve">- посредством обращения в </w:t>
      </w:r>
      <w:r w:rsidRPr="00233606">
        <w:rPr>
          <w:color w:val="000000"/>
        </w:rPr>
        <w:t>Администрацию поселения;</w:t>
      </w:r>
    </w:p>
    <w:p w:rsidR="00D7306E" w:rsidRPr="00233606" w:rsidRDefault="00D7306E" w:rsidP="00F26724">
      <w:pPr>
        <w:tabs>
          <w:tab w:val="left" w:pos="142"/>
          <w:tab w:val="left" w:pos="284"/>
        </w:tabs>
        <w:ind w:firstLine="709"/>
        <w:jc w:val="both"/>
        <w:rPr>
          <w:lang/>
        </w:rPr>
      </w:pPr>
      <w:r w:rsidRPr="00233606">
        <w:rPr>
          <w:lang/>
        </w:rPr>
        <w:t>- через МФЦ;</w:t>
      </w:r>
    </w:p>
    <w:p w:rsidR="00D7306E" w:rsidRPr="00233606" w:rsidRDefault="00D7306E" w:rsidP="00F26724">
      <w:pPr>
        <w:tabs>
          <w:tab w:val="left" w:pos="142"/>
          <w:tab w:val="left" w:pos="284"/>
        </w:tabs>
        <w:ind w:firstLine="709"/>
        <w:jc w:val="both"/>
        <w:rPr>
          <w:lang/>
        </w:rPr>
      </w:pPr>
      <w:r w:rsidRPr="00233606">
        <w:rPr>
          <w:lang/>
        </w:rPr>
        <w:t>- посредством ЕПГУ.</w:t>
      </w:r>
    </w:p>
    <w:p w:rsidR="00D7306E" w:rsidRPr="00233606" w:rsidRDefault="00D7306E" w:rsidP="00F26724">
      <w:pPr>
        <w:tabs>
          <w:tab w:val="left" w:pos="142"/>
          <w:tab w:val="left" w:pos="284"/>
        </w:tabs>
        <w:ind w:firstLine="709"/>
        <w:jc w:val="both"/>
        <w:rPr>
          <w:lang/>
        </w:rPr>
      </w:pPr>
      <w:r w:rsidRPr="00233606">
        <w:rPr>
          <w:lang/>
        </w:rPr>
        <w:t>В случае если подача документов происходит посредством ЕПГУ дополнительная подача таких документов в какой – либо иной форме не требуется.</w:t>
      </w:r>
    </w:p>
    <w:p w:rsidR="00D7306E" w:rsidRPr="00233606" w:rsidRDefault="00D7306E" w:rsidP="00F26724">
      <w:pPr>
        <w:autoSpaceDE w:val="0"/>
        <w:autoSpaceDN w:val="0"/>
        <w:adjustRightInd w:val="0"/>
        <w:ind w:firstLine="709"/>
        <w:jc w:val="both"/>
      </w:pPr>
      <w:r w:rsidRPr="00233606">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муниципальных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D7306E" w:rsidRPr="00233606" w:rsidRDefault="00D7306E" w:rsidP="00F26724">
      <w:pPr>
        <w:autoSpaceDE w:val="0"/>
        <w:autoSpaceDN w:val="0"/>
        <w:adjustRightInd w:val="0"/>
        <w:ind w:firstLine="709"/>
        <w:jc w:val="both"/>
      </w:pPr>
      <w:r w:rsidRPr="00233606">
        <w:rPr>
          <w:color w:val="000000"/>
        </w:rPr>
        <w:t>Администрация поселения</w:t>
      </w:r>
      <w:r w:rsidRPr="00233606">
        <w:t xml:space="preserve"> в рамках </w:t>
      </w:r>
      <w:r w:rsidRPr="00233606">
        <w:rPr>
          <w:bCs/>
        </w:rPr>
        <w:t>межведомственного информационного взаимодейст</w:t>
      </w:r>
      <w:r>
        <w:rPr>
          <w:bCs/>
        </w:rPr>
        <w:t>-</w:t>
      </w:r>
      <w:r w:rsidRPr="00233606">
        <w:rPr>
          <w:bCs/>
        </w:rPr>
        <w:t xml:space="preserve">вия </w:t>
      </w:r>
      <w:r w:rsidRPr="00233606">
        <w:t>для предоставления муниципальной услуги запрашивает следующие документы (сведения):</w:t>
      </w:r>
    </w:p>
    <w:p w:rsidR="00D7306E" w:rsidRPr="00233606" w:rsidRDefault="00D7306E" w:rsidP="00233606">
      <w:pPr>
        <w:numPr>
          <w:ilvl w:val="0"/>
          <w:numId w:val="41"/>
        </w:numPr>
        <w:tabs>
          <w:tab w:val="left" w:pos="0"/>
        </w:tabs>
        <w:ind w:left="240" w:hanging="120"/>
        <w:jc w:val="both"/>
      </w:pPr>
      <w:r w:rsidRPr="00233606">
        <w:t>выписка из ЕГРН об объекте недвижимости (об испрашиваемом земельном участке) запрашивается в Федеральной службе государственной регистрации, кадастра и картографии (Росреестр);</w:t>
      </w:r>
    </w:p>
    <w:p w:rsidR="00D7306E" w:rsidRPr="00233606" w:rsidRDefault="00D7306E" w:rsidP="00233606">
      <w:pPr>
        <w:numPr>
          <w:ilvl w:val="0"/>
          <w:numId w:val="41"/>
        </w:numPr>
        <w:tabs>
          <w:tab w:val="left" w:pos="0"/>
        </w:tabs>
        <w:ind w:left="240" w:hanging="120"/>
        <w:jc w:val="both"/>
      </w:pPr>
      <w:r w:rsidRPr="00233606">
        <w:t>свидетельство о государственной регистрации физического лица в качестве индивидуального предпринимателя (копия при предоставлении оригинала) или выписка из ЕГРИП (для индивидуальных предпринимателей) запрашивается в Федеральной налоговой службе (ФНС России) - оригинал;</w:t>
      </w:r>
    </w:p>
    <w:p w:rsidR="00D7306E" w:rsidRPr="00233606" w:rsidRDefault="00D7306E" w:rsidP="00233606">
      <w:pPr>
        <w:numPr>
          <w:ilvl w:val="0"/>
          <w:numId w:val="41"/>
        </w:numPr>
        <w:tabs>
          <w:tab w:val="left" w:pos="0"/>
        </w:tabs>
        <w:ind w:left="240" w:hanging="120"/>
        <w:jc w:val="both"/>
      </w:pPr>
      <w:r w:rsidRPr="00233606">
        <w:t xml:space="preserve"> Свидетельство о государственной регистрации юридического лица (копия при предъявлении оригинала) или выписка из ЕГРЮЛ (для юридических лиц) запрашивается в Федеральной налоговой службе (ФНС России) - оригинал.</w:t>
      </w:r>
    </w:p>
    <w:p w:rsidR="00D7306E" w:rsidRPr="00233606" w:rsidRDefault="00D7306E" w:rsidP="00615E1A">
      <w:pPr>
        <w:autoSpaceDE w:val="0"/>
        <w:autoSpaceDN w:val="0"/>
        <w:adjustRightInd w:val="0"/>
        <w:ind w:firstLine="709"/>
        <w:jc w:val="both"/>
        <w:rPr>
          <w:bCs/>
        </w:rPr>
      </w:pPr>
      <w:r w:rsidRPr="00233606">
        <w:rPr>
          <w:bCs/>
        </w:rPr>
        <w:t>Заявитель вправе представить документы, указанные в п. 2.7, по собственной инициативе.</w:t>
      </w:r>
    </w:p>
    <w:p w:rsidR="00D7306E" w:rsidRPr="00233606" w:rsidRDefault="00D7306E" w:rsidP="00F26724">
      <w:pPr>
        <w:tabs>
          <w:tab w:val="left" w:pos="142"/>
          <w:tab w:val="left" w:pos="284"/>
        </w:tabs>
        <w:ind w:firstLine="709"/>
        <w:jc w:val="both"/>
      </w:pPr>
      <w:r w:rsidRPr="00233606">
        <w:t>2.8. Указание на запрет требовать от Заявителя.</w:t>
      </w:r>
    </w:p>
    <w:p w:rsidR="00D7306E" w:rsidRPr="00233606" w:rsidRDefault="00D7306E" w:rsidP="00BC177E">
      <w:pPr>
        <w:ind w:firstLine="709"/>
        <w:jc w:val="both"/>
      </w:pPr>
      <w:r w:rsidRPr="00233606">
        <w:t>Для предоставления муниципальной услуги запрещается требовать от заявителя:</w:t>
      </w:r>
    </w:p>
    <w:p w:rsidR="00D7306E" w:rsidRPr="00233606" w:rsidRDefault="00D7306E" w:rsidP="00233606">
      <w:pPr>
        <w:ind w:firstLine="240"/>
        <w:jc w:val="both"/>
      </w:pPr>
      <w:r w:rsidRPr="00233606">
        <w:t>-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7306E" w:rsidRPr="00233606" w:rsidRDefault="00D7306E" w:rsidP="00233606">
      <w:pPr>
        <w:ind w:firstLine="240"/>
        <w:jc w:val="both"/>
      </w:pPr>
      <w:r w:rsidRPr="00233606">
        <w:t>- предоставления документов и информации, которые находятся в распоряжении органов, предоставляющих муниципальную услугу, иных муниципальных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Ростовской области;</w:t>
      </w:r>
    </w:p>
    <w:p w:rsidR="00D7306E" w:rsidRPr="00233606" w:rsidRDefault="00D7306E" w:rsidP="00233606">
      <w:pPr>
        <w:ind w:firstLine="240"/>
        <w:jc w:val="both"/>
      </w:pPr>
      <w:r w:rsidRPr="00233606">
        <w:t xml:space="preserve">-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w:t>
      </w:r>
      <w:r>
        <w:t>РФ</w:t>
      </w:r>
      <w:r w:rsidRPr="00233606">
        <w:t>,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7306E" w:rsidRPr="00233606" w:rsidRDefault="00D7306E" w:rsidP="0094622D">
      <w:pPr>
        <w:tabs>
          <w:tab w:val="left" w:pos="142"/>
          <w:tab w:val="left" w:pos="284"/>
        </w:tabs>
        <w:ind w:firstLine="709"/>
        <w:jc w:val="both"/>
      </w:pPr>
      <w:r w:rsidRPr="00233606">
        <w:t>2.9.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D7306E" w:rsidRPr="00233606" w:rsidRDefault="00D7306E" w:rsidP="0094622D">
      <w:pPr>
        <w:tabs>
          <w:tab w:val="left" w:pos="142"/>
          <w:tab w:val="left" w:pos="284"/>
        </w:tabs>
        <w:ind w:firstLine="709"/>
        <w:jc w:val="both"/>
      </w:pPr>
      <w:r w:rsidRPr="00233606">
        <w:t xml:space="preserve">Основания для приостановления предоставления муниципальной  услуги не предусмотрены. </w:t>
      </w:r>
    </w:p>
    <w:p w:rsidR="00D7306E" w:rsidRPr="00233606" w:rsidRDefault="00D7306E" w:rsidP="00F26724">
      <w:pPr>
        <w:tabs>
          <w:tab w:val="left" w:pos="142"/>
          <w:tab w:val="left" w:pos="284"/>
        </w:tabs>
        <w:ind w:firstLine="709"/>
        <w:jc w:val="both"/>
      </w:pPr>
      <w:r w:rsidRPr="00233606">
        <w:t>2.10. Исчерпывающий перечень оснований для отказа в приеме документов, необходимых для предоставления муниципальный услуги:</w:t>
      </w:r>
    </w:p>
    <w:p w:rsidR="00D7306E" w:rsidRPr="00233606" w:rsidRDefault="00D7306E" w:rsidP="005B09C3">
      <w:pPr>
        <w:tabs>
          <w:tab w:val="left" w:pos="142"/>
          <w:tab w:val="left" w:pos="284"/>
        </w:tabs>
        <w:jc w:val="both"/>
      </w:pPr>
      <w:r w:rsidRPr="00233606">
        <w:tab/>
      </w:r>
      <w:r w:rsidRPr="00233606">
        <w:tab/>
      </w:r>
      <w:r w:rsidRPr="00233606">
        <w:tab/>
        <w:t>Основаниями для отказа в приёме документов являются:</w:t>
      </w:r>
    </w:p>
    <w:p w:rsidR="00D7306E" w:rsidRPr="00233606" w:rsidRDefault="00D7306E" w:rsidP="005B09C3">
      <w:pPr>
        <w:tabs>
          <w:tab w:val="left" w:pos="142"/>
          <w:tab w:val="left" w:pos="284"/>
        </w:tabs>
        <w:jc w:val="both"/>
      </w:pPr>
      <w:r w:rsidRPr="00233606">
        <w:t>- отсутствие хотя бы одного из документов, необходимых для предоставления муниципальной услуги;</w:t>
      </w:r>
    </w:p>
    <w:p w:rsidR="00D7306E" w:rsidRPr="00233606" w:rsidRDefault="00D7306E" w:rsidP="005B09C3">
      <w:pPr>
        <w:tabs>
          <w:tab w:val="left" w:pos="142"/>
          <w:tab w:val="left" w:pos="284"/>
        </w:tabs>
        <w:jc w:val="both"/>
      </w:pPr>
      <w:r w:rsidRPr="00233606">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D7306E" w:rsidRPr="00233606" w:rsidRDefault="00D7306E" w:rsidP="005B09C3">
      <w:pPr>
        <w:tabs>
          <w:tab w:val="left" w:pos="142"/>
          <w:tab w:val="left" w:pos="284"/>
        </w:tabs>
        <w:jc w:val="both"/>
      </w:pPr>
      <w:r w:rsidRPr="00233606">
        <w:t>- обращение за получением муниципальной услуги ненадлежащего лица.</w:t>
      </w:r>
    </w:p>
    <w:p w:rsidR="00D7306E" w:rsidRPr="00233606" w:rsidRDefault="00D7306E" w:rsidP="005B09C3">
      <w:pPr>
        <w:tabs>
          <w:tab w:val="left" w:pos="142"/>
          <w:tab w:val="left" w:pos="284"/>
        </w:tabs>
        <w:jc w:val="both"/>
      </w:pPr>
      <w:r w:rsidRPr="00233606">
        <w:tab/>
      </w:r>
      <w:r w:rsidRPr="00233606">
        <w:tab/>
      </w:r>
      <w:r w:rsidRPr="00233606">
        <w:tab/>
        <w:t>Решение об отказе в приеме документов может быть обжаловано в суде в порядке, предусмотренном действующим законодательством.</w:t>
      </w:r>
    </w:p>
    <w:p w:rsidR="00D7306E" w:rsidRPr="00233606" w:rsidRDefault="00D7306E" w:rsidP="005B09C3">
      <w:pPr>
        <w:tabs>
          <w:tab w:val="left" w:pos="142"/>
          <w:tab w:val="left" w:pos="284"/>
        </w:tabs>
        <w:jc w:val="both"/>
      </w:pPr>
      <w:r w:rsidRPr="00233606">
        <w:rPr>
          <w:color w:val="000000"/>
        </w:rPr>
        <w:t>Администрации поселения</w:t>
      </w:r>
      <w:r w:rsidRPr="00233606">
        <w:t xml:space="preserve"> не вправе отказать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услуги, опубликованной на ЕПГУ.</w:t>
      </w:r>
    </w:p>
    <w:p w:rsidR="00D7306E" w:rsidRPr="00233606" w:rsidRDefault="00D7306E" w:rsidP="00F26724">
      <w:pPr>
        <w:tabs>
          <w:tab w:val="left" w:pos="142"/>
          <w:tab w:val="left" w:pos="284"/>
        </w:tabs>
        <w:ind w:firstLine="709"/>
        <w:jc w:val="both"/>
      </w:pPr>
      <w:r w:rsidRPr="00233606">
        <w:t>2.11. Исчерпывающий перечень оснований для отказа в предоставлении муниципальный услуги:</w:t>
      </w:r>
    </w:p>
    <w:p w:rsidR="00D7306E" w:rsidRPr="00233606" w:rsidRDefault="00D7306E" w:rsidP="0093080C">
      <w:pPr>
        <w:ind w:firstLine="567"/>
        <w:jc w:val="both"/>
        <w:rPr>
          <w:color w:val="000000"/>
        </w:rPr>
      </w:pPr>
      <w:r w:rsidRPr="00233606">
        <w:rPr>
          <w:color w:val="000000"/>
        </w:rPr>
        <w:t>- указание заявителем в заявлении недостоверных сведений;</w:t>
      </w:r>
    </w:p>
    <w:p w:rsidR="00D7306E" w:rsidRPr="00233606" w:rsidRDefault="00D7306E" w:rsidP="0093080C">
      <w:pPr>
        <w:ind w:firstLine="567"/>
        <w:jc w:val="both"/>
        <w:rPr>
          <w:color w:val="000000"/>
        </w:rPr>
      </w:pPr>
      <w:r w:rsidRPr="00233606">
        <w:rPr>
          <w:color w:val="000000"/>
        </w:rPr>
        <w:t>- предоставление документов, не соответствующих перечню, указанному в пункте 2.6. настоящего Регламента;</w:t>
      </w:r>
    </w:p>
    <w:p w:rsidR="00D7306E" w:rsidRPr="00233606" w:rsidRDefault="00D7306E" w:rsidP="0093080C">
      <w:pPr>
        <w:ind w:firstLine="567"/>
        <w:jc w:val="both"/>
        <w:rPr>
          <w:color w:val="000000"/>
        </w:rPr>
      </w:pPr>
      <w:r w:rsidRPr="00233606">
        <w:rPr>
          <w:color w:val="000000"/>
        </w:rPr>
        <w:t>-отсутствие у заявителя права на получение услуги в соответствии с действующим законодательством;</w:t>
      </w:r>
    </w:p>
    <w:p w:rsidR="00D7306E" w:rsidRPr="00233606" w:rsidRDefault="00D7306E" w:rsidP="00E84277">
      <w:pPr>
        <w:ind w:firstLine="708"/>
        <w:jc w:val="both"/>
      </w:pPr>
      <w:r w:rsidRPr="00233606">
        <w:t>2.12. Перечень услуг, которые являются необходимыми и обязательными для предостав</w:t>
      </w:r>
      <w:r>
        <w:t>-</w:t>
      </w:r>
      <w:r w:rsidRPr="00233606">
        <w:t>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7306E" w:rsidRPr="00233606" w:rsidRDefault="00D7306E" w:rsidP="00885076">
      <w:pPr>
        <w:ind w:firstLine="709"/>
        <w:jc w:val="both"/>
      </w:pPr>
      <w:r w:rsidRPr="00233606">
        <w:t>Услуги, необходимые и обязательные для предоставления муниципальной услуги, отсутствуют.</w:t>
      </w:r>
    </w:p>
    <w:p w:rsidR="00D7306E" w:rsidRPr="00233606" w:rsidRDefault="00D7306E" w:rsidP="00F26724">
      <w:pPr>
        <w:tabs>
          <w:tab w:val="left" w:pos="142"/>
          <w:tab w:val="left" w:pos="284"/>
        </w:tabs>
        <w:ind w:firstLine="709"/>
        <w:jc w:val="both"/>
        <w:rPr>
          <w:lang/>
        </w:rPr>
      </w:pPr>
      <w:r w:rsidRPr="00233606">
        <w:rPr>
          <w:lang/>
        </w:rPr>
        <w:t>2.1</w:t>
      </w:r>
      <w:r w:rsidRPr="00233606">
        <w:rPr>
          <w:lang/>
        </w:rPr>
        <w:t>3</w:t>
      </w:r>
      <w:r w:rsidRPr="00233606">
        <w:rPr>
          <w:lang/>
        </w:rPr>
        <w:t xml:space="preserve">. </w:t>
      </w:r>
      <w:r w:rsidRPr="00233606">
        <w:t>Порядок, размер и основания взимания государственной пошлины или иной платы, взимаемой за предоставление муниципальной услуги.</w:t>
      </w:r>
    </w:p>
    <w:p w:rsidR="00D7306E" w:rsidRPr="00233606" w:rsidRDefault="00D7306E" w:rsidP="00F26724">
      <w:pPr>
        <w:tabs>
          <w:tab w:val="left" w:pos="142"/>
          <w:tab w:val="left" w:pos="284"/>
        </w:tabs>
        <w:ind w:firstLine="709"/>
        <w:jc w:val="both"/>
        <w:rPr>
          <w:lang/>
        </w:rPr>
      </w:pPr>
      <w:r w:rsidRPr="00233606">
        <w:rPr>
          <w:lang/>
        </w:rPr>
        <w:t>Муниципальная</w:t>
      </w:r>
      <w:r w:rsidRPr="00233606">
        <w:rPr>
          <w:lang/>
        </w:rPr>
        <w:t xml:space="preserve"> услуга предоставляется бесплатно.</w:t>
      </w:r>
      <w:bookmarkEnd w:id="10"/>
      <w:bookmarkEnd w:id="11"/>
    </w:p>
    <w:p w:rsidR="00D7306E" w:rsidRPr="00233606" w:rsidRDefault="00D7306E" w:rsidP="00F26724">
      <w:pPr>
        <w:tabs>
          <w:tab w:val="left" w:pos="142"/>
          <w:tab w:val="left" w:pos="284"/>
        </w:tabs>
        <w:ind w:firstLine="709"/>
        <w:jc w:val="both"/>
        <w:rPr>
          <w:lang/>
        </w:rPr>
      </w:pPr>
      <w:r w:rsidRPr="00233606">
        <w:rPr>
          <w:lang/>
        </w:rPr>
        <w:t>2.1</w:t>
      </w:r>
      <w:r w:rsidRPr="00233606">
        <w:rPr>
          <w:lang/>
        </w:rPr>
        <w:t>4</w:t>
      </w:r>
      <w:r w:rsidRPr="00233606">
        <w:rPr>
          <w:lang/>
        </w:rPr>
        <w:t>. Максимальный срок ожидания в очереди при подаче запроса о предоставлении муниципальн</w:t>
      </w:r>
      <w:r w:rsidRPr="00233606">
        <w:rPr>
          <w:lang/>
        </w:rPr>
        <w:t>ой</w:t>
      </w:r>
      <w:r w:rsidRPr="00233606">
        <w:rPr>
          <w:lang/>
        </w:rPr>
        <w:t xml:space="preserve"> услуги и при получении результата предоставления муниципальн</w:t>
      </w:r>
      <w:r w:rsidRPr="00233606">
        <w:rPr>
          <w:lang/>
        </w:rPr>
        <w:t>ой</w:t>
      </w:r>
      <w:r w:rsidRPr="00233606">
        <w:rPr>
          <w:lang/>
        </w:rPr>
        <w:t xml:space="preserve"> услуги составляет не более 15 минут.</w:t>
      </w:r>
    </w:p>
    <w:p w:rsidR="00D7306E" w:rsidRPr="00233606" w:rsidRDefault="00D7306E" w:rsidP="00B51FE6">
      <w:pPr>
        <w:ind w:firstLine="709"/>
        <w:jc w:val="both"/>
      </w:pPr>
      <w:r w:rsidRPr="00233606">
        <w:t xml:space="preserve">2.15. Регистрации запроса заявителя о предоставлении муниципальной услуги при личном обращении в </w:t>
      </w:r>
      <w:r w:rsidRPr="00233606">
        <w:rPr>
          <w:color w:val="000000"/>
        </w:rPr>
        <w:t>Администрацию поселения</w:t>
      </w:r>
      <w:r w:rsidRPr="00233606">
        <w:t xml:space="preserve"> осуществляется в день поступления запроса.</w:t>
      </w:r>
    </w:p>
    <w:p w:rsidR="00D7306E" w:rsidRPr="00233606" w:rsidRDefault="00D7306E" w:rsidP="00F26724">
      <w:pPr>
        <w:ind w:firstLine="709"/>
        <w:jc w:val="both"/>
      </w:pPr>
      <w:r w:rsidRPr="00233606">
        <w:t xml:space="preserve">При направлении запроса почтовой связью, при направлении запроса на бумажном носителе из МФЦ в </w:t>
      </w:r>
      <w:r w:rsidRPr="00233606">
        <w:rPr>
          <w:color w:val="000000"/>
        </w:rPr>
        <w:t>Администрацию поселения</w:t>
      </w:r>
      <w:r w:rsidRPr="00233606">
        <w:t xml:space="preserve">, а также при направлении запроса в форме электронного документа посредством ЕПГУ, регистрация документов заявителя о предоставлении муниципальной услуги осуществляется в день их поступления в </w:t>
      </w:r>
      <w:r w:rsidRPr="00233606">
        <w:rPr>
          <w:color w:val="000000"/>
        </w:rPr>
        <w:t>Администрацию поселения</w:t>
      </w:r>
      <w:r w:rsidRPr="00233606">
        <w:t xml:space="preserve">, либо на следующий рабочий день в случае поступления документов по окончании рабочего времени </w:t>
      </w:r>
      <w:r w:rsidRPr="00233606">
        <w:rPr>
          <w:color w:val="000000"/>
        </w:rPr>
        <w:t>Администрации поселения</w:t>
      </w:r>
      <w:r w:rsidRPr="00233606">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sidRPr="00233606">
        <w:rPr>
          <w:color w:val="000000"/>
        </w:rPr>
        <w:t>Администрации поселения</w:t>
      </w:r>
      <w:r w:rsidRPr="00233606">
        <w:t>, следующий за выходным или нерабочим праздничным днем.</w:t>
      </w:r>
    </w:p>
    <w:p w:rsidR="00D7306E" w:rsidRPr="00233606" w:rsidRDefault="00D7306E" w:rsidP="00F26724">
      <w:pPr>
        <w:tabs>
          <w:tab w:val="left" w:pos="142"/>
          <w:tab w:val="left" w:pos="284"/>
        </w:tabs>
        <w:ind w:firstLine="709"/>
        <w:jc w:val="both"/>
        <w:rPr>
          <w:lang/>
        </w:rPr>
      </w:pPr>
      <w:r w:rsidRPr="00233606">
        <w:rPr>
          <w:lang/>
        </w:rPr>
        <w:t>2.1</w:t>
      </w:r>
      <w:r w:rsidRPr="00233606">
        <w:rPr>
          <w:lang/>
        </w:rPr>
        <w:t>6</w:t>
      </w:r>
      <w:r w:rsidRPr="00233606">
        <w:rPr>
          <w:lang/>
        </w:rPr>
        <w:t xml:space="preserve">. </w:t>
      </w:r>
      <w:r w:rsidRPr="00233606">
        <w:rPr>
          <w:lang/>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7306E" w:rsidRPr="00233606" w:rsidRDefault="00D7306E" w:rsidP="00F26724">
      <w:pPr>
        <w:tabs>
          <w:tab w:val="left" w:pos="142"/>
          <w:tab w:val="left" w:pos="284"/>
        </w:tabs>
        <w:ind w:firstLine="709"/>
        <w:jc w:val="both"/>
        <w:rPr>
          <w:lang/>
        </w:rPr>
      </w:pPr>
      <w:r w:rsidRPr="00233606">
        <w:rPr>
          <w:lang/>
        </w:rPr>
        <w:t>2.1</w:t>
      </w:r>
      <w:r w:rsidRPr="00233606">
        <w:rPr>
          <w:lang/>
        </w:rPr>
        <w:t>6</w:t>
      </w:r>
      <w:r w:rsidRPr="00233606">
        <w:rPr>
          <w:lang/>
        </w:rPr>
        <w:t>.1. Предоставление муниципальн</w:t>
      </w:r>
      <w:r w:rsidRPr="00233606">
        <w:rPr>
          <w:lang/>
        </w:rPr>
        <w:t>ой</w:t>
      </w:r>
      <w:r w:rsidRPr="00233606">
        <w:rPr>
          <w:lang/>
        </w:rPr>
        <w:t xml:space="preserve"> услуги осуществляется в специально выделенных для этих целей помещениях</w:t>
      </w:r>
      <w:r w:rsidRPr="00233606">
        <w:rPr>
          <w:lang/>
        </w:rPr>
        <w:t xml:space="preserve"> </w:t>
      </w:r>
      <w:r w:rsidRPr="00233606">
        <w:rPr>
          <w:color w:val="000000"/>
        </w:rPr>
        <w:t>Администрации поселения</w:t>
      </w:r>
      <w:r w:rsidRPr="00233606">
        <w:rPr>
          <w:lang/>
        </w:rPr>
        <w:t xml:space="preserve"> и</w:t>
      </w:r>
      <w:r w:rsidRPr="00233606">
        <w:rPr>
          <w:lang/>
        </w:rPr>
        <w:t>ли в</w:t>
      </w:r>
      <w:r w:rsidRPr="00233606">
        <w:rPr>
          <w:lang/>
        </w:rPr>
        <w:t xml:space="preserve"> МФЦ</w:t>
      </w:r>
      <w:r w:rsidRPr="00233606">
        <w:rPr>
          <w:lang/>
        </w:rPr>
        <w:t>.</w:t>
      </w:r>
    </w:p>
    <w:p w:rsidR="00D7306E" w:rsidRPr="00233606" w:rsidRDefault="00D7306E" w:rsidP="00F26724">
      <w:pPr>
        <w:tabs>
          <w:tab w:val="left" w:pos="142"/>
          <w:tab w:val="left" w:pos="284"/>
        </w:tabs>
        <w:ind w:firstLine="709"/>
        <w:jc w:val="both"/>
        <w:rPr>
          <w:lang/>
        </w:rPr>
      </w:pPr>
      <w:r w:rsidRPr="00233606">
        <w:rPr>
          <w:lang/>
        </w:rPr>
        <w:t>2.16.2.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D7306E" w:rsidRPr="00233606" w:rsidRDefault="00D7306E" w:rsidP="00F26724">
      <w:pPr>
        <w:tabs>
          <w:tab w:val="left" w:pos="142"/>
          <w:tab w:val="left" w:pos="284"/>
        </w:tabs>
        <w:ind w:firstLine="709"/>
        <w:jc w:val="both"/>
        <w:rPr>
          <w:lang/>
        </w:rPr>
      </w:pPr>
      <w:r w:rsidRPr="00233606">
        <w:rPr>
          <w:lang/>
        </w:rPr>
        <w:t>2.16.3.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7306E" w:rsidRPr="00233606" w:rsidRDefault="00D7306E" w:rsidP="00F26724">
      <w:pPr>
        <w:tabs>
          <w:tab w:val="left" w:pos="142"/>
          <w:tab w:val="left" w:pos="284"/>
        </w:tabs>
        <w:ind w:firstLine="709"/>
        <w:jc w:val="both"/>
        <w:rPr>
          <w:strike/>
          <w:lang/>
        </w:rPr>
      </w:pPr>
      <w:r w:rsidRPr="00233606">
        <w:rPr>
          <w:lang/>
        </w:rPr>
        <w:t>2.16.4.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rsidR="00D7306E" w:rsidRPr="00233606" w:rsidRDefault="00D7306E" w:rsidP="00F26724">
      <w:pPr>
        <w:tabs>
          <w:tab w:val="left" w:pos="142"/>
          <w:tab w:val="left" w:pos="284"/>
        </w:tabs>
        <w:ind w:firstLine="709"/>
        <w:jc w:val="both"/>
        <w:rPr>
          <w:lang/>
        </w:rPr>
      </w:pPr>
      <w:r w:rsidRPr="00233606">
        <w:rPr>
          <w:lang/>
        </w:rPr>
        <w:t>2.16.5. Вход в здание (помещение) и выход из него оборудуются лестницами с поручнями и пандусами для передвижения детских и инвалидных колясок.</w:t>
      </w:r>
    </w:p>
    <w:p w:rsidR="00D7306E" w:rsidRPr="00233606" w:rsidRDefault="00D7306E" w:rsidP="00F26724">
      <w:pPr>
        <w:tabs>
          <w:tab w:val="left" w:pos="142"/>
          <w:tab w:val="left" w:pos="284"/>
        </w:tabs>
        <w:ind w:firstLine="709"/>
        <w:jc w:val="both"/>
        <w:rPr>
          <w:lang/>
        </w:rPr>
      </w:pPr>
      <w:r w:rsidRPr="00233606">
        <w:rPr>
          <w:lang/>
        </w:rPr>
        <w:t>2.16.6. В помещении организуется бесплатный туалет для посетителей, в том числе туалет, предназначенный для инвалидов.</w:t>
      </w:r>
    </w:p>
    <w:p w:rsidR="00D7306E" w:rsidRPr="00233606" w:rsidRDefault="00D7306E" w:rsidP="00C62B5C">
      <w:pPr>
        <w:tabs>
          <w:tab w:val="left" w:pos="142"/>
          <w:tab w:val="left" w:pos="284"/>
        </w:tabs>
        <w:ind w:firstLine="709"/>
        <w:jc w:val="both"/>
        <w:rPr>
          <w:lang/>
        </w:rPr>
      </w:pPr>
      <w:r w:rsidRPr="00233606">
        <w:rPr>
          <w:lang/>
        </w:rPr>
        <w:t xml:space="preserve">2.16.7. При необходимости работником </w:t>
      </w:r>
      <w:r w:rsidRPr="00233606">
        <w:rPr>
          <w:color w:val="000000"/>
        </w:rPr>
        <w:t>Администрации поселения</w:t>
      </w:r>
      <w:r w:rsidRPr="00233606">
        <w:rPr>
          <w:lang/>
        </w:rPr>
        <w:t xml:space="preserve"> или МФЦ инвалиду оказывается помощь в преодолении барьеров, мешающих получению им услуг наравне с другими лицами.</w:t>
      </w:r>
    </w:p>
    <w:p w:rsidR="00D7306E" w:rsidRPr="00233606" w:rsidRDefault="00D7306E" w:rsidP="00F26724">
      <w:pPr>
        <w:tabs>
          <w:tab w:val="left" w:pos="142"/>
          <w:tab w:val="left" w:pos="284"/>
        </w:tabs>
        <w:ind w:firstLine="709"/>
        <w:jc w:val="both"/>
        <w:rPr>
          <w:lang/>
        </w:rPr>
      </w:pPr>
      <w:r w:rsidRPr="00233606">
        <w:rPr>
          <w:lang/>
        </w:rPr>
        <w:t>2.16.8.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D7306E" w:rsidRPr="00233606" w:rsidRDefault="00D7306E" w:rsidP="001B5F7B">
      <w:pPr>
        <w:tabs>
          <w:tab w:val="left" w:pos="142"/>
          <w:tab w:val="left" w:pos="284"/>
        </w:tabs>
        <w:ind w:firstLine="709"/>
        <w:jc w:val="both"/>
        <w:rPr>
          <w:lang/>
        </w:rPr>
      </w:pPr>
      <w:r w:rsidRPr="00233606">
        <w:rPr>
          <w:lang/>
        </w:rPr>
        <w:t>2.16.9.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7306E" w:rsidRPr="00233606" w:rsidRDefault="00D7306E" w:rsidP="00F26724">
      <w:pPr>
        <w:tabs>
          <w:tab w:val="left" w:pos="142"/>
          <w:tab w:val="left" w:pos="284"/>
        </w:tabs>
        <w:ind w:firstLine="709"/>
        <w:jc w:val="both"/>
        <w:rPr>
          <w:lang/>
        </w:rPr>
      </w:pPr>
      <w:r w:rsidRPr="00233606">
        <w:rPr>
          <w:lang/>
        </w:rPr>
        <w:t>2.16.10.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D7306E" w:rsidRPr="00233606" w:rsidRDefault="00D7306E" w:rsidP="00F26724">
      <w:pPr>
        <w:tabs>
          <w:tab w:val="left" w:pos="142"/>
          <w:tab w:val="left" w:pos="284"/>
        </w:tabs>
        <w:ind w:firstLine="709"/>
        <w:jc w:val="both"/>
        <w:rPr>
          <w:lang/>
        </w:rPr>
      </w:pPr>
      <w:r w:rsidRPr="00233606">
        <w:rPr>
          <w:lang/>
        </w:rPr>
        <w:t>2.16.11.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D7306E" w:rsidRPr="00233606" w:rsidRDefault="00D7306E" w:rsidP="00F26724">
      <w:pPr>
        <w:tabs>
          <w:tab w:val="left" w:pos="142"/>
          <w:tab w:val="left" w:pos="284"/>
        </w:tabs>
        <w:ind w:firstLine="709"/>
        <w:jc w:val="both"/>
        <w:rPr>
          <w:lang/>
        </w:rPr>
      </w:pPr>
      <w:r w:rsidRPr="00233606">
        <w:rPr>
          <w:lang/>
        </w:rPr>
        <w:t xml:space="preserve">2.16.12. Помещения приема и выдачи документов должны предусматривать места для ожидания, информирования и приема заявителей. </w:t>
      </w:r>
    </w:p>
    <w:p w:rsidR="00D7306E" w:rsidRPr="00233606" w:rsidRDefault="00D7306E" w:rsidP="00F26724">
      <w:pPr>
        <w:tabs>
          <w:tab w:val="left" w:pos="142"/>
          <w:tab w:val="left" w:pos="284"/>
        </w:tabs>
        <w:ind w:firstLine="709"/>
        <w:jc w:val="both"/>
        <w:rPr>
          <w:lang/>
        </w:rPr>
      </w:pPr>
      <w:r w:rsidRPr="00233606">
        <w:rPr>
          <w:lang/>
        </w:rPr>
        <w:t>2.16.13.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7306E" w:rsidRPr="00233606" w:rsidRDefault="00D7306E" w:rsidP="00F26724">
      <w:pPr>
        <w:tabs>
          <w:tab w:val="left" w:pos="142"/>
          <w:tab w:val="left" w:pos="284"/>
        </w:tabs>
        <w:ind w:firstLine="709"/>
        <w:jc w:val="both"/>
        <w:rPr>
          <w:lang/>
        </w:rPr>
      </w:pPr>
      <w:r w:rsidRPr="00233606">
        <w:rPr>
          <w:lang/>
        </w:rPr>
        <w:t>2.16.14.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7306E" w:rsidRPr="00233606" w:rsidRDefault="00D7306E" w:rsidP="00F26724">
      <w:pPr>
        <w:tabs>
          <w:tab w:val="left" w:pos="142"/>
          <w:tab w:val="left" w:pos="284"/>
        </w:tabs>
        <w:ind w:firstLine="709"/>
        <w:jc w:val="both"/>
        <w:rPr>
          <w:lang/>
        </w:rPr>
      </w:pPr>
      <w:r w:rsidRPr="00233606">
        <w:rPr>
          <w:lang/>
        </w:rPr>
        <w:t>2.1</w:t>
      </w:r>
      <w:r w:rsidRPr="00233606">
        <w:rPr>
          <w:lang/>
        </w:rPr>
        <w:t>7</w:t>
      </w:r>
      <w:r w:rsidRPr="00233606">
        <w:rPr>
          <w:lang/>
        </w:rPr>
        <w:t>. Показатели доступности и качества муниципальн</w:t>
      </w:r>
      <w:r w:rsidRPr="00233606">
        <w:rPr>
          <w:lang/>
        </w:rPr>
        <w:t>ой</w:t>
      </w:r>
      <w:r w:rsidRPr="00233606">
        <w:rPr>
          <w:lang/>
        </w:rPr>
        <w:t xml:space="preserve"> услуги</w:t>
      </w:r>
      <w:r w:rsidRPr="00233606">
        <w:rPr>
          <w:lang/>
        </w:rPr>
        <w:t>.</w:t>
      </w:r>
    </w:p>
    <w:p w:rsidR="00D7306E" w:rsidRPr="00233606" w:rsidRDefault="00D7306E" w:rsidP="00F26724">
      <w:pPr>
        <w:tabs>
          <w:tab w:val="left" w:pos="142"/>
          <w:tab w:val="left" w:pos="284"/>
        </w:tabs>
        <w:ind w:firstLine="709"/>
        <w:jc w:val="both"/>
        <w:rPr>
          <w:color w:val="FF0000"/>
          <w:lang/>
        </w:rPr>
      </w:pPr>
      <w:r w:rsidRPr="00233606">
        <w:rPr>
          <w:lang/>
        </w:rPr>
        <w:t>2.1</w:t>
      </w:r>
      <w:r w:rsidRPr="00233606">
        <w:rPr>
          <w:lang/>
        </w:rPr>
        <w:t>7</w:t>
      </w:r>
      <w:r w:rsidRPr="00233606">
        <w:rPr>
          <w:lang/>
        </w:rPr>
        <w:t>.1. Показатели доступности муниципальн</w:t>
      </w:r>
      <w:r w:rsidRPr="00233606">
        <w:rPr>
          <w:lang/>
        </w:rPr>
        <w:t>ой</w:t>
      </w:r>
      <w:r w:rsidRPr="00233606">
        <w:rPr>
          <w:lang/>
        </w:rPr>
        <w:t xml:space="preserve"> услуги</w:t>
      </w:r>
      <w:r w:rsidRPr="00233606">
        <w:rPr>
          <w:lang/>
        </w:rPr>
        <w:t xml:space="preserve"> (общие, применимые в отношении всех заявителей)</w:t>
      </w:r>
      <w:r w:rsidRPr="00233606">
        <w:rPr>
          <w:lang/>
        </w:rPr>
        <w:t>:</w:t>
      </w:r>
    </w:p>
    <w:p w:rsidR="00D7306E" w:rsidRPr="00233606" w:rsidRDefault="00D7306E" w:rsidP="00F26724">
      <w:pPr>
        <w:tabs>
          <w:tab w:val="left" w:pos="142"/>
          <w:tab w:val="left" w:pos="284"/>
        </w:tabs>
        <w:ind w:firstLine="709"/>
        <w:jc w:val="both"/>
        <w:rPr>
          <w:lang/>
        </w:rPr>
      </w:pPr>
      <w:r w:rsidRPr="00233606">
        <w:rPr>
          <w:lang/>
        </w:rPr>
        <w:t xml:space="preserve">1) </w:t>
      </w:r>
      <w:r w:rsidRPr="00233606">
        <w:rPr>
          <w:lang/>
        </w:rPr>
        <w:t>транспортная доступность к мест</w:t>
      </w:r>
      <w:r w:rsidRPr="00233606">
        <w:rPr>
          <w:lang/>
        </w:rPr>
        <w:t>у</w:t>
      </w:r>
      <w:r w:rsidRPr="00233606">
        <w:rPr>
          <w:lang/>
        </w:rPr>
        <w:t xml:space="preserve"> предоставления муниципальн</w:t>
      </w:r>
      <w:r w:rsidRPr="00233606">
        <w:rPr>
          <w:lang/>
        </w:rPr>
        <w:t xml:space="preserve">ой </w:t>
      </w:r>
      <w:r w:rsidRPr="00233606">
        <w:rPr>
          <w:lang/>
        </w:rPr>
        <w:t>услуги</w:t>
      </w:r>
      <w:r w:rsidRPr="00233606">
        <w:rPr>
          <w:lang/>
        </w:rPr>
        <w:t>;</w:t>
      </w:r>
    </w:p>
    <w:p w:rsidR="00D7306E" w:rsidRPr="00233606" w:rsidRDefault="00D7306E" w:rsidP="00F26724">
      <w:pPr>
        <w:tabs>
          <w:tab w:val="left" w:pos="142"/>
          <w:tab w:val="left" w:pos="284"/>
        </w:tabs>
        <w:ind w:firstLine="709"/>
        <w:jc w:val="both"/>
        <w:rPr>
          <w:lang/>
        </w:rPr>
      </w:pPr>
      <w:r w:rsidRPr="00233606">
        <w:rPr>
          <w:lang/>
        </w:rPr>
        <w:t>2) наличие указателей, обеспечивающих беспрепятственный доступ к помещениям, в которых предоставляется услуга;</w:t>
      </w:r>
    </w:p>
    <w:p w:rsidR="00D7306E" w:rsidRPr="00233606" w:rsidRDefault="00D7306E" w:rsidP="00F26724">
      <w:pPr>
        <w:tabs>
          <w:tab w:val="left" w:pos="142"/>
          <w:tab w:val="left" w:pos="284"/>
        </w:tabs>
        <w:ind w:firstLine="709"/>
        <w:jc w:val="both"/>
        <w:rPr>
          <w:lang/>
        </w:rPr>
      </w:pPr>
      <w:r w:rsidRPr="00233606">
        <w:rPr>
          <w:lang/>
        </w:rPr>
        <w:t xml:space="preserve">3) возможность получения полной и достоверной информации о </w:t>
      </w:r>
      <w:r w:rsidRPr="00233606">
        <w:rPr>
          <w:lang/>
        </w:rPr>
        <w:t>муниципальн</w:t>
      </w:r>
      <w:r w:rsidRPr="00233606">
        <w:rPr>
          <w:lang/>
        </w:rPr>
        <w:t xml:space="preserve">ой услуге в </w:t>
      </w:r>
      <w:r w:rsidRPr="00233606">
        <w:rPr>
          <w:color w:val="000000"/>
        </w:rPr>
        <w:t>Администрации поселения</w:t>
      </w:r>
      <w:r w:rsidRPr="00233606">
        <w:rPr>
          <w:lang/>
        </w:rPr>
        <w:t xml:space="preserve"> или МФЦ, по телефону, на официальном сайте </w:t>
      </w:r>
      <w:r w:rsidRPr="00233606">
        <w:rPr>
          <w:color w:val="000000"/>
        </w:rPr>
        <w:t>Администрации поселения</w:t>
      </w:r>
      <w:r w:rsidRPr="00233606">
        <w:rPr>
          <w:lang/>
        </w:rPr>
        <w:t>, предоставляющей услугу, посредством ЕПГУ;</w:t>
      </w:r>
    </w:p>
    <w:p w:rsidR="00D7306E" w:rsidRPr="00233606" w:rsidRDefault="00D7306E" w:rsidP="00F26724">
      <w:pPr>
        <w:ind w:firstLine="709"/>
        <w:jc w:val="both"/>
        <w:rPr>
          <w:lang/>
        </w:rPr>
      </w:pPr>
      <w:r w:rsidRPr="00233606">
        <w:rPr>
          <w:lang/>
        </w:rPr>
        <w:t>4)</w:t>
      </w:r>
      <w:r w:rsidRPr="00233606">
        <w:rPr>
          <w:lang/>
        </w:rPr>
        <w:t xml:space="preserve"> </w:t>
      </w:r>
      <w:r w:rsidRPr="00233606">
        <w:rPr>
          <w:lang/>
        </w:rPr>
        <w:t>предоставление муниципальной услуги любым доступным способом, предусмотренным действующим законодательством, в том числе и возможность получения муниципальной услуги в электронной форме посредством ЕПГУ;</w:t>
      </w:r>
    </w:p>
    <w:p w:rsidR="00D7306E" w:rsidRPr="00233606" w:rsidRDefault="00D7306E" w:rsidP="00F26724">
      <w:pPr>
        <w:ind w:firstLine="709"/>
        <w:jc w:val="both"/>
        <w:rPr>
          <w:lang/>
        </w:rPr>
      </w:pPr>
      <w:r w:rsidRPr="00233606">
        <w:rPr>
          <w:lang/>
        </w:rPr>
        <w:t>5) обеспечение для заявителя возможности</w:t>
      </w:r>
      <w:r w:rsidRPr="00233606">
        <w:t xml:space="preserve"> </w:t>
      </w:r>
      <w:r w:rsidRPr="00233606">
        <w:rPr>
          <w:lang/>
        </w:rPr>
        <w:t>получения информации о ходе и результате предоставления муниципальной услуги с использованием ЕПГУ.</w:t>
      </w:r>
    </w:p>
    <w:p w:rsidR="00D7306E" w:rsidRPr="00233606" w:rsidRDefault="00D7306E" w:rsidP="00F26724">
      <w:pPr>
        <w:ind w:firstLine="709"/>
        <w:jc w:val="both"/>
        <w:rPr>
          <w:lang/>
        </w:rPr>
      </w:pPr>
      <w:r w:rsidRPr="00233606">
        <w:rPr>
          <w:lang/>
        </w:rPr>
        <w:t xml:space="preserve">2.17.2. </w:t>
      </w:r>
      <w:r w:rsidRPr="00233606">
        <w:rPr>
          <w:lang/>
        </w:rPr>
        <w:t>Показатели доступности муниципальн</w:t>
      </w:r>
      <w:r w:rsidRPr="00233606">
        <w:rPr>
          <w:lang/>
        </w:rPr>
        <w:t>ой</w:t>
      </w:r>
      <w:r w:rsidRPr="00233606">
        <w:rPr>
          <w:lang/>
        </w:rPr>
        <w:t xml:space="preserve"> услуги</w:t>
      </w:r>
      <w:r w:rsidRPr="00233606">
        <w:rPr>
          <w:lang/>
        </w:rPr>
        <w:t xml:space="preserve"> (специальные, применимые в отношении инвалидов)</w:t>
      </w:r>
      <w:r w:rsidRPr="00233606">
        <w:rPr>
          <w:lang/>
        </w:rPr>
        <w:t>:</w:t>
      </w:r>
    </w:p>
    <w:p w:rsidR="00D7306E" w:rsidRPr="00233606" w:rsidRDefault="00D7306E" w:rsidP="00F26724">
      <w:pPr>
        <w:ind w:firstLine="709"/>
        <w:jc w:val="both"/>
        <w:rPr>
          <w:lang/>
        </w:rPr>
      </w:pPr>
      <w:r w:rsidRPr="00233606">
        <w:rPr>
          <w:lang/>
        </w:rPr>
        <w:t>1) наличие инфраструктуры, указанной в пунктах 2.15.-2.16.;</w:t>
      </w:r>
    </w:p>
    <w:p w:rsidR="00D7306E" w:rsidRPr="00233606" w:rsidRDefault="00D7306E" w:rsidP="00F26724">
      <w:pPr>
        <w:ind w:firstLine="709"/>
        <w:jc w:val="both"/>
        <w:rPr>
          <w:lang/>
        </w:rPr>
      </w:pPr>
      <w:r w:rsidRPr="00233606">
        <w:rPr>
          <w:lang/>
        </w:rPr>
        <w:t>2) исполнение требований доступности услуг для инвалидов;</w:t>
      </w:r>
    </w:p>
    <w:p w:rsidR="00D7306E" w:rsidRPr="00233606" w:rsidRDefault="00D7306E" w:rsidP="00F26724">
      <w:pPr>
        <w:ind w:firstLine="709"/>
        <w:jc w:val="both"/>
        <w:rPr>
          <w:lang/>
        </w:rPr>
      </w:pPr>
      <w:r w:rsidRPr="00233606">
        <w:rPr>
          <w:lang/>
        </w:rPr>
        <w:t xml:space="preserve">3) </w:t>
      </w:r>
      <w:r w:rsidRPr="00233606">
        <w:rPr>
          <w:lang/>
        </w:rPr>
        <w:t xml:space="preserve">обеспечение беспрепятственного доступа </w:t>
      </w:r>
      <w:r w:rsidRPr="00233606">
        <w:rPr>
          <w:lang/>
        </w:rPr>
        <w:t xml:space="preserve">инвалидов </w:t>
      </w:r>
      <w:r w:rsidRPr="00233606">
        <w:rPr>
          <w:lang/>
        </w:rPr>
        <w:t xml:space="preserve">к помещениям, в которых предоставляется </w:t>
      </w:r>
      <w:r w:rsidRPr="00233606">
        <w:rPr>
          <w:lang/>
        </w:rPr>
        <w:t xml:space="preserve">муниципальная </w:t>
      </w:r>
      <w:r w:rsidRPr="00233606">
        <w:rPr>
          <w:lang/>
        </w:rPr>
        <w:t>услуга</w:t>
      </w:r>
      <w:r w:rsidRPr="00233606">
        <w:rPr>
          <w:lang/>
        </w:rPr>
        <w:t>;</w:t>
      </w:r>
    </w:p>
    <w:p w:rsidR="00D7306E" w:rsidRPr="00233606" w:rsidRDefault="00D7306E" w:rsidP="00F26724">
      <w:pPr>
        <w:ind w:firstLine="709"/>
        <w:jc w:val="both"/>
        <w:rPr>
          <w:lang/>
        </w:rPr>
      </w:pPr>
      <w:r w:rsidRPr="00233606">
        <w:rPr>
          <w:lang/>
        </w:rPr>
        <w:t>2.17.3. Показатели качества муниципальной услуги:</w:t>
      </w:r>
    </w:p>
    <w:p w:rsidR="00D7306E" w:rsidRPr="00233606" w:rsidRDefault="00D7306E" w:rsidP="00F26724">
      <w:pPr>
        <w:tabs>
          <w:tab w:val="left" w:pos="142"/>
          <w:tab w:val="left" w:pos="284"/>
        </w:tabs>
        <w:ind w:firstLine="709"/>
        <w:jc w:val="both"/>
        <w:rPr>
          <w:lang/>
        </w:rPr>
      </w:pPr>
      <w:r w:rsidRPr="00233606">
        <w:rPr>
          <w:lang/>
        </w:rPr>
        <w:t xml:space="preserve">1) соблюдение срока предоставления </w:t>
      </w:r>
      <w:r w:rsidRPr="00233606">
        <w:rPr>
          <w:lang/>
        </w:rPr>
        <w:t>муниципальн</w:t>
      </w:r>
      <w:r w:rsidRPr="00233606">
        <w:rPr>
          <w:lang/>
        </w:rPr>
        <w:t>ой услуги;</w:t>
      </w:r>
    </w:p>
    <w:p w:rsidR="00D7306E" w:rsidRPr="00233606" w:rsidRDefault="00D7306E" w:rsidP="00F26724">
      <w:pPr>
        <w:autoSpaceDE w:val="0"/>
        <w:autoSpaceDN w:val="0"/>
        <w:adjustRightInd w:val="0"/>
        <w:ind w:firstLine="709"/>
        <w:jc w:val="both"/>
      </w:pPr>
      <w:r w:rsidRPr="00233606">
        <w:t xml:space="preserve">2) соблюдение времени ожидания в очереди при подаче запроса и получении результата; </w:t>
      </w:r>
    </w:p>
    <w:p w:rsidR="00D7306E" w:rsidRPr="00233606" w:rsidRDefault="00D7306E" w:rsidP="00F26724">
      <w:pPr>
        <w:autoSpaceDE w:val="0"/>
        <w:autoSpaceDN w:val="0"/>
        <w:adjustRightInd w:val="0"/>
        <w:ind w:firstLine="709"/>
        <w:jc w:val="both"/>
      </w:pPr>
      <w:r w:rsidRPr="00233606">
        <w:t xml:space="preserve">3) </w:t>
      </w:r>
      <w:r w:rsidRPr="00233606">
        <w:rPr>
          <w:lang/>
        </w:rPr>
        <w:t>осуществл</w:t>
      </w:r>
      <w:r w:rsidRPr="00233606">
        <w:t>ение</w:t>
      </w:r>
      <w:r w:rsidRPr="00233606">
        <w:rPr>
          <w:lang/>
        </w:rPr>
        <w:t xml:space="preserve"> не более </w:t>
      </w:r>
      <w:r w:rsidRPr="00233606">
        <w:t>одного</w:t>
      </w:r>
      <w:r w:rsidRPr="00233606">
        <w:rPr>
          <w:lang/>
        </w:rPr>
        <w:t xml:space="preserve"> </w:t>
      </w:r>
      <w:r w:rsidRPr="00233606">
        <w:t>обращени</w:t>
      </w:r>
      <w:r w:rsidRPr="00233606">
        <w:rPr>
          <w:lang/>
        </w:rPr>
        <w:t xml:space="preserve">я </w:t>
      </w:r>
      <w:r w:rsidRPr="00233606">
        <w:t>заявителя к</w:t>
      </w:r>
      <w:r w:rsidRPr="00233606">
        <w:rPr>
          <w:lang/>
        </w:rPr>
        <w:t xml:space="preserve"> </w:t>
      </w:r>
      <w:r w:rsidRPr="00233606">
        <w:t xml:space="preserve">должностным лицам </w:t>
      </w:r>
      <w:r w:rsidRPr="00233606">
        <w:rPr>
          <w:color w:val="000000"/>
        </w:rPr>
        <w:t>Администрации поселения</w:t>
      </w:r>
      <w:r w:rsidRPr="00233606">
        <w:t xml:space="preserve"> или работникам МФЦ при подаче документов на получение муниципальной услуги и не более одного обращения при получении результата в </w:t>
      </w:r>
      <w:r w:rsidRPr="00233606">
        <w:rPr>
          <w:color w:val="000000"/>
        </w:rPr>
        <w:t>Администрации поселения</w:t>
      </w:r>
      <w:r w:rsidRPr="00233606">
        <w:t xml:space="preserve"> или в МФЦ;</w:t>
      </w:r>
    </w:p>
    <w:p w:rsidR="00D7306E" w:rsidRPr="00233606" w:rsidRDefault="00D7306E" w:rsidP="00F26724">
      <w:pPr>
        <w:tabs>
          <w:tab w:val="left" w:pos="142"/>
          <w:tab w:val="left" w:pos="284"/>
        </w:tabs>
        <w:ind w:firstLine="709"/>
        <w:jc w:val="both"/>
        <w:rPr>
          <w:lang/>
        </w:rPr>
      </w:pPr>
      <w:r w:rsidRPr="00233606">
        <w:rPr>
          <w:lang/>
        </w:rPr>
        <w:t>4)</w:t>
      </w:r>
      <w:r w:rsidRPr="00233606">
        <w:rPr>
          <w:lang/>
        </w:rPr>
        <w:t xml:space="preserve"> </w:t>
      </w:r>
      <w:r w:rsidRPr="00233606">
        <w:rPr>
          <w:lang/>
        </w:rPr>
        <w:t>отсутствие</w:t>
      </w:r>
      <w:r w:rsidRPr="00233606">
        <w:rPr>
          <w:lang/>
        </w:rPr>
        <w:t xml:space="preserve"> </w:t>
      </w:r>
      <w:r w:rsidRPr="00233606">
        <w:rPr>
          <w:lang/>
        </w:rPr>
        <w:t>жалоб на</w:t>
      </w:r>
      <w:r w:rsidRPr="00233606">
        <w:rPr>
          <w:lang/>
        </w:rPr>
        <w:t xml:space="preserve"> действи</w:t>
      </w:r>
      <w:r w:rsidRPr="00233606">
        <w:rPr>
          <w:lang/>
        </w:rPr>
        <w:t>я</w:t>
      </w:r>
      <w:r w:rsidRPr="00233606">
        <w:rPr>
          <w:lang/>
        </w:rPr>
        <w:t xml:space="preserve"> или бездействия </w:t>
      </w:r>
      <w:r w:rsidRPr="00233606">
        <w:rPr>
          <w:lang/>
        </w:rPr>
        <w:t xml:space="preserve">должностных лиц </w:t>
      </w:r>
      <w:r w:rsidRPr="00233606">
        <w:rPr>
          <w:color w:val="000000"/>
        </w:rPr>
        <w:t>Администрации поселения</w:t>
      </w:r>
      <w:r w:rsidRPr="00233606">
        <w:rPr>
          <w:lang/>
        </w:rPr>
        <w:t>,</w:t>
      </w:r>
      <w:r w:rsidRPr="00233606">
        <w:t xml:space="preserve"> </w:t>
      </w:r>
      <w:r w:rsidRPr="00233606">
        <w:rPr>
          <w:lang/>
        </w:rPr>
        <w:t>поданных в установленном порядке.</w:t>
      </w:r>
    </w:p>
    <w:p w:rsidR="00D7306E" w:rsidRPr="00233606" w:rsidRDefault="00D7306E" w:rsidP="007F133D">
      <w:pPr>
        <w:widowControl w:val="0"/>
        <w:tabs>
          <w:tab w:val="left" w:pos="142"/>
          <w:tab w:val="left" w:pos="284"/>
        </w:tabs>
        <w:autoSpaceDE w:val="0"/>
        <w:autoSpaceDN w:val="0"/>
        <w:adjustRightInd w:val="0"/>
        <w:ind w:firstLine="709"/>
        <w:jc w:val="both"/>
      </w:pPr>
      <w:r w:rsidRPr="00233606">
        <w:t xml:space="preserve">2.17.4. </w:t>
      </w:r>
      <w:r w:rsidRPr="00233606">
        <w:rPr>
          <w:iCs/>
        </w:rPr>
        <w:t xml:space="preserve">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 </w:t>
      </w:r>
    </w:p>
    <w:p w:rsidR="00D7306E" w:rsidRPr="00233606" w:rsidRDefault="00D7306E" w:rsidP="00F26724">
      <w:pPr>
        <w:widowControl w:val="0"/>
        <w:tabs>
          <w:tab w:val="left" w:pos="142"/>
          <w:tab w:val="left" w:pos="284"/>
        </w:tabs>
        <w:autoSpaceDE w:val="0"/>
        <w:autoSpaceDN w:val="0"/>
        <w:adjustRightInd w:val="0"/>
        <w:ind w:firstLine="709"/>
        <w:jc w:val="both"/>
      </w:pPr>
      <w:bookmarkStart w:id="12" w:name="sub_1222"/>
      <w:r w:rsidRPr="00233606">
        <w:t>2.18.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7306E" w:rsidRPr="00233606" w:rsidRDefault="00D7306E" w:rsidP="005E0C49">
      <w:pPr>
        <w:widowControl w:val="0"/>
        <w:tabs>
          <w:tab w:val="left" w:pos="142"/>
          <w:tab w:val="left" w:pos="284"/>
        </w:tabs>
        <w:autoSpaceDE w:val="0"/>
        <w:autoSpaceDN w:val="0"/>
        <w:adjustRightInd w:val="0"/>
        <w:ind w:firstLine="709"/>
        <w:jc w:val="both"/>
        <w:rPr>
          <w:i/>
        </w:rPr>
      </w:pPr>
      <w:r w:rsidRPr="00233606">
        <w:t xml:space="preserve">2.18.1. </w:t>
      </w:r>
      <w:bookmarkEnd w:id="12"/>
      <w:r w:rsidRPr="00233606">
        <w:t xml:space="preserve">Предоставление муниципальной услуги в МФЦ осуществляется в подразделениях МФЦ при наличии вступившего в силу соглашения о взаимодействии между МФЦ и </w:t>
      </w:r>
      <w:r w:rsidRPr="00233606">
        <w:rPr>
          <w:color w:val="000000"/>
        </w:rPr>
        <w:t>Администрацией поселения</w:t>
      </w:r>
      <w:r w:rsidRPr="00233606">
        <w:t xml:space="preserve">. </w:t>
      </w:r>
    </w:p>
    <w:p w:rsidR="00D7306E" w:rsidRPr="00233606" w:rsidRDefault="00D7306E" w:rsidP="00F26724">
      <w:pPr>
        <w:ind w:firstLine="709"/>
        <w:jc w:val="both"/>
        <w:outlineLvl w:val="1"/>
      </w:pPr>
      <w:r w:rsidRPr="00233606">
        <w:t>2.18.2. Предоставление муниципальной услуги в электронном виде осуществляется при технической реализации услуги посредством ЕПГУ.</w:t>
      </w:r>
    </w:p>
    <w:p w:rsidR="00D7306E" w:rsidRPr="00233606" w:rsidRDefault="00D7306E" w:rsidP="00E25E1A">
      <w:pPr>
        <w:ind w:firstLine="709"/>
        <w:jc w:val="both"/>
      </w:pPr>
      <w:r w:rsidRPr="00233606">
        <w:t>2.18.3.  Заявление в форме электронного документа подписывается по выбору заявителя (если заявителем является физическое лицо):</w:t>
      </w:r>
    </w:p>
    <w:p w:rsidR="00D7306E" w:rsidRPr="00233606" w:rsidRDefault="00D7306E" w:rsidP="00E25E1A">
      <w:pPr>
        <w:ind w:firstLine="709"/>
        <w:jc w:val="both"/>
      </w:pPr>
      <w:r w:rsidRPr="00233606">
        <w:t>электронной подписью заявителя (представителя заявителя);</w:t>
      </w:r>
    </w:p>
    <w:p w:rsidR="00D7306E" w:rsidRPr="00233606" w:rsidRDefault="00D7306E" w:rsidP="00E25E1A">
      <w:pPr>
        <w:ind w:firstLine="709"/>
        <w:jc w:val="both"/>
      </w:pPr>
      <w:r w:rsidRPr="00233606">
        <w:t>усиленной квалифицированной электронной подписью заявителя (представителя заявителя).</w:t>
      </w:r>
    </w:p>
    <w:p w:rsidR="00D7306E" w:rsidRPr="00233606" w:rsidRDefault="00D7306E" w:rsidP="00E25E1A">
      <w:pPr>
        <w:ind w:firstLine="709"/>
        <w:jc w:val="both"/>
      </w:pPr>
      <w:r w:rsidRPr="00233606">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D7306E" w:rsidRPr="00233606" w:rsidRDefault="00D7306E" w:rsidP="00E25E1A">
      <w:pPr>
        <w:ind w:firstLine="709"/>
        <w:jc w:val="both"/>
      </w:pPr>
      <w:r w:rsidRPr="00233606">
        <w:t>лица, действующие от имени юридического лица без доверенности;</w:t>
      </w:r>
    </w:p>
    <w:p w:rsidR="00D7306E" w:rsidRPr="00233606" w:rsidRDefault="00D7306E" w:rsidP="00E25E1A">
      <w:pPr>
        <w:ind w:firstLine="709"/>
        <w:jc w:val="both"/>
      </w:pPr>
      <w:r w:rsidRPr="00233606">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D7306E" w:rsidRPr="00233606" w:rsidRDefault="00D7306E" w:rsidP="00E25E1A">
      <w:pPr>
        <w:autoSpaceDE w:val="0"/>
        <w:autoSpaceDN w:val="0"/>
        <w:adjustRightInd w:val="0"/>
        <w:ind w:firstLine="709"/>
        <w:jc w:val="both"/>
      </w:pPr>
      <w:r w:rsidRPr="00233606">
        <w:t>2.18.5.  Доверенность, подтверж</w:t>
      </w:r>
      <w:r>
        <w:t xml:space="preserve">дающая правомочие на обращение </w:t>
      </w:r>
      <w:r w:rsidRPr="00233606">
        <w:t>за получением муни</w:t>
      </w:r>
      <w:r>
        <w:t>-</w:t>
      </w:r>
      <w:r w:rsidRPr="00233606">
        <w:t>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w:t>
      </w:r>
      <w:r>
        <w:t xml:space="preserve">еренность, выдан-ная физическим </w:t>
      </w:r>
      <w:r w:rsidRPr="00233606">
        <w:t>лицом, – усиленной квалифицированной электронной подписью нотариуса.</w:t>
      </w:r>
    </w:p>
    <w:p w:rsidR="00D7306E" w:rsidRPr="00233606" w:rsidRDefault="00D7306E" w:rsidP="00E25E1A">
      <w:pPr>
        <w:ind w:firstLine="709"/>
        <w:jc w:val="both"/>
      </w:pPr>
      <w:r w:rsidRPr="00233606">
        <w:t>2.18.6.  В случае если федеральными законами используемый вид электронной подписи не установлен, вид эл</w:t>
      </w:r>
      <w:r>
        <w:t xml:space="preserve">ектронной подписи определяется </w:t>
      </w:r>
      <w:r w:rsidRPr="00233606">
        <w:t>в соответствии с критериями определ</w:t>
      </w:r>
      <w:r>
        <w:t xml:space="preserve">ения видов электронной подписи </w:t>
      </w:r>
      <w:r w:rsidRPr="00233606">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D7306E" w:rsidRPr="00233606" w:rsidRDefault="00D7306E" w:rsidP="00E25E1A">
      <w:pPr>
        <w:ind w:firstLine="709"/>
        <w:jc w:val="both"/>
      </w:pPr>
      <w:r w:rsidRPr="00233606">
        <w:t>2.18.7.  В случае если фед</w:t>
      </w:r>
      <w:r>
        <w:t xml:space="preserve">еральными законами и изданными </w:t>
      </w:r>
      <w:r w:rsidRPr="00233606">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w:t>
      </w:r>
      <w:r>
        <w:t>РФ</w:t>
      </w:r>
      <w:r w:rsidRPr="00233606">
        <w:t xml:space="preserve"> в отношении докуме</w:t>
      </w:r>
      <w:r>
        <w:t xml:space="preserve">нтов не установлено требование </w:t>
      </w:r>
      <w:r w:rsidRPr="00233606">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D7306E" w:rsidRPr="00233606" w:rsidRDefault="00D7306E" w:rsidP="00E25E1A">
      <w:pPr>
        <w:ind w:firstLine="709"/>
        <w:jc w:val="both"/>
      </w:pPr>
      <w:r w:rsidRPr="00233606">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D7306E" w:rsidRPr="00233606" w:rsidRDefault="00D7306E" w:rsidP="00E25E1A">
      <w:pPr>
        <w:pStyle w:val="ConsPlusNonformat"/>
        <w:tabs>
          <w:tab w:val="left" w:pos="851"/>
        </w:tabs>
        <w:ind w:firstLine="709"/>
        <w:jc w:val="both"/>
        <w:rPr>
          <w:rFonts w:ascii="Times New Roman" w:hAnsi="Times New Roman" w:cs="Times New Roman"/>
          <w:sz w:val="24"/>
          <w:szCs w:val="24"/>
        </w:rPr>
      </w:pPr>
      <w:r w:rsidRPr="00233606">
        <w:rPr>
          <w:rFonts w:ascii="Times New Roman" w:hAnsi="Times New Roman" w:cs="Times New Roman"/>
          <w:sz w:val="24"/>
          <w:szCs w:val="24"/>
        </w:rPr>
        <w:t>2.18.8.  Заявление и пакет документов (в форме электронного документа), предоставленные с нарушением требований, не рассматриваются.</w:t>
      </w:r>
    </w:p>
    <w:p w:rsidR="00D7306E" w:rsidRPr="005B7027" w:rsidRDefault="00D7306E" w:rsidP="005B7027">
      <w:pPr>
        <w:autoSpaceDE w:val="0"/>
        <w:autoSpaceDN w:val="0"/>
        <w:adjustRightInd w:val="0"/>
        <w:ind w:firstLine="709"/>
        <w:jc w:val="both"/>
      </w:pPr>
      <w:r w:rsidRPr="00233606">
        <w:t xml:space="preserve">2.18.9.  Средства электронной подписи, применяемые при подаче заявления </w:t>
      </w:r>
      <w:r w:rsidRPr="00233606">
        <w:br/>
        <w:t>и прилагаемых к заявке электронных документов, должны быть сертифицированы в соответствии с законодательством Российской Федерации.</w:t>
      </w:r>
    </w:p>
    <w:p w:rsidR="00D7306E" w:rsidRPr="00233606" w:rsidRDefault="00D7306E" w:rsidP="00144866">
      <w:pPr>
        <w:widowControl w:val="0"/>
        <w:tabs>
          <w:tab w:val="left" w:pos="142"/>
          <w:tab w:val="left" w:pos="284"/>
        </w:tabs>
        <w:autoSpaceDE w:val="0"/>
        <w:autoSpaceDN w:val="0"/>
        <w:adjustRightInd w:val="0"/>
        <w:ind w:firstLine="709"/>
        <w:jc w:val="center"/>
        <w:outlineLvl w:val="0"/>
        <w:rPr>
          <w:b/>
          <w:bCs/>
        </w:rPr>
      </w:pPr>
      <w:bookmarkStart w:id="13" w:name="Par0"/>
      <w:bookmarkStart w:id="14" w:name="sub_1003"/>
      <w:bookmarkEnd w:id="13"/>
      <w:r w:rsidRPr="00233606">
        <w:rPr>
          <w:b/>
          <w:bCs/>
          <w:lang w:val="en-US"/>
        </w:rPr>
        <w:t>III</w:t>
      </w:r>
      <w:r w:rsidRPr="00233606">
        <w:rPr>
          <w:b/>
          <w:bC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4"/>
    <w:p w:rsidR="00D7306E" w:rsidRPr="00233606" w:rsidRDefault="00D7306E" w:rsidP="00F26724">
      <w:pPr>
        <w:tabs>
          <w:tab w:val="left" w:pos="142"/>
          <w:tab w:val="left" w:pos="284"/>
        </w:tabs>
        <w:ind w:firstLine="709"/>
        <w:jc w:val="center"/>
        <w:rPr>
          <w:lang/>
        </w:rPr>
      </w:pPr>
    </w:p>
    <w:p w:rsidR="00D7306E" w:rsidRPr="00233606" w:rsidRDefault="00D7306E" w:rsidP="005B7027">
      <w:pPr>
        <w:tabs>
          <w:tab w:val="left" w:pos="142"/>
          <w:tab w:val="left" w:pos="284"/>
        </w:tabs>
        <w:ind w:firstLine="709"/>
        <w:jc w:val="both"/>
        <w:rPr>
          <w:lang/>
        </w:rPr>
      </w:pPr>
      <w:r w:rsidRPr="00233606">
        <w:rPr>
          <w:b/>
          <w:lang/>
        </w:rPr>
        <w:t xml:space="preserve">3. </w:t>
      </w:r>
      <w:r w:rsidRPr="00233606">
        <w:rPr>
          <w:b/>
          <w:bCs/>
          <w:lang/>
        </w:rPr>
        <w:t>Состав, последовательность и сроки выполнения административных процедур, требования к порядку их выполнения</w:t>
      </w:r>
    </w:p>
    <w:p w:rsidR="00D7306E" w:rsidRPr="00233606" w:rsidRDefault="00D7306E" w:rsidP="00F26724">
      <w:pPr>
        <w:tabs>
          <w:tab w:val="left" w:pos="142"/>
          <w:tab w:val="left" w:pos="284"/>
        </w:tabs>
        <w:ind w:firstLine="709"/>
        <w:jc w:val="both"/>
        <w:rPr>
          <w:lang/>
        </w:rPr>
      </w:pPr>
      <w:r w:rsidRPr="00233606">
        <w:rPr>
          <w:lang/>
        </w:rPr>
        <w:t>Предоставление муниципальн</w:t>
      </w:r>
      <w:r w:rsidRPr="00233606">
        <w:rPr>
          <w:lang/>
        </w:rPr>
        <w:t>ой</w:t>
      </w:r>
      <w:r w:rsidRPr="00233606">
        <w:rPr>
          <w:lang/>
        </w:rPr>
        <w:t xml:space="preserve"> услуги включает в себя следующие административные процедуры:</w:t>
      </w:r>
    </w:p>
    <w:p w:rsidR="00D7306E" w:rsidRPr="00233606" w:rsidRDefault="00D7306E" w:rsidP="004F7C93">
      <w:pPr>
        <w:pStyle w:val="20"/>
        <w:widowControl w:val="0"/>
        <w:tabs>
          <w:tab w:val="left" w:pos="0"/>
          <w:tab w:val="left" w:pos="554"/>
        </w:tabs>
        <w:ind w:firstLine="670"/>
      </w:pPr>
      <w:r w:rsidRPr="00233606">
        <w:t>прием и регистрация заявления (уведомления) и пакета документов – 1 рабочий день;</w:t>
      </w:r>
    </w:p>
    <w:p w:rsidR="00D7306E" w:rsidRPr="00233606" w:rsidRDefault="00D7306E" w:rsidP="004F7C93">
      <w:pPr>
        <w:pStyle w:val="20"/>
        <w:widowControl w:val="0"/>
        <w:tabs>
          <w:tab w:val="left" w:pos="0"/>
          <w:tab w:val="left" w:pos="554"/>
        </w:tabs>
        <w:ind w:firstLine="670"/>
        <w:rPr>
          <w:color w:val="auto"/>
        </w:rPr>
      </w:pPr>
      <w:r w:rsidRPr="00233606">
        <w:rPr>
          <w:color w:val="auto"/>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 5 дней;</w:t>
      </w:r>
    </w:p>
    <w:p w:rsidR="00D7306E" w:rsidRPr="00233606" w:rsidRDefault="00D7306E" w:rsidP="004F7C93">
      <w:pPr>
        <w:pStyle w:val="20"/>
        <w:widowControl w:val="0"/>
        <w:tabs>
          <w:tab w:val="left" w:pos="0"/>
          <w:tab w:val="left" w:pos="554"/>
        </w:tabs>
        <w:ind w:firstLine="670"/>
        <w:rPr>
          <w:color w:val="auto"/>
        </w:rPr>
      </w:pPr>
      <w:r w:rsidRPr="00233606">
        <w:rPr>
          <w:color w:val="auto"/>
        </w:rPr>
        <w:t>рассмотрение представленного и полученного в рамках межведомственного взаимодействия пакета документов, подготовка результата муниципальной услуги – 14 дней;</w:t>
      </w:r>
    </w:p>
    <w:p w:rsidR="00D7306E" w:rsidRPr="00233606" w:rsidRDefault="00D7306E" w:rsidP="004F7C93">
      <w:pPr>
        <w:pStyle w:val="20"/>
        <w:widowControl w:val="0"/>
        <w:tabs>
          <w:tab w:val="left" w:pos="0"/>
          <w:tab w:val="left" w:pos="554"/>
        </w:tabs>
        <w:ind w:firstLine="670"/>
        <w:rPr>
          <w:color w:val="auto"/>
        </w:rPr>
      </w:pPr>
      <w:r w:rsidRPr="00233606">
        <w:rPr>
          <w:color w:val="auto"/>
        </w:rPr>
        <w:t>выдача (направление) результата муниципальной услуги – 1 рабочий день.</w:t>
      </w:r>
    </w:p>
    <w:p w:rsidR="00D7306E" w:rsidRPr="00233606" w:rsidRDefault="00D7306E" w:rsidP="005B7027">
      <w:pPr>
        <w:ind w:firstLine="709"/>
        <w:jc w:val="both"/>
      </w:pPr>
      <w:r w:rsidRPr="00233606">
        <w:t>Последовательность административных действий (процедур) по предоставлению муниципальной услуги отражена в блок – схеме, представленной в Приложении № 4 к настоящему Административному регламенту.</w:t>
      </w:r>
    </w:p>
    <w:p w:rsidR="00D7306E" w:rsidRPr="00233606" w:rsidRDefault="00D7306E" w:rsidP="004F7C93">
      <w:pPr>
        <w:tabs>
          <w:tab w:val="left" w:pos="142"/>
          <w:tab w:val="left" w:pos="284"/>
        </w:tabs>
        <w:ind w:firstLine="709"/>
        <w:jc w:val="both"/>
      </w:pPr>
      <w:r w:rsidRPr="00233606">
        <w:t>3.1. Прием и регистрация заявления о предоставлении муниципальной услуги.</w:t>
      </w:r>
    </w:p>
    <w:p w:rsidR="00D7306E" w:rsidRPr="00233606" w:rsidRDefault="00D7306E" w:rsidP="004F7C93">
      <w:pPr>
        <w:tabs>
          <w:tab w:val="left" w:pos="142"/>
          <w:tab w:val="left" w:pos="284"/>
        </w:tabs>
        <w:ind w:firstLine="709"/>
        <w:jc w:val="both"/>
      </w:pPr>
      <w:r w:rsidRPr="00233606">
        <w:t>Основание для начала административной процедуры:</w:t>
      </w:r>
    </w:p>
    <w:p w:rsidR="00D7306E" w:rsidRPr="00233606" w:rsidRDefault="00D7306E" w:rsidP="004F7C93">
      <w:pPr>
        <w:tabs>
          <w:tab w:val="left" w:pos="142"/>
          <w:tab w:val="left" w:pos="284"/>
        </w:tabs>
        <w:ind w:firstLine="709"/>
        <w:jc w:val="both"/>
      </w:pPr>
      <w:r w:rsidRPr="00233606">
        <w:t xml:space="preserve">Подача заявления и документов, указанных в пункте 2.6. раздела </w:t>
      </w:r>
      <w:r w:rsidRPr="00233606">
        <w:rPr>
          <w:lang w:val="en-US"/>
        </w:rPr>
        <w:t>II</w:t>
      </w:r>
      <w:r w:rsidRPr="00233606">
        <w:t xml:space="preserve"> административного регламента:</w:t>
      </w:r>
    </w:p>
    <w:p w:rsidR="00D7306E" w:rsidRPr="00233606" w:rsidRDefault="00D7306E" w:rsidP="004F7C93">
      <w:pPr>
        <w:tabs>
          <w:tab w:val="left" w:pos="142"/>
          <w:tab w:val="left" w:pos="284"/>
        </w:tabs>
        <w:ind w:firstLine="709"/>
        <w:jc w:val="both"/>
      </w:pPr>
      <w:r w:rsidRPr="00233606">
        <w:t xml:space="preserve">- при личном обращении в </w:t>
      </w:r>
      <w:r w:rsidRPr="00233606">
        <w:rPr>
          <w:color w:val="000000"/>
        </w:rPr>
        <w:t>Администрацию поселения;</w:t>
      </w:r>
    </w:p>
    <w:p w:rsidR="00D7306E" w:rsidRPr="00233606" w:rsidRDefault="00D7306E" w:rsidP="004F7C93">
      <w:pPr>
        <w:tabs>
          <w:tab w:val="left" w:pos="142"/>
          <w:tab w:val="left" w:pos="284"/>
        </w:tabs>
        <w:ind w:firstLine="709"/>
        <w:jc w:val="both"/>
      </w:pPr>
      <w:r w:rsidRPr="00233606">
        <w:t>- при личном обращении в МФЦ;</w:t>
      </w:r>
    </w:p>
    <w:p w:rsidR="00D7306E" w:rsidRPr="00233606" w:rsidRDefault="00D7306E" w:rsidP="004F7C93">
      <w:pPr>
        <w:tabs>
          <w:tab w:val="left" w:pos="142"/>
          <w:tab w:val="left" w:pos="284"/>
        </w:tabs>
        <w:ind w:firstLine="709"/>
        <w:jc w:val="both"/>
      </w:pPr>
      <w:r w:rsidRPr="00233606">
        <w:t>- почтовым отправлением;</w:t>
      </w:r>
    </w:p>
    <w:p w:rsidR="00D7306E" w:rsidRPr="00233606" w:rsidRDefault="00D7306E" w:rsidP="004F7C93">
      <w:pPr>
        <w:tabs>
          <w:tab w:val="left" w:pos="142"/>
          <w:tab w:val="left" w:pos="284"/>
        </w:tabs>
        <w:ind w:firstLine="709"/>
        <w:jc w:val="both"/>
      </w:pPr>
      <w:r w:rsidRPr="00233606">
        <w:t>- по электронной почте;</w:t>
      </w:r>
    </w:p>
    <w:p w:rsidR="00D7306E" w:rsidRPr="00233606" w:rsidRDefault="00D7306E" w:rsidP="004F7C93">
      <w:pPr>
        <w:tabs>
          <w:tab w:val="left" w:pos="142"/>
          <w:tab w:val="left" w:pos="284"/>
        </w:tabs>
        <w:ind w:firstLine="709"/>
        <w:jc w:val="both"/>
      </w:pPr>
      <w:r w:rsidRPr="00233606">
        <w:t>- посредством ЕПГУ.</w:t>
      </w:r>
    </w:p>
    <w:p w:rsidR="00D7306E" w:rsidRPr="00233606" w:rsidRDefault="00D7306E" w:rsidP="004F7C93">
      <w:pPr>
        <w:tabs>
          <w:tab w:val="left" w:pos="142"/>
          <w:tab w:val="left" w:pos="284"/>
        </w:tabs>
        <w:ind w:firstLine="709"/>
        <w:jc w:val="both"/>
      </w:pPr>
      <w:r w:rsidRPr="00233606">
        <w:t>Содержание административного действия,  продолжительность и (или) максимальный срок его выполнения.</w:t>
      </w:r>
    </w:p>
    <w:p w:rsidR="00D7306E" w:rsidRPr="00233606" w:rsidRDefault="00D7306E" w:rsidP="004F7C93">
      <w:pPr>
        <w:widowControl w:val="0"/>
        <w:tabs>
          <w:tab w:val="left" w:pos="554"/>
          <w:tab w:val="left" w:pos="1418"/>
        </w:tabs>
        <w:ind w:firstLine="720"/>
        <w:jc w:val="both"/>
      </w:pPr>
      <w:r w:rsidRPr="00233606">
        <w:t xml:space="preserve">3.1.1. </w:t>
      </w:r>
      <w:r w:rsidRPr="00233606">
        <w:rPr>
          <w:color w:val="000000"/>
        </w:rPr>
        <w:t xml:space="preserve">При обращении заявителя в </w:t>
      </w:r>
      <w:r w:rsidRPr="00233606">
        <w:t>МФЦ.</w:t>
      </w:r>
    </w:p>
    <w:p w:rsidR="00D7306E" w:rsidRPr="00233606" w:rsidRDefault="00D7306E" w:rsidP="004F7C93">
      <w:pPr>
        <w:widowControl w:val="0"/>
        <w:tabs>
          <w:tab w:val="left" w:pos="554"/>
          <w:tab w:val="left" w:pos="1418"/>
        </w:tabs>
        <w:ind w:firstLine="720"/>
        <w:jc w:val="both"/>
        <w:rPr>
          <w:strike/>
        </w:rPr>
      </w:pPr>
      <w:r w:rsidRPr="00233606">
        <w:t>Специалист МФЦ, ответственный за прием документов:</w:t>
      </w:r>
    </w:p>
    <w:p w:rsidR="00D7306E" w:rsidRPr="00233606" w:rsidRDefault="00D7306E" w:rsidP="004F7C93">
      <w:pPr>
        <w:tabs>
          <w:tab w:val="left" w:pos="654"/>
        </w:tabs>
        <w:autoSpaceDE w:val="0"/>
        <w:autoSpaceDN w:val="0"/>
        <w:adjustRightInd w:val="0"/>
        <w:ind w:firstLine="709"/>
        <w:jc w:val="both"/>
      </w:pPr>
      <w:r w:rsidRPr="00233606">
        <w:t>устанавливает личность заявителя, в том числе проверяет наличие документа, удостоверяющего личность;</w:t>
      </w:r>
    </w:p>
    <w:p w:rsidR="00D7306E" w:rsidRPr="00233606" w:rsidRDefault="00D7306E" w:rsidP="004F7C93">
      <w:pPr>
        <w:tabs>
          <w:tab w:val="left" w:pos="851"/>
        </w:tabs>
        <w:autoSpaceDE w:val="0"/>
        <w:autoSpaceDN w:val="0"/>
        <w:adjustRightInd w:val="0"/>
        <w:ind w:firstLine="709"/>
        <w:jc w:val="both"/>
      </w:pPr>
      <w:r w:rsidRPr="00233606">
        <w:t xml:space="preserve">проверяет полномочия представителя заявителя действовать </w:t>
      </w:r>
      <w:r w:rsidRPr="00233606">
        <w:br/>
        <w:t>от его имени, в том числе полномочия представителя юридического лица, действовать от имени юридического лица;</w:t>
      </w:r>
    </w:p>
    <w:p w:rsidR="00D7306E" w:rsidRPr="00233606" w:rsidRDefault="00D7306E" w:rsidP="004F7C93">
      <w:pPr>
        <w:tabs>
          <w:tab w:val="left" w:pos="851"/>
        </w:tabs>
        <w:autoSpaceDE w:val="0"/>
        <w:autoSpaceDN w:val="0"/>
        <w:adjustRightInd w:val="0"/>
        <w:ind w:firstLine="709"/>
        <w:jc w:val="both"/>
      </w:pPr>
      <w:r w:rsidRPr="00233606">
        <w:t>проверяет соответствие в заявлении (</w:t>
      </w:r>
      <w:r>
        <w:t xml:space="preserve">уведомлении) данных (сведений) </w:t>
      </w:r>
      <w:r w:rsidRPr="00233606">
        <w:t>с данными (сведениями), содержащимис</w:t>
      </w:r>
      <w:r>
        <w:t xml:space="preserve">я в представленных документах, </w:t>
      </w:r>
      <w:r w:rsidRPr="00233606">
        <w:t>а также удостоверяется о наличии в заявлении (уведомлении) подписи заявителя и даты его представления;</w:t>
      </w:r>
    </w:p>
    <w:p w:rsidR="00D7306E" w:rsidRPr="00233606" w:rsidRDefault="00D7306E" w:rsidP="004F7C93">
      <w:pPr>
        <w:tabs>
          <w:tab w:val="left" w:pos="872"/>
        </w:tabs>
        <w:autoSpaceDE w:val="0"/>
        <w:autoSpaceDN w:val="0"/>
        <w:adjustRightInd w:val="0"/>
        <w:ind w:firstLine="709"/>
        <w:jc w:val="both"/>
      </w:pPr>
      <w:r w:rsidRPr="00233606">
        <w:t>проверяет наличие всех доку</w:t>
      </w:r>
      <w:r>
        <w:t xml:space="preserve">ментов, указанных в пункте 2.6 </w:t>
      </w:r>
      <w:r w:rsidRPr="00233606">
        <w:t xml:space="preserve">раздела </w:t>
      </w:r>
      <w:r w:rsidRPr="00233606">
        <w:rPr>
          <w:lang w:val="en-US"/>
        </w:rPr>
        <w:t>II</w:t>
      </w:r>
      <w:r w:rsidRPr="00233606">
        <w:t xml:space="preserve"> административного регламента, необходимых для предоставления муниципальной услуги;</w:t>
      </w:r>
    </w:p>
    <w:p w:rsidR="00D7306E" w:rsidRPr="00233606" w:rsidRDefault="00D7306E" w:rsidP="004F7C93">
      <w:pPr>
        <w:tabs>
          <w:tab w:val="left" w:pos="872"/>
        </w:tabs>
        <w:autoSpaceDE w:val="0"/>
        <w:autoSpaceDN w:val="0"/>
        <w:adjustRightInd w:val="0"/>
        <w:ind w:firstLine="709"/>
        <w:jc w:val="both"/>
      </w:pPr>
      <w:r w:rsidRPr="00233606">
        <w:t>в случае установления факта отс</w:t>
      </w:r>
      <w:r>
        <w:t xml:space="preserve">утствия необходимых документов </w:t>
      </w:r>
      <w:r w:rsidRPr="00233606">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D7306E" w:rsidRPr="00233606" w:rsidRDefault="00D7306E" w:rsidP="004F7C93">
      <w:pPr>
        <w:tabs>
          <w:tab w:val="left" w:pos="0"/>
        </w:tabs>
        <w:autoSpaceDE w:val="0"/>
        <w:autoSpaceDN w:val="0"/>
        <w:adjustRightInd w:val="0"/>
        <w:ind w:right="67" w:firstLine="720"/>
        <w:jc w:val="both"/>
      </w:pPr>
      <w:r w:rsidRPr="00233606">
        <w:t xml:space="preserve">в случае не заполнения отдельных пунктов заявления (уведомления) предлагает заявителю заполнить все </w:t>
      </w:r>
      <w:r>
        <w:t xml:space="preserve">пункты заявления (уведомления) </w:t>
      </w:r>
      <w:r w:rsidRPr="00233606">
        <w:t>для последующего принятия заявления (уведомления) и пакета документов.</w:t>
      </w:r>
    </w:p>
    <w:p w:rsidR="00D7306E" w:rsidRPr="00233606" w:rsidRDefault="00D7306E" w:rsidP="004F7C93">
      <w:pPr>
        <w:autoSpaceDE w:val="0"/>
        <w:autoSpaceDN w:val="0"/>
        <w:adjustRightInd w:val="0"/>
        <w:ind w:firstLine="708"/>
        <w:jc w:val="both"/>
      </w:pPr>
      <w:r w:rsidRPr="00233606">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D7306E" w:rsidRPr="00233606" w:rsidRDefault="00D7306E" w:rsidP="004F7C93">
      <w:pPr>
        <w:tabs>
          <w:tab w:val="left" w:pos="0"/>
        </w:tabs>
        <w:autoSpaceDE w:val="0"/>
        <w:autoSpaceDN w:val="0"/>
        <w:adjustRightInd w:val="0"/>
        <w:ind w:right="67" w:firstLine="720"/>
        <w:jc w:val="both"/>
      </w:pPr>
      <w:r w:rsidRPr="00233606">
        <w:t xml:space="preserve">Заявитель также вправе представить по собственной инициативе документы, указанные в пункте 2.7 раздела </w:t>
      </w:r>
      <w:r w:rsidRPr="00233606">
        <w:rPr>
          <w:lang w:val="en-US"/>
        </w:rPr>
        <w:t>II</w:t>
      </w:r>
      <w:r w:rsidRPr="00233606">
        <w:t xml:space="preserve"> административного регламента.</w:t>
      </w:r>
    </w:p>
    <w:p w:rsidR="00D7306E" w:rsidRPr="00233606" w:rsidRDefault="00D7306E" w:rsidP="004F7C93">
      <w:pPr>
        <w:pStyle w:val="20"/>
        <w:widowControl w:val="0"/>
        <w:tabs>
          <w:tab w:val="left" w:pos="554"/>
          <w:tab w:val="left" w:pos="1418"/>
        </w:tabs>
        <w:ind w:firstLine="709"/>
        <w:rPr>
          <w:color w:val="auto"/>
        </w:rPr>
      </w:pPr>
      <w:r w:rsidRPr="00233606">
        <w:rPr>
          <w:color w:val="auto"/>
        </w:rPr>
        <w:t xml:space="preserve">Прием, регистрация, учет заявления (уведомления) специалистами МФЦ, а также передача документов в </w:t>
      </w:r>
      <w:r w:rsidRPr="00233606">
        <w:t>Администрации поселения</w:t>
      </w:r>
      <w:r w:rsidRPr="00233606">
        <w:rPr>
          <w:color w:val="auto"/>
        </w:rPr>
        <w:t>, осуществляются в соответствии с соглашениями о взаимодействии.</w:t>
      </w:r>
    </w:p>
    <w:p w:rsidR="00D7306E" w:rsidRPr="00233606" w:rsidRDefault="00D7306E" w:rsidP="004F7C93">
      <w:pPr>
        <w:tabs>
          <w:tab w:val="left" w:pos="142"/>
          <w:tab w:val="left" w:pos="284"/>
        </w:tabs>
        <w:ind w:firstLine="709"/>
        <w:jc w:val="both"/>
      </w:pPr>
      <w:r w:rsidRPr="00233606">
        <w:t xml:space="preserve">3.1.2. При обращении заявителя в </w:t>
      </w:r>
      <w:r w:rsidRPr="00233606">
        <w:rPr>
          <w:color w:val="000000"/>
        </w:rPr>
        <w:t>Администрацию поселения.</w:t>
      </w:r>
    </w:p>
    <w:p w:rsidR="00D7306E" w:rsidRPr="00233606" w:rsidRDefault="00D7306E" w:rsidP="004F7C93">
      <w:pPr>
        <w:widowControl w:val="0"/>
        <w:tabs>
          <w:tab w:val="left" w:pos="554"/>
          <w:tab w:val="left" w:pos="1418"/>
        </w:tabs>
        <w:ind w:firstLine="709"/>
        <w:jc w:val="both"/>
      </w:pPr>
      <w:r w:rsidRPr="00233606">
        <w:t xml:space="preserve">Специалист </w:t>
      </w:r>
      <w:r w:rsidRPr="00233606">
        <w:rPr>
          <w:color w:val="000000"/>
        </w:rPr>
        <w:t>Администрации поселения</w:t>
      </w:r>
      <w:r w:rsidRPr="00233606">
        <w:t>, ответственный за прием документов:</w:t>
      </w:r>
    </w:p>
    <w:p w:rsidR="00D7306E" w:rsidRPr="00233606" w:rsidRDefault="00D7306E" w:rsidP="004F7C93">
      <w:pPr>
        <w:tabs>
          <w:tab w:val="left" w:pos="654"/>
        </w:tabs>
        <w:autoSpaceDE w:val="0"/>
        <w:autoSpaceDN w:val="0"/>
        <w:adjustRightInd w:val="0"/>
        <w:ind w:firstLine="709"/>
        <w:jc w:val="both"/>
      </w:pPr>
      <w:r w:rsidRPr="00233606">
        <w:t>устанавливает личность заявителя, в том числе проверяет наличие документа, удостоверяющего личность;</w:t>
      </w:r>
    </w:p>
    <w:p w:rsidR="00D7306E" w:rsidRPr="00233606" w:rsidRDefault="00D7306E" w:rsidP="004F7C93">
      <w:pPr>
        <w:tabs>
          <w:tab w:val="left" w:pos="851"/>
        </w:tabs>
        <w:autoSpaceDE w:val="0"/>
        <w:autoSpaceDN w:val="0"/>
        <w:adjustRightInd w:val="0"/>
        <w:ind w:firstLine="709"/>
        <w:jc w:val="both"/>
      </w:pPr>
      <w:r w:rsidRPr="00233606">
        <w:t>проверяет полномочия предс</w:t>
      </w:r>
      <w:r>
        <w:t xml:space="preserve">тавителя заявителя действовать </w:t>
      </w:r>
      <w:r w:rsidRPr="00233606">
        <w:t>от его имени, в том числе полномочия представителя юридического лица, действовать от имени юридического лица;</w:t>
      </w:r>
    </w:p>
    <w:p w:rsidR="00D7306E" w:rsidRPr="00233606" w:rsidRDefault="00D7306E" w:rsidP="004F7C93">
      <w:pPr>
        <w:tabs>
          <w:tab w:val="left" w:pos="851"/>
        </w:tabs>
        <w:autoSpaceDE w:val="0"/>
        <w:autoSpaceDN w:val="0"/>
        <w:adjustRightInd w:val="0"/>
        <w:ind w:firstLine="709"/>
        <w:jc w:val="both"/>
      </w:pPr>
      <w:r w:rsidRPr="00233606">
        <w:t>проверяет соответствие в заявлении (</w:t>
      </w:r>
      <w:r>
        <w:t xml:space="preserve">уведомлении) данных (сведений) </w:t>
      </w:r>
      <w:r w:rsidRPr="00233606">
        <w:t>с данными (сведениями), содержащимис</w:t>
      </w:r>
      <w:r>
        <w:t xml:space="preserve">я в представленных документах, </w:t>
      </w:r>
      <w:r w:rsidRPr="00233606">
        <w:t>а также удостоверяется о наличии в заявлении (уведомлении) подписи заявителя и даты его представления;</w:t>
      </w:r>
    </w:p>
    <w:p w:rsidR="00D7306E" w:rsidRPr="00233606" w:rsidRDefault="00D7306E" w:rsidP="004F7C93">
      <w:pPr>
        <w:tabs>
          <w:tab w:val="left" w:pos="872"/>
        </w:tabs>
        <w:autoSpaceDE w:val="0"/>
        <w:autoSpaceDN w:val="0"/>
        <w:adjustRightInd w:val="0"/>
        <w:ind w:firstLine="709"/>
        <w:jc w:val="both"/>
      </w:pPr>
      <w:r w:rsidRPr="00233606">
        <w:t>проверяет наличие всех доку</w:t>
      </w:r>
      <w:r>
        <w:t xml:space="preserve">ментов, указанных в пункте 2.6 </w:t>
      </w:r>
      <w:r w:rsidRPr="00233606">
        <w:t xml:space="preserve">раздела </w:t>
      </w:r>
      <w:r w:rsidRPr="00233606">
        <w:rPr>
          <w:lang w:val="en-US"/>
        </w:rPr>
        <w:t>II</w:t>
      </w:r>
      <w:r w:rsidRPr="00233606">
        <w:t xml:space="preserve"> административного регламента, необходимых для предоставления муниципальной услуги;</w:t>
      </w:r>
    </w:p>
    <w:p w:rsidR="00D7306E" w:rsidRPr="00233606" w:rsidRDefault="00D7306E" w:rsidP="004F7C93">
      <w:pPr>
        <w:tabs>
          <w:tab w:val="left" w:pos="872"/>
        </w:tabs>
        <w:autoSpaceDE w:val="0"/>
        <w:autoSpaceDN w:val="0"/>
        <w:adjustRightInd w:val="0"/>
        <w:ind w:firstLine="709"/>
        <w:jc w:val="both"/>
      </w:pPr>
      <w:r w:rsidRPr="00233606">
        <w:t>в случае установления факта отс</w:t>
      </w:r>
      <w:r>
        <w:t xml:space="preserve">утствия необходимых документов </w:t>
      </w:r>
      <w:r w:rsidRPr="00233606">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D7306E" w:rsidRPr="00233606" w:rsidRDefault="00D7306E" w:rsidP="004F7C93">
      <w:pPr>
        <w:widowControl w:val="0"/>
        <w:tabs>
          <w:tab w:val="left" w:pos="554"/>
          <w:tab w:val="left" w:pos="1418"/>
        </w:tabs>
        <w:ind w:firstLine="709"/>
        <w:jc w:val="both"/>
        <w:rPr>
          <w:color w:val="000000"/>
        </w:rPr>
      </w:pPr>
      <w:r w:rsidRPr="00233606">
        <w:t xml:space="preserve">в случае не заполнения отдельных пунктов заявления (уведомления) предлагает заявителю заполнить все </w:t>
      </w:r>
      <w:r>
        <w:t xml:space="preserve">пункты заявления (уведомления) </w:t>
      </w:r>
      <w:r w:rsidRPr="00233606">
        <w:t>для последующего принятия заявления (уведомления) и пакета документов</w:t>
      </w:r>
      <w:r w:rsidRPr="00233606">
        <w:rPr>
          <w:color w:val="000000"/>
        </w:rPr>
        <w:t>.</w:t>
      </w:r>
    </w:p>
    <w:p w:rsidR="00D7306E" w:rsidRPr="00233606" w:rsidRDefault="00D7306E" w:rsidP="004F7C93">
      <w:pPr>
        <w:autoSpaceDE w:val="0"/>
        <w:autoSpaceDN w:val="0"/>
        <w:adjustRightInd w:val="0"/>
        <w:ind w:firstLine="708"/>
        <w:jc w:val="both"/>
      </w:pPr>
      <w:r w:rsidRPr="00233606">
        <w:t xml:space="preserve">При приеме документов, необходимых для предоставления услуги, специалист </w:t>
      </w:r>
      <w:r w:rsidRPr="00233606">
        <w:rPr>
          <w:color w:val="000000"/>
        </w:rPr>
        <w:t>Администрации поселения</w:t>
      </w:r>
      <w:r w:rsidRPr="00233606">
        <w:t xml:space="preserve">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D7306E" w:rsidRPr="00233606" w:rsidRDefault="00D7306E" w:rsidP="004F7C93">
      <w:pPr>
        <w:tabs>
          <w:tab w:val="left" w:pos="142"/>
          <w:tab w:val="left" w:pos="284"/>
        </w:tabs>
        <w:ind w:firstLine="709"/>
        <w:jc w:val="both"/>
      </w:pPr>
      <w:r w:rsidRPr="00233606">
        <w:t xml:space="preserve">3.1.3. При направлении заявления и пакета документов по почте в адрес </w:t>
      </w:r>
      <w:r w:rsidRPr="00233606">
        <w:rPr>
          <w:color w:val="000000"/>
        </w:rPr>
        <w:t>Администрации поселения</w:t>
      </w:r>
      <w:r w:rsidRPr="00233606">
        <w:t>.</w:t>
      </w:r>
    </w:p>
    <w:p w:rsidR="00D7306E" w:rsidRPr="00233606" w:rsidRDefault="00D7306E" w:rsidP="004F7C93">
      <w:pPr>
        <w:autoSpaceDE w:val="0"/>
        <w:autoSpaceDN w:val="0"/>
        <w:adjustRightInd w:val="0"/>
        <w:ind w:firstLine="709"/>
        <w:jc w:val="both"/>
      </w:pPr>
      <w:r w:rsidRPr="00233606">
        <w:t xml:space="preserve">Регистрация полученного по почте заявления (уведомления) осуществляется ответственным специалистом </w:t>
      </w:r>
      <w:r w:rsidRPr="00233606">
        <w:rPr>
          <w:color w:val="000000"/>
        </w:rPr>
        <w:t>Администрации поселения</w:t>
      </w:r>
      <w:r w:rsidRPr="00233606">
        <w:t xml:space="preserve"> в день их получения. </w:t>
      </w:r>
    </w:p>
    <w:p w:rsidR="00D7306E" w:rsidRPr="00233606" w:rsidRDefault="00D7306E" w:rsidP="004F7C93">
      <w:pPr>
        <w:autoSpaceDE w:val="0"/>
        <w:autoSpaceDN w:val="0"/>
        <w:adjustRightInd w:val="0"/>
        <w:ind w:firstLine="709"/>
        <w:jc w:val="both"/>
      </w:pPr>
      <w:r w:rsidRPr="00233606">
        <w:t>3.1.4. При направлении заявления и пакета документов посредством ЕПГУ.</w:t>
      </w:r>
    </w:p>
    <w:p w:rsidR="00D7306E" w:rsidRPr="00233606" w:rsidRDefault="00D7306E" w:rsidP="004F7C93">
      <w:pPr>
        <w:tabs>
          <w:tab w:val="left" w:pos="142"/>
          <w:tab w:val="left" w:pos="284"/>
        </w:tabs>
        <w:ind w:firstLine="709"/>
        <w:jc w:val="both"/>
      </w:pPr>
      <w:r w:rsidRPr="00233606">
        <w:t xml:space="preserve">При направлении документов с использованием ЕПГУ регистрация электронного заявления и пакета документов производится специалистом отдела </w:t>
      </w:r>
      <w:r w:rsidRPr="00233606">
        <w:rPr>
          <w:color w:val="000000"/>
        </w:rPr>
        <w:t>Администрации поселения</w:t>
      </w:r>
      <w:r w:rsidRPr="00233606">
        <w:t>,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D7306E" w:rsidRPr="00233606" w:rsidRDefault="00D7306E" w:rsidP="004F7C93">
      <w:pPr>
        <w:tabs>
          <w:tab w:val="left" w:pos="142"/>
          <w:tab w:val="left" w:pos="284"/>
        </w:tabs>
        <w:ind w:firstLine="709"/>
        <w:jc w:val="both"/>
        <w:rPr>
          <w:bCs/>
          <w:i/>
          <w:color w:val="000000"/>
        </w:rPr>
      </w:pPr>
      <w:r w:rsidRPr="00233606">
        <w:rPr>
          <w:bCs/>
          <w:i/>
          <w:color w:val="000000"/>
        </w:rPr>
        <w:t>При получении запроса в электронной форме в автоматическом режиме осуществляется форматно – логический контроль запроса, проверяется наличие оснований для отказа в приеме запроса, указанных в пункте 2.10. настоящего Административного регламента, а также осуществляются следующие действия:</w:t>
      </w:r>
    </w:p>
    <w:p w:rsidR="00D7306E" w:rsidRPr="00233606" w:rsidRDefault="00D7306E" w:rsidP="005B7027">
      <w:pPr>
        <w:numPr>
          <w:ilvl w:val="0"/>
          <w:numId w:val="39"/>
        </w:numPr>
        <w:tabs>
          <w:tab w:val="left" w:pos="-120"/>
        </w:tabs>
        <w:ind w:left="480" w:hanging="240"/>
        <w:jc w:val="both"/>
        <w:rPr>
          <w:bCs/>
          <w:i/>
          <w:color w:val="000000"/>
        </w:rPr>
      </w:pPr>
      <w:r w:rsidRPr="00233606">
        <w:rPr>
          <w:bCs/>
          <w:i/>
          <w:color w:val="000000"/>
        </w:rPr>
        <w:t xml:space="preserve">При наличии хотя бы одного из указанных оснований должностное лицо </w:t>
      </w:r>
      <w:r w:rsidRPr="00233606">
        <w:rPr>
          <w:color w:val="000000"/>
        </w:rPr>
        <w:t>Администрации поселения</w:t>
      </w:r>
      <w:r w:rsidRPr="00233606">
        <w:rPr>
          <w:bCs/>
          <w:i/>
          <w:color w:val="000000"/>
        </w:rPr>
        <w:t xml:space="preserve"> в 5-ти дневный срок  подготавливает письмо о невозможности приема документов от заявителя;</w:t>
      </w:r>
    </w:p>
    <w:p w:rsidR="00D7306E" w:rsidRPr="00233606" w:rsidRDefault="00D7306E" w:rsidP="005B7027">
      <w:pPr>
        <w:numPr>
          <w:ilvl w:val="0"/>
          <w:numId w:val="39"/>
        </w:numPr>
        <w:tabs>
          <w:tab w:val="left" w:pos="-120"/>
        </w:tabs>
        <w:ind w:left="480" w:hanging="240"/>
        <w:jc w:val="both"/>
        <w:rPr>
          <w:bCs/>
          <w:i/>
          <w:color w:val="000000"/>
        </w:rPr>
      </w:pPr>
      <w:r w:rsidRPr="00233606">
        <w:rPr>
          <w:bCs/>
          <w:i/>
          <w:color w:val="000000"/>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D7306E" w:rsidRPr="00233606" w:rsidRDefault="00D7306E" w:rsidP="004F7C93">
      <w:pPr>
        <w:tabs>
          <w:tab w:val="left" w:pos="142"/>
          <w:tab w:val="left" w:pos="284"/>
        </w:tabs>
        <w:ind w:firstLine="709"/>
        <w:jc w:val="both"/>
      </w:pPr>
      <w:r w:rsidRPr="00233606">
        <w:t>3.1.5. При направлении документов с использованием электронной почты.</w:t>
      </w:r>
    </w:p>
    <w:p w:rsidR="00D7306E" w:rsidRPr="00233606" w:rsidRDefault="00D7306E" w:rsidP="004F7C93">
      <w:pPr>
        <w:autoSpaceDE w:val="0"/>
        <w:autoSpaceDN w:val="0"/>
        <w:adjustRightInd w:val="0"/>
        <w:ind w:firstLine="720"/>
        <w:jc w:val="both"/>
      </w:pPr>
      <w:r w:rsidRPr="00233606">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w:t>
      </w:r>
      <w:r w:rsidRPr="00233606">
        <w:rPr>
          <w:color w:val="000000"/>
        </w:rPr>
        <w:t>Администрации поселения</w:t>
      </w:r>
      <w:r w:rsidRPr="00233606">
        <w:t xml:space="preserve"> их поступления,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D7306E" w:rsidRPr="00233606" w:rsidRDefault="00D7306E" w:rsidP="004F7C93">
      <w:pPr>
        <w:tabs>
          <w:tab w:val="left" w:pos="142"/>
          <w:tab w:val="left" w:pos="284"/>
        </w:tabs>
        <w:ind w:firstLine="709"/>
        <w:jc w:val="both"/>
      </w:pPr>
      <w:r w:rsidRPr="00233606">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w:t>
      </w:r>
      <w:r w:rsidRPr="00233606">
        <w:rPr>
          <w:color w:val="000000"/>
        </w:rPr>
        <w:t>Администрации поселения</w:t>
      </w:r>
      <w:r w:rsidRPr="00233606">
        <w:t xml:space="preserve"> заявителю по электронной почте не позднее рабочего дня, следующего за днем регистрации заявления.</w:t>
      </w:r>
    </w:p>
    <w:p w:rsidR="00D7306E" w:rsidRPr="00233606" w:rsidRDefault="00D7306E" w:rsidP="004F7C93">
      <w:pPr>
        <w:tabs>
          <w:tab w:val="left" w:pos="142"/>
          <w:tab w:val="left" w:pos="284"/>
        </w:tabs>
        <w:ind w:firstLine="709"/>
        <w:jc w:val="both"/>
      </w:pPr>
      <w:r w:rsidRPr="00233606">
        <w:t xml:space="preserve">Ответственными за выполнение административной процедуры являются специалисты </w:t>
      </w:r>
      <w:r w:rsidRPr="00233606">
        <w:rPr>
          <w:color w:val="000000"/>
        </w:rPr>
        <w:t>Администрации поселения</w:t>
      </w:r>
      <w:r w:rsidRPr="00233606">
        <w:t xml:space="preserve"> и МФЦ, каждый в рамках своих полномочий.</w:t>
      </w:r>
    </w:p>
    <w:p w:rsidR="00D7306E" w:rsidRPr="00233606" w:rsidRDefault="00D7306E" w:rsidP="004F7C93">
      <w:pPr>
        <w:tabs>
          <w:tab w:val="left" w:pos="142"/>
          <w:tab w:val="left" w:pos="284"/>
        </w:tabs>
        <w:ind w:firstLine="709"/>
        <w:jc w:val="both"/>
      </w:pPr>
      <w:r w:rsidRPr="00233606">
        <w:t>Критерием принятия решения о регистрации заявления является факт получения заявления на предоставление муниципальной услуги.</w:t>
      </w:r>
    </w:p>
    <w:p w:rsidR="00D7306E" w:rsidRPr="00233606" w:rsidRDefault="00D7306E" w:rsidP="004F7C93">
      <w:pPr>
        <w:tabs>
          <w:tab w:val="left" w:pos="142"/>
          <w:tab w:val="left" w:pos="284"/>
        </w:tabs>
        <w:ind w:firstLine="709"/>
        <w:jc w:val="both"/>
      </w:pPr>
      <w:r w:rsidRPr="00233606">
        <w:t>Результатом административной процедуры является регистрация заявления и пакета документов.</w:t>
      </w:r>
    </w:p>
    <w:p w:rsidR="00D7306E" w:rsidRPr="00233606" w:rsidRDefault="00D7306E" w:rsidP="00D61F97">
      <w:pPr>
        <w:tabs>
          <w:tab w:val="left" w:pos="142"/>
          <w:tab w:val="left" w:pos="284"/>
        </w:tabs>
        <w:ind w:firstLine="709"/>
        <w:jc w:val="both"/>
      </w:pPr>
      <w:r w:rsidRPr="00233606">
        <w:t>Способ фиксации результата выполнения административной процедуры является регистрация заявления и пакета документов в установленном порядке делопроиз</w:t>
      </w:r>
      <w:r>
        <w:t>водст</w:t>
      </w:r>
      <w:r w:rsidRPr="00233606">
        <w:t>ва.</w:t>
      </w:r>
    </w:p>
    <w:p w:rsidR="00D7306E" w:rsidRPr="00233606" w:rsidRDefault="00D7306E" w:rsidP="005B7027">
      <w:pPr>
        <w:spacing w:line="276" w:lineRule="auto"/>
        <w:ind w:firstLine="708"/>
        <w:jc w:val="both"/>
      </w:pPr>
      <w:r w:rsidRPr="00233606">
        <w:t>Максимальный срок исполнения данной административной процедуры составляет 1</w:t>
      </w:r>
      <w:r>
        <w:t xml:space="preserve"> </w:t>
      </w:r>
      <w:r w:rsidRPr="00233606">
        <w:t>рабочий день.</w:t>
      </w:r>
    </w:p>
    <w:p w:rsidR="00D7306E" w:rsidRPr="00233606" w:rsidRDefault="00D7306E" w:rsidP="00D61F97">
      <w:pPr>
        <w:spacing w:line="276" w:lineRule="auto"/>
        <w:ind w:firstLine="708"/>
        <w:jc w:val="both"/>
      </w:pPr>
      <w:r w:rsidRPr="00233606">
        <w:t>3.2.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D7306E" w:rsidRPr="00233606" w:rsidRDefault="00D7306E" w:rsidP="00D61F97">
      <w:pPr>
        <w:spacing w:line="276" w:lineRule="auto"/>
        <w:ind w:firstLine="708"/>
        <w:jc w:val="both"/>
        <w:rPr>
          <w:b/>
        </w:rPr>
      </w:pPr>
      <w:r w:rsidRPr="00233606">
        <w:t>Основанием для начала административной процедуры</w:t>
      </w:r>
      <w:r>
        <w:t xml:space="preserve"> является отсутствие в </w:t>
      </w:r>
      <w:r w:rsidRPr="00233606">
        <w:rPr>
          <w:color w:val="000000"/>
        </w:rPr>
        <w:t>Админист</w:t>
      </w:r>
      <w:r>
        <w:rPr>
          <w:color w:val="000000"/>
        </w:rPr>
        <w:t>-</w:t>
      </w:r>
      <w:r w:rsidRPr="00233606">
        <w:rPr>
          <w:color w:val="000000"/>
        </w:rPr>
        <w:t>рации поселения</w:t>
      </w:r>
      <w:r w:rsidRPr="00233606">
        <w:t xml:space="preserve">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w:t>
      </w:r>
      <w:r>
        <w:t>-</w:t>
      </w:r>
      <w:r w:rsidRPr="00233606">
        <w:t xml:space="preserve">ных органов, органов местного самоуправления и иных организаций, предусмотренных в пункте 2.7 раздела </w:t>
      </w:r>
      <w:r w:rsidRPr="00233606">
        <w:rPr>
          <w:lang w:val="en-US"/>
        </w:rPr>
        <w:t>II</w:t>
      </w:r>
      <w:r w:rsidRPr="00233606">
        <w:t xml:space="preserve"> административного регламента.</w:t>
      </w:r>
    </w:p>
    <w:p w:rsidR="00D7306E" w:rsidRPr="00233606" w:rsidRDefault="00D7306E" w:rsidP="00D61F97">
      <w:pPr>
        <w:tabs>
          <w:tab w:val="left" w:pos="142"/>
          <w:tab w:val="left" w:pos="284"/>
        </w:tabs>
        <w:ind w:firstLine="709"/>
        <w:jc w:val="both"/>
      </w:pPr>
      <w:r w:rsidRPr="00233606">
        <w:t>Содержание административного действия,  продолжительность и (или) максимальный срок его выполнения.</w:t>
      </w:r>
    </w:p>
    <w:p w:rsidR="00D7306E" w:rsidRPr="00233606" w:rsidRDefault="00D7306E" w:rsidP="00D61F97">
      <w:pPr>
        <w:ind w:firstLine="708"/>
        <w:jc w:val="both"/>
      </w:pPr>
      <w:r w:rsidRPr="00233606">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D7306E" w:rsidRPr="00233606" w:rsidRDefault="00D7306E" w:rsidP="004F7C93">
      <w:pPr>
        <w:ind w:firstLine="708"/>
        <w:jc w:val="both"/>
      </w:pPr>
      <w:r w:rsidRPr="00233606">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D7306E" w:rsidRPr="00233606" w:rsidRDefault="00D7306E" w:rsidP="004F7C93">
      <w:pPr>
        <w:ind w:firstLine="708"/>
        <w:jc w:val="both"/>
      </w:pPr>
      <w:r w:rsidRPr="00233606">
        <w:t>Ответственным за выполнение административной процедуры</w:t>
      </w:r>
      <w:r w:rsidRPr="00233606">
        <w:rPr>
          <w:b/>
        </w:rPr>
        <w:t xml:space="preserve"> </w:t>
      </w:r>
      <w:r w:rsidRPr="00233606">
        <w:t xml:space="preserve">является специалист </w:t>
      </w:r>
      <w:r w:rsidRPr="00233606">
        <w:rPr>
          <w:color w:val="000000"/>
        </w:rPr>
        <w:t>Администрации поселения</w:t>
      </w:r>
      <w:r w:rsidRPr="00233606">
        <w:rPr>
          <w:b/>
        </w:rPr>
        <w:t>.</w:t>
      </w:r>
    </w:p>
    <w:p w:rsidR="00D7306E" w:rsidRPr="00233606" w:rsidRDefault="00D7306E" w:rsidP="004F7C93">
      <w:pPr>
        <w:ind w:firstLine="708"/>
        <w:jc w:val="both"/>
      </w:pPr>
      <w:r w:rsidRPr="00233606">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D7306E" w:rsidRPr="00233606" w:rsidRDefault="00D7306E" w:rsidP="004F7C93">
      <w:pPr>
        <w:ind w:firstLine="708"/>
        <w:jc w:val="both"/>
      </w:pPr>
      <w:r w:rsidRPr="00233606">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D7306E" w:rsidRPr="00233606" w:rsidRDefault="00D7306E" w:rsidP="004F7C93">
      <w:pPr>
        <w:ind w:firstLine="708"/>
        <w:jc w:val="both"/>
      </w:pPr>
      <w:r w:rsidRPr="00233606">
        <w:t>Способом фиксации административной процедуры является получение и регистрация запрашиваемых документов.</w:t>
      </w:r>
    </w:p>
    <w:p w:rsidR="00D7306E" w:rsidRPr="00233606" w:rsidRDefault="00D7306E" w:rsidP="004F7C93">
      <w:pPr>
        <w:ind w:firstLine="708"/>
        <w:jc w:val="both"/>
      </w:pPr>
      <w:r w:rsidRPr="00233606">
        <w:t>Максимальный срок исполнения административной процедуры составляет 5 рабочих дня.</w:t>
      </w:r>
    </w:p>
    <w:p w:rsidR="00D7306E" w:rsidRPr="00233606" w:rsidRDefault="00D7306E" w:rsidP="004F7C93">
      <w:pPr>
        <w:ind w:firstLine="708"/>
        <w:jc w:val="both"/>
      </w:pPr>
      <w:r w:rsidRPr="00233606">
        <w:t>3.3. 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p>
    <w:p w:rsidR="00D7306E" w:rsidRPr="00233606" w:rsidRDefault="00D7306E" w:rsidP="004F7C93">
      <w:pPr>
        <w:ind w:firstLine="708"/>
        <w:jc w:val="both"/>
      </w:pPr>
      <w:r w:rsidRPr="00233606">
        <w:t>Основанием для начала административной процедуры является получение всех документов и сведений, необходимых для предоставления муниципальной услуги.</w:t>
      </w:r>
    </w:p>
    <w:p w:rsidR="00D7306E" w:rsidRPr="00233606" w:rsidRDefault="00D7306E" w:rsidP="004F7C93">
      <w:pPr>
        <w:tabs>
          <w:tab w:val="left" w:pos="142"/>
          <w:tab w:val="left" w:pos="284"/>
        </w:tabs>
        <w:ind w:firstLine="709"/>
        <w:jc w:val="both"/>
      </w:pPr>
      <w:r w:rsidRPr="00233606">
        <w:t>Содержание административного действия,  продолжительность и (или) максимальный срок его выполнения.</w:t>
      </w:r>
    </w:p>
    <w:p w:rsidR="00D7306E" w:rsidRPr="00233606" w:rsidRDefault="00D7306E" w:rsidP="004F7C93">
      <w:pPr>
        <w:ind w:firstLine="708"/>
        <w:jc w:val="both"/>
      </w:pPr>
      <w:r w:rsidRPr="00233606">
        <w:t xml:space="preserve">Специалистом </w:t>
      </w:r>
      <w:r w:rsidRPr="00233606">
        <w:rPr>
          <w:color w:val="000000"/>
        </w:rPr>
        <w:t>Администрации поселения</w:t>
      </w:r>
      <w:r w:rsidRPr="00233606">
        <w:t xml:space="preserve"> проводится проверка полноты и достаточности представленных документов.</w:t>
      </w:r>
    </w:p>
    <w:p w:rsidR="00D7306E" w:rsidRPr="00233606" w:rsidRDefault="00D7306E" w:rsidP="004F7C93">
      <w:pPr>
        <w:ind w:firstLine="708"/>
        <w:jc w:val="both"/>
      </w:pPr>
      <w:r w:rsidRPr="00233606">
        <w:t xml:space="preserve">Ответственным Специалистом </w:t>
      </w:r>
      <w:r w:rsidRPr="00233606">
        <w:rPr>
          <w:color w:val="000000"/>
        </w:rPr>
        <w:t>Администрации поселения</w:t>
      </w:r>
      <w:r w:rsidRPr="00233606">
        <w:t xml:space="preserve"> 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услуги, установленных пунктом 2.10 раздела </w:t>
      </w:r>
      <w:r w:rsidRPr="00233606">
        <w:rPr>
          <w:lang w:val="en-US"/>
        </w:rPr>
        <w:t>II</w:t>
      </w:r>
      <w:r w:rsidRPr="00233606">
        <w:t xml:space="preserve"> административного регламента, подготавливается результат муниципальной услуги.</w:t>
      </w:r>
    </w:p>
    <w:p w:rsidR="00D7306E" w:rsidRPr="00233606" w:rsidRDefault="00D7306E" w:rsidP="004F7C93">
      <w:pPr>
        <w:ind w:firstLine="708"/>
        <w:jc w:val="both"/>
      </w:pPr>
      <w:r w:rsidRPr="00233606">
        <w:t>В порядке установленного делопроизводства утверждается подготовленный документ.</w:t>
      </w:r>
    </w:p>
    <w:p w:rsidR="00D7306E" w:rsidRPr="00233606" w:rsidRDefault="00D7306E" w:rsidP="004F7C93">
      <w:pPr>
        <w:ind w:firstLine="708"/>
        <w:jc w:val="both"/>
      </w:pPr>
      <w:r w:rsidRPr="00233606">
        <w:t>В случае выбора заявителем получения муниципальной услуги в электронном виде (посредством электронной почты или через ЕПГУ) создаются электронные образы документов, полученные в результате сканирования этих документов на бумажном носителе.</w:t>
      </w:r>
    </w:p>
    <w:p w:rsidR="00D7306E" w:rsidRPr="00233606" w:rsidRDefault="00D7306E" w:rsidP="004F7C93">
      <w:pPr>
        <w:ind w:firstLine="708"/>
        <w:jc w:val="both"/>
      </w:pPr>
      <w:r w:rsidRPr="00233606">
        <w:t xml:space="preserve">Электронные документы подписываются усиленной квалифицированной электронной подписью ответственным специалистом </w:t>
      </w:r>
      <w:r w:rsidRPr="00233606">
        <w:rPr>
          <w:color w:val="000000"/>
        </w:rPr>
        <w:t>Администрации поселения.</w:t>
      </w:r>
    </w:p>
    <w:p w:rsidR="00D7306E" w:rsidRPr="00233606" w:rsidRDefault="00D7306E" w:rsidP="004F7C93">
      <w:pPr>
        <w:ind w:firstLine="708"/>
        <w:jc w:val="both"/>
      </w:pPr>
      <w:r w:rsidRPr="00233606">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rsidR="00D7306E" w:rsidRPr="00233606" w:rsidRDefault="00D7306E" w:rsidP="004F7C93">
      <w:pPr>
        <w:ind w:firstLine="708"/>
        <w:jc w:val="both"/>
      </w:pPr>
      <w:r w:rsidRPr="00233606">
        <w:t>Ответственным за выполнение административной процедуры</w:t>
      </w:r>
      <w:r w:rsidRPr="00233606">
        <w:rPr>
          <w:b/>
        </w:rPr>
        <w:t xml:space="preserve"> </w:t>
      </w:r>
      <w:r w:rsidRPr="00233606">
        <w:t xml:space="preserve">является ответственный специалист </w:t>
      </w:r>
      <w:r w:rsidRPr="00233606">
        <w:rPr>
          <w:color w:val="000000"/>
        </w:rPr>
        <w:t>Администрации поселения</w:t>
      </w:r>
      <w:r w:rsidRPr="00233606">
        <w:rPr>
          <w:b/>
        </w:rPr>
        <w:t>.</w:t>
      </w:r>
    </w:p>
    <w:p w:rsidR="00D7306E" w:rsidRPr="00233606" w:rsidRDefault="00D7306E" w:rsidP="004F7C93">
      <w:pPr>
        <w:ind w:firstLine="708"/>
        <w:jc w:val="both"/>
      </w:pPr>
      <w:r w:rsidRPr="00233606">
        <w:t xml:space="preserve">Критерием принятия решения о подготовке проекта документа о положительном решении, либо мотивированного отказа, является соответствие/несоответствие содержания полного пакета документов требованиям действующего законодательства и наличие/отсутствие оснований для отказа в предоставлении муниципальной услуги, установленных пунктом  2.10. раздела </w:t>
      </w:r>
      <w:r w:rsidRPr="00233606">
        <w:rPr>
          <w:lang w:val="en-US"/>
        </w:rPr>
        <w:t>II</w:t>
      </w:r>
      <w:r w:rsidRPr="00233606">
        <w:t xml:space="preserve"> административного регламента. </w:t>
      </w:r>
    </w:p>
    <w:p w:rsidR="00D7306E" w:rsidRPr="00233606" w:rsidRDefault="00D7306E" w:rsidP="004F7C93">
      <w:pPr>
        <w:ind w:firstLine="708"/>
        <w:jc w:val="both"/>
      </w:pPr>
      <w:r w:rsidRPr="00233606">
        <w:t>Результатом административной процедуры является:</w:t>
      </w:r>
    </w:p>
    <w:p w:rsidR="00D7306E" w:rsidRPr="00233606" w:rsidRDefault="00D7306E" w:rsidP="004F7C93">
      <w:pPr>
        <w:ind w:firstLine="708"/>
        <w:jc w:val="both"/>
      </w:pPr>
      <w:r w:rsidRPr="00233606">
        <w:t>- договор купли-продажи земельного участка;</w:t>
      </w:r>
    </w:p>
    <w:p w:rsidR="00D7306E" w:rsidRPr="00233606" w:rsidRDefault="00D7306E" w:rsidP="004F7C93">
      <w:pPr>
        <w:ind w:firstLine="708"/>
        <w:jc w:val="both"/>
      </w:pPr>
      <w:r w:rsidRPr="00233606">
        <w:t>- договор аренды земельного участка</w:t>
      </w:r>
    </w:p>
    <w:p w:rsidR="00D7306E" w:rsidRPr="00233606" w:rsidRDefault="00D7306E" w:rsidP="004F7C93">
      <w:pPr>
        <w:ind w:firstLine="708"/>
        <w:jc w:val="both"/>
      </w:pPr>
      <w:r w:rsidRPr="00233606">
        <w:t>- отказ в предоставлении муниципальной услуги.</w:t>
      </w:r>
    </w:p>
    <w:p w:rsidR="00D7306E" w:rsidRPr="00233606" w:rsidRDefault="00D7306E" w:rsidP="004F7C93">
      <w:pPr>
        <w:pStyle w:val="ConsPlusNormal"/>
        <w:jc w:val="both"/>
        <w:rPr>
          <w:rFonts w:ascii="Times New Roman" w:hAnsi="Times New Roman" w:cs="Times New Roman"/>
          <w:sz w:val="24"/>
          <w:szCs w:val="24"/>
        </w:rPr>
      </w:pPr>
      <w:r w:rsidRPr="00233606">
        <w:rPr>
          <w:rFonts w:ascii="Times New Roman" w:hAnsi="Times New Roman" w:cs="Times New Roman"/>
          <w:sz w:val="24"/>
          <w:szCs w:val="24"/>
        </w:rPr>
        <w:t>Способом фиксации результата административной процедуры является передача подготовленного документа в МФЦ, либо в Администрации поселения для выдачи его заявителю в соответствии с указанным в заявлении способом получения. Результат услуги фиксируется в установленном порядке делопроизводства.</w:t>
      </w:r>
    </w:p>
    <w:p w:rsidR="00D7306E" w:rsidRPr="00233606" w:rsidRDefault="00D7306E" w:rsidP="005B7027">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33606">
        <w:rPr>
          <w:rFonts w:ascii="Times New Roman" w:hAnsi="Times New Roman" w:cs="Times New Roman"/>
          <w:sz w:val="24"/>
          <w:szCs w:val="24"/>
        </w:rPr>
        <w:t>Максимальный срок исполнения данной административной процедуры составляет 14 дней.</w:t>
      </w:r>
    </w:p>
    <w:p w:rsidR="00D7306E" w:rsidRPr="00233606" w:rsidRDefault="00D7306E" w:rsidP="004F7C93">
      <w:pPr>
        <w:ind w:firstLine="708"/>
        <w:jc w:val="both"/>
      </w:pPr>
      <w:r w:rsidRPr="00233606">
        <w:t>3.4. Выдача (направление) результата муниципальной услуги.</w:t>
      </w:r>
    </w:p>
    <w:p w:rsidR="00D7306E" w:rsidRPr="00233606" w:rsidRDefault="00D7306E" w:rsidP="00816FB5">
      <w:pPr>
        <w:tabs>
          <w:tab w:val="left" w:pos="0"/>
        </w:tabs>
        <w:suppressAutoHyphens/>
        <w:spacing w:line="230" w:lineRule="auto"/>
        <w:ind w:firstLine="737"/>
        <w:jc w:val="both"/>
        <w:rPr>
          <w:color w:val="000000"/>
        </w:rPr>
      </w:pPr>
      <w:r w:rsidRPr="00233606">
        <w:t xml:space="preserve">Основанием для начала административной процедуры является наличие подготовленного результата муниципальной услуги в МФЦ или </w:t>
      </w:r>
      <w:r w:rsidRPr="00233606">
        <w:rPr>
          <w:color w:val="000000"/>
        </w:rPr>
        <w:t>Администрации поселения.</w:t>
      </w:r>
    </w:p>
    <w:p w:rsidR="00D7306E" w:rsidRPr="00233606" w:rsidRDefault="00D7306E" w:rsidP="00816FB5">
      <w:pPr>
        <w:tabs>
          <w:tab w:val="left" w:pos="0"/>
        </w:tabs>
        <w:suppressAutoHyphens/>
        <w:spacing w:line="230" w:lineRule="auto"/>
        <w:ind w:firstLine="737"/>
        <w:jc w:val="both"/>
      </w:pPr>
      <w:r w:rsidRPr="00233606">
        <w:t xml:space="preserve"> Содержание административного действия,  продолжительность и (или) максимальный срок его выполнения.</w:t>
      </w:r>
    </w:p>
    <w:p w:rsidR="00D7306E" w:rsidRPr="00233606" w:rsidRDefault="00D7306E" w:rsidP="004F7C93">
      <w:pPr>
        <w:ind w:firstLine="708"/>
        <w:jc w:val="both"/>
      </w:pPr>
      <w:r w:rsidRPr="00233606">
        <w:t>3.4.1. Выдача результата муниципальной услуги при обращении заявителя в МФЦ.</w:t>
      </w:r>
    </w:p>
    <w:p w:rsidR="00D7306E" w:rsidRPr="00233606" w:rsidRDefault="00D7306E" w:rsidP="004F7C93">
      <w:pPr>
        <w:autoSpaceDE w:val="0"/>
        <w:autoSpaceDN w:val="0"/>
        <w:adjustRightInd w:val="0"/>
        <w:ind w:firstLine="709"/>
        <w:jc w:val="both"/>
      </w:pPr>
      <w:r w:rsidRPr="00233606">
        <w:t xml:space="preserve">В случае согласия заявителя, МФЦ уведомляет </w:t>
      </w:r>
      <w:r w:rsidRPr="00233606">
        <w:rPr>
          <w:lang w:val="en-US"/>
        </w:rPr>
        <w:t>SMS</w:t>
      </w:r>
      <w:r>
        <w:t xml:space="preserve">-сообщением </w:t>
      </w:r>
      <w:r w:rsidRPr="00233606">
        <w:t>на мобильный номер телефона заявителя о ходе предоставления муниципальной услуги.</w:t>
      </w:r>
    </w:p>
    <w:p w:rsidR="00D7306E" w:rsidRPr="00233606" w:rsidRDefault="00D7306E" w:rsidP="004F7C93">
      <w:pPr>
        <w:autoSpaceDE w:val="0"/>
        <w:autoSpaceDN w:val="0"/>
        <w:adjustRightInd w:val="0"/>
        <w:ind w:firstLine="709"/>
        <w:jc w:val="both"/>
      </w:pPr>
      <w:r w:rsidRPr="00233606">
        <w:t>Выдача результата осуществляется в следующем порядке:</w:t>
      </w:r>
    </w:p>
    <w:p w:rsidR="00D7306E" w:rsidRPr="00233606" w:rsidRDefault="00D7306E" w:rsidP="005B7027">
      <w:pPr>
        <w:tabs>
          <w:tab w:val="left" w:pos="0"/>
        </w:tabs>
        <w:suppressAutoHyphens/>
        <w:spacing w:line="230" w:lineRule="auto"/>
        <w:ind w:firstLine="240"/>
        <w:jc w:val="both"/>
      </w:pPr>
      <w:r w:rsidRPr="00233606">
        <w:t xml:space="preserve">заявитель (либо представитель заявителя) прибывает в МФЦ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  </w:t>
      </w:r>
      <w:r w:rsidRPr="00233606">
        <w:br/>
        <w:t> </w:t>
      </w:r>
      <w:r w:rsidRPr="00233606">
        <w:tab/>
        <w:t>специалист МФЦ</w:t>
      </w:r>
      <w:r>
        <w:t xml:space="preserve"> знакомит заявителя с перечнем </w:t>
      </w:r>
      <w:r w:rsidRPr="00233606">
        <w:t>и содержанием выдаваемых документов;</w:t>
      </w:r>
    </w:p>
    <w:p w:rsidR="00D7306E" w:rsidRPr="00233606" w:rsidRDefault="00D7306E" w:rsidP="005B7027">
      <w:pPr>
        <w:tabs>
          <w:tab w:val="left" w:pos="0"/>
        </w:tabs>
        <w:suppressAutoHyphens/>
        <w:spacing w:line="230" w:lineRule="auto"/>
        <w:ind w:firstLine="240"/>
        <w:jc w:val="both"/>
      </w:pPr>
      <w:r w:rsidRPr="00233606">
        <w:t> заявитель подтверждает получение результата муниципальной услуги личной подписью с расшифровкой в соответствующей графе выписки.</w:t>
      </w:r>
    </w:p>
    <w:p w:rsidR="00D7306E" w:rsidRPr="00233606" w:rsidRDefault="00D7306E" w:rsidP="004F7C93">
      <w:pPr>
        <w:ind w:firstLine="708"/>
        <w:jc w:val="both"/>
      </w:pPr>
      <w:r w:rsidRPr="00233606">
        <w:t xml:space="preserve">3.4.2. Выдача результата муниципальной услуги при обращении заявителя в </w:t>
      </w:r>
      <w:r w:rsidRPr="00233606">
        <w:rPr>
          <w:color w:val="000000"/>
        </w:rPr>
        <w:t>Администрации поселения</w:t>
      </w:r>
      <w:r w:rsidRPr="00233606">
        <w:t>.</w:t>
      </w:r>
    </w:p>
    <w:p w:rsidR="00D7306E" w:rsidRPr="00233606" w:rsidRDefault="00D7306E" w:rsidP="004F7C93">
      <w:pPr>
        <w:autoSpaceDE w:val="0"/>
        <w:autoSpaceDN w:val="0"/>
        <w:adjustRightInd w:val="0"/>
        <w:ind w:firstLine="709"/>
        <w:jc w:val="both"/>
      </w:pPr>
      <w:r w:rsidRPr="00233606">
        <w:t>Выдача результата осуществляется в следующем порядке:</w:t>
      </w:r>
    </w:p>
    <w:p w:rsidR="00D7306E" w:rsidRPr="00233606" w:rsidRDefault="00D7306E" w:rsidP="004F7C93">
      <w:pPr>
        <w:tabs>
          <w:tab w:val="left" w:pos="0"/>
        </w:tabs>
        <w:suppressAutoHyphens/>
        <w:spacing w:line="230" w:lineRule="auto"/>
        <w:ind w:firstLine="737"/>
        <w:jc w:val="both"/>
      </w:pPr>
      <w:r w:rsidRPr="00233606">
        <w:t xml:space="preserve">Заявитель прибывает в </w:t>
      </w:r>
      <w:r w:rsidRPr="00233606">
        <w:rPr>
          <w:color w:val="000000"/>
        </w:rPr>
        <w:t>Администрацию поселения</w:t>
      </w:r>
      <w:r w:rsidRPr="00233606">
        <w:br/>
        <w:t>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D7306E" w:rsidRPr="00233606" w:rsidRDefault="00D7306E" w:rsidP="004F7C93">
      <w:pPr>
        <w:tabs>
          <w:tab w:val="left" w:pos="0"/>
        </w:tabs>
        <w:suppressAutoHyphens/>
        <w:spacing w:line="230" w:lineRule="auto"/>
        <w:ind w:firstLine="737"/>
        <w:jc w:val="both"/>
      </w:pPr>
      <w:r w:rsidRPr="00233606">
        <w:t xml:space="preserve"> специалист </w:t>
      </w:r>
      <w:r w:rsidRPr="00233606">
        <w:rPr>
          <w:color w:val="000000"/>
        </w:rPr>
        <w:t>Администрации поселения</w:t>
      </w:r>
      <w:r w:rsidRPr="00233606">
        <w:t xml:space="preserve"> знакомит заявителя с перечнем и содержанием выдаваемых документов;</w:t>
      </w:r>
    </w:p>
    <w:p w:rsidR="00D7306E" w:rsidRPr="00233606" w:rsidRDefault="00D7306E" w:rsidP="004F7C93">
      <w:pPr>
        <w:tabs>
          <w:tab w:val="left" w:pos="0"/>
        </w:tabs>
        <w:suppressAutoHyphens/>
        <w:spacing w:line="230" w:lineRule="auto"/>
        <w:ind w:firstLine="737"/>
        <w:jc w:val="both"/>
      </w:pPr>
      <w:r w:rsidRPr="00233606">
        <w:t> заявитель подтверждает получение результата муниципальной услуги личной подписью с расшифровкой.</w:t>
      </w:r>
    </w:p>
    <w:p w:rsidR="00D7306E" w:rsidRPr="00233606" w:rsidRDefault="00D7306E" w:rsidP="004F7C93">
      <w:pPr>
        <w:tabs>
          <w:tab w:val="left" w:pos="0"/>
        </w:tabs>
        <w:suppressAutoHyphens/>
        <w:spacing w:line="230" w:lineRule="auto"/>
        <w:ind w:firstLine="737"/>
        <w:jc w:val="both"/>
      </w:pPr>
      <w:r w:rsidRPr="00233606">
        <w:t>3.4.3. Направление результата муниципальной услуги почтовым отправлением.</w:t>
      </w:r>
    </w:p>
    <w:p w:rsidR="00D7306E" w:rsidRPr="00233606" w:rsidRDefault="00D7306E" w:rsidP="004F7C93">
      <w:pPr>
        <w:tabs>
          <w:tab w:val="left" w:pos="0"/>
        </w:tabs>
        <w:suppressAutoHyphens/>
        <w:spacing w:line="230" w:lineRule="auto"/>
        <w:ind w:firstLine="737"/>
        <w:jc w:val="both"/>
      </w:pPr>
      <w:r w:rsidRPr="00233606">
        <w:t>В случае указания заявителе</w:t>
      </w:r>
      <w:r>
        <w:t xml:space="preserve">м способа получения документов </w:t>
      </w:r>
      <w:r w:rsidRPr="00233606">
        <w:t xml:space="preserve">по почте результат муниципальной услуги специалист </w:t>
      </w:r>
      <w:r w:rsidRPr="00233606">
        <w:rPr>
          <w:color w:val="000000"/>
        </w:rPr>
        <w:t>Администрации поселения</w:t>
      </w:r>
      <w:r w:rsidRPr="00233606">
        <w:t xml:space="preserve"> направляет в адрес заявителя почтовым отправлением.</w:t>
      </w:r>
    </w:p>
    <w:p w:rsidR="00D7306E" w:rsidRPr="00233606" w:rsidRDefault="00D7306E" w:rsidP="004F7C93">
      <w:pPr>
        <w:tabs>
          <w:tab w:val="left" w:pos="0"/>
        </w:tabs>
        <w:suppressAutoHyphens/>
        <w:spacing w:line="230" w:lineRule="auto"/>
        <w:ind w:firstLine="737"/>
        <w:jc w:val="both"/>
      </w:pPr>
      <w:r w:rsidRPr="00233606">
        <w:t>3.4.4. Направление р</w:t>
      </w:r>
      <w:r>
        <w:t xml:space="preserve">езультата муниципальной услуги </w:t>
      </w:r>
      <w:r w:rsidRPr="00233606">
        <w:t>с использованием ЕПГУ.</w:t>
      </w:r>
    </w:p>
    <w:p w:rsidR="00D7306E" w:rsidRPr="00233606" w:rsidRDefault="00D7306E" w:rsidP="004F7C93">
      <w:pPr>
        <w:widowControl w:val="0"/>
        <w:tabs>
          <w:tab w:val="left" w:pos="554"/>
        </w:tabs>
        <w:spacing w:line="221" w:lineRule="auto"/>
        <w:ind w:firstLine="709"/>
        <w:jc w:val="both"/>
        <w:rPr>
          <w:color w:val="000000"/>
        </w:rPr>
      </w:pPr>
      <w:r w:rsidRPr="00233606">
        <w:rPr>
          <w:color w:val="000000"/>
        </w:rPr>
        <w:t xml:space="preserve">В случае поступления заявления на предоставление муниципальной услуги с использованием ЕПГУ, </w:t>
      </w:r>
      <w:r w:rsidRPr="00233606">
        <w:t xml:space="preserve">специалист </w:t>
      </w:r>
      <w:r w:rsidRPr="00233606">
        <w:rPr>
          <w:color w:val="000000"/>
        </w:rPr>
        <w:t xml:space="preserve">Администрации поселения направляет заявителю </w:t>
      </w:r>
      <w:r>
        <w:rPr>
          <w:color w:val="000000"/>
        </w:rPr>
        <w:t xml:space="preserve">результат муниципальной услуги </w:t>
      </w:r>
      <w:r w:rsidRPr="00233606">
        <w:rPr>
          <w:color w:val="000000"/>
        </w:rPr>
        <w:t>с использованием ЕПГУ.</w:t>
      </w:r>
    </w:p>
    <w:p w:rsidR="00D7306E" w:rsidRPr="00233606" w:rsidRDefault="00D7306E" w:rsidP="004F7C93">
      <w:pPr>
        <w:widowControl w:val="0"/>
        <w:tabs>
          <w:tab w:val="left" w:pos="554"/>
        </w:tabs>
        <w:spacing w:line="221" w:lineRule="auto"/>
        <w:ind w:firstLine="709"/>
        <w:jc w:val="both"/>
        <w:rPr>
          <w:color w:val="000000"/>
        </w:rPr>
      </w:pPr>
      <w:r w:rsidRPr="00233606">
        <w:t>Ответственными за выполнение административной процедуры</w:t>
      </w:r>
      <w:r w:rsidRPr="00233606">
        <w:rPr>
          <w:b/>
        </w:rPr>
        <w:t xml:space="preserve"> </w:t>
      </w:r>
      <w:r w:rsidRPr="00233606">
        <w:t xml:space="preserve">являются специалисты </w:t>
      </w:r>
      <w:r w:rsidRPr="00233606">
        <w:rPr>
          <w:color w:val="000000"/>
        </w:rPr>
        <w:t>Администрации поселения</w:t>
      </w:r>
      <w:r w:rsidRPr="00233606">
        <w:t xml:space="preserve"> и МФЦ.</w:t>
      </w:r>
    </w:p>
    <w:p w:rsidR="00D7306E" w:rsidRPr="00233606" w:rsidRDefault="00D7306E" w:rsidP="004F7C93">
      <w:pPr>
        <w:widowControl w:val="0"/>
        <w:tabs>
          <w:tab w:val="left" w:pos="554"/>
        </w:tabs>
        <w:spacing w:line="221" w:lineRule="auto"/>
        <w:ind w:firstLine="709"/>
        <w:jc w:val="both"/>
        <w:rPr>
          <w:color w:val="000000"/>
        </w:rPr>
      </w:pPr>
      <w:r w:rsidRPr="00233606">
        <w:t>Критерием принятия решения</w:t>
      </w:r>
      <w:r w:rsidRPr="00233606">
        <w:rPr>
          <w:b/>
        </w:rPr>
        <w:t xml:space="preserve"> </w:t>
      </w:r>
      <w:r w:rsidRPr="00233606">
        <w:rPr>
          <w:color w:val="000000"/>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D7306E" w:rsidRPr="00233606" w:rsidRDefault="00D7306E" w:rsidP="004F7C93">
      <w:pPr>
        <w:tabs>
          <w:tab w:val="left" w:pos="0"/>
        </w:tabs>
        <w:suppressAutoHyphens/>
        <w:spacing w:line="230" w:lineRule="auto"/>
        <w:ind w:firstLine="737"/>
        <w:jc w:val="both"/>
      </w:pPr>
      <w:r w:rsidRPr="00233606">
        <w:t>Результатом административной процедуры является выдача (направление) заявителю результата муниципальной услуги.</w:t>
      </w:r>
    </w:p>
    <w:p w:rsidR="00D7306E" w:rsidRPr="00233606" w:rsidRDefault="00D7306E" w:rsidP="004F7C93">
      <w:pPr>
        <w:tabs>
          <w:tab w:val="left" w:pos="0"/>
        </w:tabs>
        <w:autoSpaceDE w:val="0"/>
        <w:autoSpaceDN w:val="0"/>
        <w:adjustRightInd w:val="0"/>
        <w:ind w:firstLine="737"/>
        <w:jc w:val="both"/>
      </w:pPr>
      <w:r w:rsidRPr="00233606">
        <w:t>Способом фиксации результата административной процедуры является:</w:t>
      </w:r>
    </w:p>
    <w:p w:rsidR="00D7306E" w:rsidRPr="00233606" w:rsidRDefault="00D7306E" w:rsidP="004F7C93">
      <w:pPr>
        <w:tabs>
          <w:tab w:val="left" w:pos="0"/>
        </w:tabs>
        <w:autoSpaceDE w:val="0"/>
        <w:autoSpaceDN w:val="0"/>
        <w:adjustRightInd w:val="0"/>
        <w:ind w:firstLine="737"/>
        <w:jc w:val="both"/>
      </w:pPr>
      <w:r w:rsidRPr="00233606">
        <w:t xml:space="preserve">  при выдаче в МФЦ, либо в </w:t>
      </w:r>
      <w:r w:rsidRPr="00233606">
        <w:rPr>
          <w:color w:val="000000"/>
        </w:rPr>
        <w:t>Администрации поселения</w:t>
      </w:r>
      <w:r w:rsidRPr="00233606">
        <w:t xml:space="preserve"> – личная подпись с расшифров</w:t>
      </w:r>
      <w:r>
        <w:t>-</w:t>
      </w:r>
      <w:r w:rsidRPr="00233606">
        <w:t xml:space="preserve">кой  в соответствующей графе выписки МФЦ, либо книге учета </w:t>
      </w:r>
      <w:r w:rsidRPr="00233606">
        <w:rPr>
          <w:color w:val="000000"/>
        </w:rPr>
        <w:t>Администрации поселения</w:t>
      </w:r>
      <w:r w:rsidRPr="00233606">
        <w:t>;</w:t>
      </w:r>
    </w:p>
    <w:p w:rsidR="00D7306E" w:rsidRPr="00233606" w:rsidRDefault="00D7306E" w:rsidP="004F7C93">
      <w:pPr>
        <w:tabs>
          <w:tab w:val="left" w:pos="0"/>
        </w:tabs>
        <w:autoSpaceDE w:val="0"/>
        <w:autoSpaceDN w:val="0"/>
        <w:adjustRightInd w:val="0"/>
        <w:ind w:firstLine="737"/>
        <w:jc w:val="both"/>
      </w:pPr>
      <w:r w:rsidRPr="00233606">
        <w:t>  при направлении почтой – отметка об отправке фиксируется в журнале исходящей корреспонденции;</w:t>
      </w:r>
    </w:p>
    <w:p w:rsidR="00D7306E" w:rsidRPr="00233606" w:rsidRDefault="00D7306E" w:rsidP="004F7C93">
      <w:pPr>
        <w:tabs>
          <w:tab w:val="left" w:pos="0"/>
        </w:tabs>
        <w:autoSpaceDE w:val="0"/>
        <w:autoSpaceDN w:val="0"/>
        <w:adjustRightInd w:val="0"/>
        <w:ind w:firstLine="737"/>
        <w:jc w:val="both"/>
      </w:pPr>
      <w:r w:rsidRPr="00233606">
        <w:t>  при направлении посредством электронной почты или через ЕПГУ отметка фиксиру</w:t>
      </w:r>
      <w:r>
        <w:t>-</w:t>
      </w:r>
      <w:r w:rsidRPr="00233606">
        <w:t>ется в журнале учета электронных отправлений результатов муниципальных услуг заявителям.</w:t>
      </w:r>
    </w:p>
    <w:p w:rsidR="00D7306E" w:rsidRPr="00233606" w:rsidRDefault="00D7306E" w:rsidP="003A7FBA">
      <w:pPr>
        <w:tabs>
          <w:tab w:val="left" w:pos="0"/>
        </w:tabs>
        <w:suppressAutoHyphens/>
        <w:spacing w:line="230" w:lineRule="auto"/>
        <w:ind w:firstLine="737"/>
        <w:jc w:val="both"/>
      </w:pPr>
      <w:r w:rsidRPr="00233606">
        <w:t>Максимальный срок исполнения данной административной процедуры составляет 1 рабочий день.</w:t>
      </w:r>
    </w:p>
    <w:p w:rsidR="00D7306E" w:rsidRPr="00233606" w:rsidRDefault="00D7306E" w:rsidP="00FA6F48">
      <w:pPr>
        <w:tabs>
          <w:tab w:val="left" w:pos="142"/>
          <w:tab w:val="left" w:pos="284"/>
        </w:tabs>
        <w:ind w:firstLine="709"/>
        <w:jc w:val="both"/>
        <w:rPr>
          <w:lang/>
        </w:rPr>
      </w:pPr>
      <w:r w:rsidRPr="00233606">
        <w:rPr>
          <w:lang/>
        </w:rPr>
        <w:t xml:space="preserve">3.5. </w:t>
      </w:r>
      <w:r w:rsidRPr="00233606">
        <w:rPr>
          <w:bCs/>
          <w:color w:val="000000"/>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D7306E" w:rsidRPr="00233606" w:rsidRDefault="00D7306E" w:rsidP="00B6785E">
      <w:pPr>
        <w:ind w:firstLine="708"/>
        <w:jc w:val="both"/>
        <w:rPr>
          <w:bCs/>
          <w:color w:val="FF0000"/>
          <w:u w:val="single"/>
        </w:rPr>
      </w:pPr>
      <w:r w:rsidRPr="00233606">
        <w:rPr>
          <w:bCs/>
          <w:color w:val="000000"/>
        </w:rPr>
        <w:t xml:space="preserve">Предоставление в электронной форме заявителям информации о порядке и сроках предоставления услуги осуществляется посредством ЕПГУ в порядке, установленном в пункте 1.3. раздела </w:t>
      </w:r>
      <w:r w:rsidRPr="00233606">
        <w:rPr>
          <w:bCs/>
          <w:color w:val="000000"/>
          <w:lang w:val="en-US"/>
        </w:rPr>
        <w:t>I</w:t>
      </w:r>
      <w:r w:rsidRPr="00233606">
        <w:rPr>
          <w:bCs/>
          <w:color w:val="000000"/>
        </w:rPr>
        <w:t xml:space="preserve"> настоящего регламента.</w:t>
      </w:r>
    </w:p>
    <w:p w:rsidR="00D7306E" w:rsidRPr="00233606" w:rsidRDefault="00D7306E" w:rsidP="00EA3763">
      <w:pPr>
        <w:ind w:firstLine="708"/>
        <w:jc w:val="both"/>
        <w:rPr>
          <w:bCs/>
          <w:color w:val="000000"/>
        </w:rPr>
      </w:pPr>
      <w:r w:rsidRPr="00233606">
        <w:rPr>
          <w:bCs/>
          <w:color w:val="000000"/>
        </w:rPr>
        <w:t>3.5.1. Для подачи заявления и пакета документов для предоставления муниципальной услуги заявитель должен быть зарегистрирован на ЕПГУ посредством федеральной государственной информационной системы «Единая система идентификации и аутентификации» (далее – ЕСИА).</w:t>
      </w:r>
    </w:p>
    <w:p w:rsidR="00D7306E" w:rsidRPr="00233606" w:rsidRDefault="00D7306E" w:rsidP="00EA3763">
      <w:pPr>
        <w:ind w:firstLine="708"/>
        <w:jc w:val="both"/>
        <w:rPr>
          <w:bCs/>
          <w:color w:val="000000"/>
        </w:rPr>
      </w:pPr>
      <w:r w:rsidRPr="00233606">
        <w:rPr>
          <w:bCs/>
          <w:color w:val="000000"/>
        </w:rPr>
        <w:t xml:space="preserve">3.5.2. Формирование запроса заявителем осуществляется посредством заполнения электронной формы запроса на ЕПГУ </w:t>
      </w:r>
      <w:r w:rsidRPr="00233606">
        <w:t>без необходимости дополнительной подачи документов в какой-либо иной форме</w:t>
      </w:r>
      <w:r w:rsidRPr="00233606">
        <w:rPr>
          <w:bCs/>
          <w:color w:val="000000"/>
        </w:rPr>
        <w:t>.</w:t>
      </w:r>
    </w:p>
    <w:p w:rsidR="00D7306E" w:rsidRPr="00233606" w:rsidRDefault="00D7306E" w:rsidP="00EA3763">
      <w:pPr>
        <w:ind w:firstLine="708"/>
        <w:jc w:val="both"/>
        <w:rPr>
          <w:bCs/>
          <w:color w:val="000000"/>
        </w:rPr>
      </w:pPr>
      <w:r w:rsidRPr="00233606">
        <w:rPr>
          <w:bCs/>
          <w:color w:val="000000"/>
        </w:rPr>
        <w:t>На ЕПГУ размещаются образцы заполнения электронной формы запроса о предоставлении услуги.</w:t>
      </w:r>
    </w:p>
    <w:p w:rsidR="00D7306E" w:rsidRPr="00233606" w:rsidRDefault="00D7306E" w:rsidP="00EA3763">
      <w:pPr>
        <w:ind w:firstLine="708"/>
        <w:jc w:val="both"/>
        <w:rPr>
          <w:bCs/>
          <w:color w:val="000000"/>
        </w:rPr>
      </w:pPr>
      <w:r w:rsidRPr="00233606">
        <w:rPr>
          <w:bCs/>
          <w:color w:val="000000"/>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7306E" w:rsidRPr="00233606" w:rsidRDefault="00D7306E" w:rsidP="00EA3763">
      <w:pPr>
        <w:ind w:firstLine="708"/>
        <w:jc w:val="both"/>
        <w:rPr>
          <w:bCs/>
          <w:color w:val="000000"/>
        </w:rPr>
      </w:pPr>
      <w:r w:rsidRPr="00233606">
        <w:rPr>
          <w:bCs/>
          <w:color w:val="000000"/>
        </w:rPr>
        <w:t>При формировании запроса заявителю обеспечивается:</w:t>
      </w:r>
    </w:p>
    <w:p w:rsidR="00D7306E" w:rsidRPr="00233606" w:rsidRDefault="00D7306E" w:rsidP="00EA3763">
      <w:pPr>
        <w:ind w:firstLine="708"/>
        <w:jc w:val="both"/>
        <w:rPr>
          <w:bCs/>
          <w:color w:val="000000"/>
        </w:rPr>
      </w:pPr>
      <w:r w:rsidRPr="00233606">
        <w:rPr>
          <w:bCs/>
          <w:color w:val="000000"/>
        </w:rPr>
        <w:t>1) возможность копирования и сохранения запроса и иных документов, необходимых для предоставления муниципальной услуги;</w:t>
      </w:r>
    </w:p>
    <w:p w:rsidR="00D7306E" w:rsidRPr="00233606" w:rsidRDefault="00D7306E" w:rsidP="00EA3763">
      <w:pPr>
        <w:ind w:firstLine="708"/>
        <w:jc w:val="both"/>
        <w:rPr>
          <w:bCs/>
          <w:color w:val="000000"/>
        </w:rPr>
      </w:pPr>
      <w:r w:rsidRPr="00233606">
        <w:rPr>
          <w:bCs/>
          <w:color w:val="000000"/>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D7306E" w:rsidRPr="00233606" w:rsidRDefault="00D7306E" w:rsidP="00EA3763">
      <w:pPr>
        <w:ind w:firstLine="708"/>
        <w:jc w:val="both"/>
        <w:rPr>
          <w:bCs/>
          <w:color w:val="000000"/>
        </w:rPr>
      </w:pPr>
      <w:r w:rsidRPr="00233606">
        <w:rPr>
          <w:bCs/>
          <w:color w:val="000000"/>
        </w:rPr>
        <w:t>3) возможность печати на бумажном носителе копии электронной формы запроса;</w:t>
      </w:r>
    </w:p>
    <w:p w:rsidR="00D7306E" w:rsidRPr="00233606" w:rsidRDefault="00D7306E" w:rsidP="00EA3763">
      <w:pPr>
        <w:ind w:firstLine="708"/>
        <w:jc w:val="both"/>
        <w:rPr>
          <w:bCs/>
          <w:color w:val="000000"/>
        </w:rPr>
      </w:pPr>
      <w:r w:rsidRPr="00233606">
        <w:rPr>
          <w:bCs/>
          <w:color w:val="000000"/>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7306E" w:rsidRPr="00233606" w:rsidRDefault="00D7306E" w:rsidP="00EA3763">
      <w:pPr>
        <w:ind w:firstLine="708"/>
        <w:jc w:val="both"/>
        <w:rPr>
          <w:bCs/>
          <w:color w:val="000000"/>
        </w:rPr>
      </w:pPr>
      <w:r w:rsidRPr="00233606">
        <w:rPr>
          <w:bCs/>
          <w:color w:val="000000"/>
        </w:rPr>
        <w:t>5) 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D7306E" w:rsidRPr="00233606" w:rsidRDefault="00D7306E" w:rsidP="00EA3763">
      <w:pPr>
        <w:ind w:firstLine="708"/>
        <w:jc w:val="both"/>
        <w:rPr>
          <w:bCs/>
          <w:color w:val="000000"/>
        </w:rPr>
      </w:pPr>
      <w:r w:rsidRPr="00233606">
        <w:rPr>
          <w:bCs/>
          <w:color w:val="000000"/>
        </w:rPr>
        <w:t>6) возможность вернуться на любой из этапов заполнения электронной формы запроса без потери ранее введенной информации;</w:t>
      </w:r>
    </w:p>
    <w:p w:rsidR="00D7306E" w:rsidRPr="00233606" w:rsidRDefault="00D7306E" w:rsidP="00EA3763">
      <w:pPr>
        <w:ind w:firstLine="708"/>
        <w:jc w:val="both"/>
        <w:rPr>
          <w:bCs/>
          <w:color w:val="000000"/>
        </w:rPr>
      </w:pPr>
      <w:r w:rsidRPr="00233606">
        <w:rPr>
          <w:bCs/>
          <w:color w:val="000000"/>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D7306E" w:rsidRPr="00233606" w:rsidRDefault="00D7306E" w:rsidP="00EA3763">
      <w:pPr>
        <w:ind w:firstLine="708"/>
        <w:jc w:val="both"/>
        <w:rPr>
          <w:bCs/>
          <w:color w:val="000000"/>
        </w:rPr>
      </w:pPr>
      <w:r w:rsidRPr="00233606">
        <w:rPr>
          <w:bCs/>
          <w:color w:val="000000"/>
        </w:rPr>
        <w:t>Сформированный и подписанный запрос усиленной квалифицированной электронной подписью заявителя и иные документы, необходимые для предоставления муниципальной услуги, направляются в Администрацию поселения посредством ЕПГУ.</w:t>
      </w:r>
    </w:p>
    <w:p w:rsidR="00D7306E" w:rsidRPr="00233606" w:rsidRDefault="00D7306E" w:rsidP="00EA3763">
      <w:pPr>
        <w:ind w:firstLine="708"/>
        <w:jc w:val="both"/>
        <w:rPr>
          <w:bCs/>
          <w:color w:val="000000"/>
        </w:rPr>
      </w:pPr>
      <w:r w:rsidRPr="00233606">
        <w:rPr>
          <w:bCs/>
          <w:color w:val="000000"/>
        </w:rPr>
        <w:t xml:space="preserve">3.5.3. Администрация поселения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пунктом </w:t>
      </w:r>
      <w:r w:rsidRPr="00233606">
        <w:rPr>
          <w:bCs/>
        </w:rPr>
        <w:t>3.1.4.</w:t>
      </w:r>
      <w:r w:rsidRPr="00233606">
        <w:rPr>
          <w:bCs/>
          <w:color w:val="000000"/>
        </w:rPr>
        <w:t xml:space="preserve"> раздела </w:t>
      </w:r>
      <w:r w:rsidRPr="00233606">
        <w:rPr>
          <w:bCs/>
          <w:color w:val="000000"/>
          <w:lang w:val="en-US"/>
        </w:rPr>
        <w:t>III</w:t>
      </w:r>
      <w:r w:rsidRPr="00233606">
        <w:rPr>
          <w:bCs/>
          <w:color w:val="000000"/>
        </w:rPr>
        <w:t xml:space="preserve"> настоящего регламента.</w:t>
      </w:r>
    </w:p>
    <w:p w:rsidR="00D7306E" w:rsidRPr="00233606" w:rsidRDefault="00D7306E" w:rsidP="00EA3763">
      <w:pPr>
        <w:ind w:firstLine="708"/>
        <w:jc w:val="both"/>
        <w:rPr>
          <w:bCs/>
          <w:color w:val="000000"/>
        </w:rPr>
      </w:pPr>
      <w:r w:rsidRPr="00233606">
        <w:rPr>
          <w:bCs/>
          <w:color w:val="000000"/>
        </w:rPr>
        <w:t>3.5.4. После регистрации запрос направляется ответственному специалисту Администрации поселения, ответственного за предоставление муниципальной услуги.</w:t>
      </w:r>
    </w:p>
    <w:p w:rsidR="00D7306E" w:rsidRPr="00233606" w:rsidRDefault="00D7306E" w:rsidP="00EA3763">
      <w:pPr>
        <w:ind w:firstLine="708"/>
        <w:jc w:val="both"/>
        <w:rPr>
          <w:bCs/>
          <w:color w:val="000000"/>
        </w:rPr>
      </w:pPr>
      <w:r w:rsidRPr="00233606">
        <w:rPr>
          <w:bCs/>
          <w:color w:val="000000"/>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w:t>
      </w:r>
    </w:p>
    <w:p w:rsidR="00D7306E" w:rsidRPr="00233606" w:rsidRDefault="00D7306E" w:rsidP="00EA3763">
      <w:pPr>
        <w:ind w:firstLine="708"/>
        <w:jc w:val="both"/>
        <w:rPr>
          <w:bCs/>
          <w:color w:val="000000"/>
        </w:rPr>
      </w:pPr>
      <w:r w:rsidRPr="00233606">
        <w:rPr>
          <w:bCs/>
          <w:color w:val="000000"/>
        </w:rPr>
        <w:t xml:space="preserve">3.5.4. После выполнения административных процедур, описанных в пунктах 3.1.-3.3. раздела </w:t>
      </w:r>
      <w:r w:rsidRPr="00233606">
        <w:rPr>
          <w:bCs/>
          <w:color w:val="000000"/>
          <w:lang w:val="en-US"/>
        </w:rPr>
        <w:t>III</w:t>
      </w:r>
      <w:r w:rsidRPr="00233606">
        <w:rPr>
          <w:bCs/>
          <w:color w:val="000000"/>
        </w:rPr>
        <w:t xml:space="preserve"> настоящего регламента, заявителю направляется результат предоставления муниципальной услуги в виде электронного документа, подписанного усиленной квалифицированной подписью должностного лица, посредством ЕПГУ.</w:t>
      </w:r>
    </w:p>
    <w:p w:rsidR="00D7306E" w:rsidRPr="00233606" w:rsidRDefault="00D7306E" w:rsidP="00EA3763">
      <w:pPr>
        <w:ind w:firstLine="708"/>
        <w:jc w:val="both"/>
        <w:rPr>
          <w:bCs/>
          <w:color w:val="000000"/>
        </w:rPr>
      </w:pPr>
      <w:r w:rsidRPr="00233606">
        <w:rPr>
          <w:bCs/>
          <w:color w:val="000000"/>
        </w:rPr>
        <w:t>3.5.5.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D7306E" w:rsidRPr="00233606" w:rsidRDefault="00D7306E" w:rsidP="00EA3763">
      <w:pPr>
        <w:widowControl w:val="0"/>
        <w:ind w:firstLine="709"/>
        <w:jc w:val="both"/>
        <w:rPr>
          <w:bCs/>
          <w:color w:val="000000"/>
        </w:rPr>
      </w:pPr>
      <w:r w:rsidRPr="00233606">
        <w:rPr>
          <w:bCs/>
          <w:color w:val="000000"/>
        </w:rPr>
        <w:t xml:space="preserve">Предоставление в электронной форме заявителям информации о ходе предоставления услуги осуществляется посредством ЕПГУ в порядке, установленном в пункте 1.3.5 раздела </w:t>
      </w:r>
      <w:r w:rsidRPr="00233606">
        <w:rPr>
          <w:bCs/>
          <w:color w:val="000000"/>
          <w:lang w:val="en-US"/>
        </w:rPr>
        <w:t>I</w:t>
      </w:r>
      <w:r w:rsidRPr="00233606">
        <w:rPr>
          <w:bCs/>
          <w:color w:val="000000"/>
        </w:rPr>
        <w:t xml:space="preserve"> настоящего регламента</w:t>
      </w:r>
      <w:r w:rsidRPr="00233606">
        <w:rPr>
          <w:bCs/>
          <w:color w:val="FF0000"/>
        </w:rPr>
        <w:t>.</w:t>
      </w:r>
    </w:p>
    <w:p w:rsidR="00D7306E" w:rsidRPr="00233606" w:rsidRDefault="00D7306E" w:rsidP="00EA3763">
      <w:pPr>
        <w:ind w:firstLine="708"/>
        <w:jc w:val="both"/>
        <w:rPr>
          <w:bCs/>
          <w:color w:val="000000"/>
        </w:rPr>
      </w:pPr>
      <w:r w:rsidRPr="00233606">
        <w:rPr>
          <w:bCs/>
          <w:color w:val="000000"/>
        </w:rPr>
        <w:t>При предоставлении услуги в электронной форме заявителю направляется:</w:t>
      </w:r>
    </w:p>
    <w:p w:rsidR="00D7306E" w:rsidRPr="00233606" w:rsidRDefault="00D7306E" w:rsidP="00EA3763">
      <w:pPr>
        <w:ind w:firstLine="708"/>
        <w:jc w:val="both"/>
        <w:rPr>
          <w:bCs/>
          <w:color w:val="000000"/>
        </w:rPr>
      </w:pPr>
      <w:r w:rsidRPr="00233606">
        <w:rPr>
          <w:bCs/>
          <w:color w:val="000000"/>
        </w:rPr>
        <w:t>а)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D7306E" w:rsidRPr="00233606" w:rsidRDefault="00D7306E" w:rsidP="00EA3763">
      <w:pPr>
        <w:ind w:firstLine="708"/>
        <w:jc w:val="both"/>
        <w:rPr>
          <w:bCs/>
          <w:color w:val="000000"/>
        </w:rPr>
      </w:pPr>
      <w:r w:rsidRPr="00233606">
        <w:rPr>
          <w:bCs/>
          <w:color w:val="000000"/>
        </w:rPr>
        <w:t>б) уведомление о факте получения информации, подтверждающей оплату услуги;</w:t>
      </w:r>
    </w:p>
    <w:p w:rsidR="00D7306E" w:rsidRPr="00233606" w:rsidRDefault="00D7306E" w:rsidP="00EA3763">
      <w:pPr>
        <w:ind w:firstLine="708"/>
        <w:jc w:val="both"/>
        <w:rPr>
          <w:bCs/>
          <w:color w:val="000000"/>
        </w:rPr>
      </w:pPr>
      <w:r w:rsidRPr="00233606">
        <w:rPr>
          <w:bCs/>
          <w:color w:val="000000"/>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D7306E" w:rsidRPr="00233606" w:rsidRDefault="00D7306E" w:rsidP="00EA3763">
      <w:pPr>
        <w:ind w:firstLine="708"/>
        <w:jc w:val="both"/>
        <w:rPr>
          <w:bCs/>
          <w:color w:val="000000"/>
        </w:rPr>
      </w:pPr>
      <w:r w:rsidRPr="00233606">
        <w:rPr>
          <w:bCs/>
          <w:color w:val="000000"/>
        </w:rPr>
        <w:t>3.5.6. Заявителям обеспечивается возможность оценить доступность и качество государственной услуги на ЕПГУ.</w:t>
      </w:r>
    </w:p>
    <w:p w:rsidR="00D7306E" w:rsidRPr="00233606" w:rsidRDefault="00D7306E" w:rsidP="00EA3763">
      <w:pPr>
        <w:ind w:firstLine="708"/>
        <w:jc w:val="both"/>
        <w:rPr>
          <w:bCs/>
          <w:color w:val="000000"/>
        </w:rPr>
      </w:pPr>
      <w:r w:rsidRPr="00233606">
        <w:rPr>
          <w:bCs/>
          <w:color w:val="000000"/>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с учетом качества предоставления муниципальных услуг.</w:t>
      </w:r>
    </w:p>
    <w:p w:rsidR="00D7306E" w:rsidRPr="00C40551" w:rsidRDefault="00D7306E" w:rsidP="00C40551">
      <w:pPr>
        <w:ind w:firstLine="708"/>
        <w:jc w:val="both"/>
        <w:rPr>
          <w:bCs/>
          <w:color w:val="000000"/>
        </w:rPr>
      </w:pPr>
      <w:r w:rsidRPr="00233606">
        <w:rPr>
          <w:bCs/>
          <w:color w:val="000000"/>
        </w:rPr>
        <w:t xml:space="preserve">3.5.7. Заявителям обеспечивается возможность направления жалобы заявителем в электронной форме в соответствии с порядком, закрепленным в </w:t>
      </w:r>
      <w:r w:rsidRPr="00233606">
        <w:rPr>
          <w:bCs/>
        </w:rPr>
        <w:t>разделе</w:t>
      </w:r>
      <w:r w:rsidRPr="00233606">
        <w:rPr>
          <w:bCs/>
          <w:lang w:val="en-US"/>
        </w:rPr>
        <w:t> V</w:t>
      </w:r>
      <w:r w:rsidRPr="00233606">
        <w:rPr>
          <w:bCs/>
        </w:rPr>
        <w:t xml:space="preserve"> административного регламента.</w:t>
      </w:r>
      <w:r w:rsidRPr="00233606">
        <w:rPr>
          <w:bCs/>
          <w:color w:val="000000"/>
        </w:rPr>
        <w:t xml:space="preserve"> </w:t>
      </w:r>
    </w:p>
    <w:p w:rsidR="00D7306E" w:rsidRPr="00233606" w:rsidRDefault="00D7306E" w:rsidP="00F26724">
      <w:pPr>
        <w:ind w:firstLine="709"/>
        <w:jc w:val="both"/>
        <w:rPr>
          <w:b/>
          <w:lang/>
        </w:rPr>
      </w:pPr>
      <w:r w:rsidRPr="00233606">
        <w:rPr>
          <w:b/>
          <w:lang/>
        </w:rPr>
        <w:t>3.</w:t>
      </w:r>
      <w:r w:rsidRPr="00233606">
        <w:rPr>
          <w:b/>
          <w:lang/>
        </w:rPr>
        <w:t>3</w:t>
      </w:r>
      <w:r w:rsidRPr="00233606">
        <w:rPr>
          <w:b/>
          <w:lang/>
        </w:rPr>
        <w:t>. О</w:t>
      </w:r>
      <w:r w:rsidRPr="00233606">
        <w:rPr>
          <w:b/>
          <w:bCs/>
          <w:lang/>
        </w:rPr>
        <w:t>собенности выполнения административных процедур в</w:t>
      </w:r>
      <w:r w:rsidRPr="00233606">
        <w:rPr>
          <w:b/>
          <w:bCs/>
          <w:lang/>
        </w:rPr>
        <w:t xml:space="preserve"> многофункциональных центрах</w:t>
      </w:r>
      <w:r w:rsidRPr="00233606">
        <w:rPr>
          <w:b/>
          <w:bCs/>
          <w:lang/>
        </w:rPr>
        <w:t>.</w:t>
      </w:r>
    </w:p>
    <w:p w:rsidR="00D7306E" w:rsidRPr="00233606" w:rsidRDefault="00D7306E" w:rsidP="00DB10E4">
      <w:pPr>
        <w:ind w:firstLine="708"/>
        <w:jc w:val="both"/>
        <w:rPr>
          <w:bCs/>
          <w:color w:val="000000"/>
        </w:rPr>
      </w:pPr>
      <w:bookmarkStart w:id="15" w:name="sub_2222"/>
      <w:r w:rsidRPr="00233606">
        <w:rPr>
          <w:bCs/>
          <w:color w:val="000000"/>
        </w:rPr>
        <w:t>В целях предоставления муниципальной услуги осуществляется прием заявителей по предварительной записи.</w:t>
      </w:r>
    </w:p>
    <w:p w:rsidR="00D7306E" w:rsidRPr="00233606" w:rsidRDefault="00D7306E" w:rsidP="00DB10E4">
      <w:pPr>
        <w:ind w:firstLine="708"/>
        <w:jc w:val="both"/>
        <w:rPr>
          <w:bCs/>
          <w:color w:val="000000"/>
        </w:rPr>
      </w:pPr>
      <w:r w:rsidRPr="00233606">
        <w:rPr>
          <w:bCs/>
          <w:color w:val="000000"/>
        </w:rPr>
        <w:t>При организации записи на прием в МФЦ заявителю обеспечивается возможность:</w:t>
      </w:r>
    </w:p>
    <w:p w:rsidR="00D7306E" w:rsidRPr="00233606" w:rsidRDefault="00D7306E" w:rsidP="00DB10E4">
      <w:pPr>
        <w:ind w:firstLine="708"/>
        <w:jc w:val="both"/>
        <w:rPr>
          <w:bCs/>
          <w:color w:val="000000"/>
        </w:rPr>
      </w:pPr>
      <w:r w:rsidRPr="00233606">
        <w:rPr>
          <w:bCs/>
          <w:color w:val="000000"/>
        </w:rPr>
        <w:t>1) ознакомления с расписанием работы МФЦ, а также с доступными для записи на прием датами и интервалами времени приема;</w:t>
      </w:r>
    </w:p>
    <w:p w:rsidR="00D7306E" w:rsidRPr="00233606" w:rsidRDefault="00D7306E" w:rsidP="00DB10E4">
      <w:pPr>
        <w:widowControl w:val="0"/>
        <w:ind w:firstLine="709"/>
        <w:jc w:val="both"/>
        <w:rPr>
          <w:bCs/>
          <w:color w:val="000000"/>
        </w:rPr>
      </w:pPr>
      <w:r w:rsidRPr="00233606">
        <w:rPr>
          <w:bCs/>
          <w:color w:val="000000"/>
        </w:rPr>
        <w:t>2) записи в любые свободные для приема дату и время в пределах установленного в МФЦ графика приема заявителей.</w:t>
      </w:r>
    </w:p>
    <w:p w:rsidR="00D7306E" w:rsidRPr="00233606" w:rsidRDefault="00D7306E" w:rsidP="00DB10E4">
      <w:pPr>
        <w:ind w:firstLine="708"/>
        <w:jc w:val="both"/>
        <w:rPr>
          <w:bCs/>
          <w:color w:val="000000"/>
        </w:rPr>
      </w:pPr>
      <w:r w:rsidRPr="00233606">
        <w:rPr>
          <w:bCs/>
          <w:color w:val="000000"/>
        </w:rPr>
        <w:t>Запись на прием может осуществляться посредством информационной системы МФЦ, которая обеспечивает возможность интеграции с ЕПГУ.</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3.3.1. В случае подачи документов в </w:t>
      </w:r>
      <w:r w:rsidRPr="00233606">
        <w:rPr>
          <w:bCs/>
          <w:color w:val="000000"/>
        </w:rPr>
        <w:t>Администрацию поселения</w:t>
      </w:r>
      <w:r w:rsidRPr="00233606">
        <w:t xml:space="preserve"> посредством МФЦ специалист МФЦ, осуществляющий прием документов, представленных для получения муниципальный услуги, выполняет следующие действия:</w:t>
      </w:r>
    </w:p>
    <w:bookmarkEnd w:id="15"/>
    <w:p w:rsidR="00D7306E" w:rsidRPr="00233606" w:rsidRDefault="00D7306E" w:rsidP="00F26724">
      <w:pPr>
        <w:widowControl w:val="0"/>
        <w:tabs>
          <w:tab w:val="left" w:pos="142"/>
          <w:tab w:val="left" w:pos="284"/>
        </w:tabs>
        <w:autoSpaceDE w:val="0"/>
        <w:autoSpaceDN w:val="0"/>
        <w:adjustRightInd w:val="0"/>
        <w:ind w:firstLine="709"/>
        <w:jc w:val="both"/>
      </w:pPr>
      <w:r w:rsidRPr="00233606">
        <w:t>а) определяет предмет обращения;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б) удостоверяет личность заявителя или личность и полномочия законного представителя заявителя – в случае обращения физического лица;</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в) проводит проверку правильности заполнения обращения;</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г) проводит проверку укомплектованности пакета документов;</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е) заверяет электронное дело своей </w:t>
      </w:r>
      <w:hyperlink r:id="rId12" w:history="1">
        <w:r w:rsidRPr="00233606">
          <w:t>электронной подписью</w:t>
        </w:r>
      </w:hyperlink>
      <w:r w:rsidRPr="00233606">
        <w:t xml:space="preserve"> ;</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xml:space="preserve">ж) направляет копии документов и реестр документов в </w:t>
      </w:r>
      <w:r w:rsidRPr="00233606">
        <w:rPr>
          <w:bCs/>
          <w:color w:val="000000"/>
        </w:rPr>
        <w:t>Администрацию поселения</w:t>
      </w:r>
      <w:r w:rsidRPr="00233606">
        <w:t>:</w:t>
      </w:r>
    </w:p>
    <w:p w:rsidR="00D7306E" w:rsidRPr="00233606" w:rsidRDefault="00D7306E" w:rsidP="00C40551">
      <w:pPr>
        <w:widowControl w:val="0"/>
        <w:tabs>
          <w:tab w:val="left" w:pos="0"/>
        </w:tabs>
        <w:autoSpaceDE w:val="0"/>
        <w:autoSpaceDN w:val="0"/>
        <w:adjustRightInd w:val="0"/>
        <w:jc w:val="both"/>
      </w:pPr>
      <w:r w:rsidRPr="00233606">
        <w:t>- в электронном виде (в составе пакетов электронных дел) в день обращения заявителя в МФЦ;</w:t>
      </w:r>
    </w:p>
    <w:p w:rsidR="00D7306E" w:rsidRPr="00233606" w:rsidRDefault="00D7306E" w:rsidP="00C40551">
      <w:pPr>
        <w:widowControl w:val="0"/>
        <w:tabs>
          <w:tab w:val="left" w:pos="0"/>
        </w:tabs>
        <w:autoSpaceDE w:val="0"/>
        <w:autoSpaceDN w:val="0"/>
        <w:adjustRightInd w:val="0"/>
        <w:jc w:val="both"/>
      </w:pPr>
      <w:r w:rsidRPr="00233606">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По окончании приема документов специалист МФЦ выдает заявителю расписку в приеме документов.</w:t>
      </w:r>
    </w:p>
    <w:p w:rsidR="00D7306E" w:rsidRPr="00233606" w:rsidRDefault="00D7306E" w:rsidP="00F26724">
      <w:pPr>
        <w:ind w:firstLine="709"/>
        <w:jc w:val="both"/>
        <w:rPr>
          <w:rFonts w:ascii="Courier New" w:hAnsi="Courier New" w:cs="Courier New"/>
        </w:rPr>
      </w:pPr>
      <w:bookmarkStart w:id="16" w:name="sub_2223"/>
      <w:r w:rsidRPr="00233606">
        <w:t xml:space="preserve">3.3.2. При указании заявителем места получения ответа (результата предоставления муниципальный услуги) посредством МФЦ должностное лицо </w:t>
      </w:r>
      <w:r w:rsidRPr="00233606">
        <w:rPr>
          <w:bCs/>
          <w:color w:val="000000"/>
        </w:rPr>
        <w:t>Администрации поселения</w:t>
      </w:r>
      <w:r w:rsidRPr="00233606">
        <w:t>,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bookmarkEnd w:id="16"/>
    <w:p w:rsidR="00D7306E" w:rsidRPr="00233606" w:rsidRDefault="00D7306E" w:rsidP="00F26724">
      <w:pPr>
        <w:widowControl w:val="0"/>
        <w:tabs>
          <w:tab w:val="left" w:pos="142"/>
          <w:tab w:val="left" w:pos="284"/>
        </w:tabs>
        <w:autoSpaceDE w:val="0"/>
        <w:autoSpaceDN w:val="0"/>
        <w:adjustRightInd w:val="0"/>
        <w:ind w:firstLine="709"/>
        <w:jc w:val="both"/>
      </w:pPr>
      <w:r w:rsidRPr="00233606">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D7306E" w:rsidRPr="00233606" w:rsidRDefault="00D7306E" w:rsidP="00F26724">
      <w:pPr>
        <w:widowControl w:val="0"/>
        <w:tabs>
          <w:tab w:val="left" w:pos="142"/>
          <w:tab w:val="left" w:pos="284"/>
        </w:tabs>
        <w:autoSpaceDE w:val="0"/>
        <w:autoSpaceDN w:val="0"/>
        <w:adjustRightInd w:val="0"/>
        <w:ind w:firstLine="709"/>
        <w:jc w:val="both"/>
      </w:pPr>
      <w:r w:rsidRPr="00233606">
        <w:t>- на бумажном носителе - в срок не более 3 рабочих дней со дня принятия решения о предоставлении (отказе в предоставлении) муниципальный услуги заявителю, но не позднее двух рабочих дней до окончания срока предоставления услуги.</w:t>
      </w:r>
    </w:p>
    <w:p w:rsidR="00D7306E" w:rsidRPr="00C40551" w:rsidRDefault="00D7306E" w:rsidP="00C40551">
      <w:pPr>
        <w:widowControl w:val="0"/>
        <w:tabs>
          <w:tab w:val="left" w:pos="142"/>
          <w:tab w:val="left" w:pos="284"/>
        </w:tabs>
        <w:autoSpaceDE w:val="0"/>
        <w:autoSpaceDN w:val="0"/>
        <w:adjustRightInd w:val="0"/>
        <w:ind w:firstLine="709"/>
        <w:jc w:val="both"/>
      </w:pPr>
      <w:r w:rsidRPr="00233606">
        <w:t xml:space="preserve">Специалист МФЦ, ответственный за выдачу документов, полученных от </w:t>
      </w:r>
      <w:r w:rsidRPr="00233606">
        <w:rPr>
          <w:bCs/>
          <w:color w:val="000000"/>
        </w:rPr>
        <w:t>Администрации поселения</w:t>
      </w:r>
      <w:r w:rsidRPr="00233606">
        <w:t xml:space="preserve"> по результатам рассмотрения представленных заявителем документов, не позднее двух дней с даты их получения от </w:t>
      </w:r>
      <w:r w:rsidRPr="00233606">
        <w:rPr>
          <w:bCs/>
          <w:color w:val="000000"/>
        </w:rPr>
        <w:t>Администрации поселения</w:t>
      </w:r>
      <w:r w:rsidRPr="00233606">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D7306E" w:rsidRPr="00C40551" w:rsidRDefault="00D7306E" w:rsidP="00C40551">
      <w:pPr>
        <w:tabs>
          <w:tab w:val="left" w:pos="142"/>
          <w:tab w:val="left" w:pos="284"/>
        </w:tabs>
        <w:ind w:firstLine="709"/>
        <w:jc w:val="center"/>
        <w:rPr>
          <w:b/>
          <w:lang/>
        </w:rPr>
      </w:pPr>
      <w:r w:rsidRPr="00233606">
        <w:rPr>
          <w:b/>
          <w:lang w:val="en-US"/>
        </w:rPr>
        <w:t>IV</w:t>
      </w:r>
      <w:r w:rsidRPr="00233606">
        <w:rPr>
          <w:b/>
          <w:lang/>
        </w:rPr>
        <w:t xml:space="preserve">. </w:t>
      </w:r>
      <w:r w:rsidRPr="00233606">
        <w:rPr>
          <w:b/>
          <w:lang/>
        </w:rPr>
        <w:t xml:space="preserve">Формы </w:t>
      </w:r>
      <w:r w:rsidRPr="00233606">
        <w:rPr>
          <w:b/>
          <w:lang/>
        </w:rPr>
        <w:t>контро</w:t>
      </w:r>
      <w:r w:rsidRPr="00233606">
        <w:rPr>
          <w:b/>
          <w:lang/>
        </w:rPr>
        <w:t>ля</w:t>
      </w:r>
      <w:r w:rsidRPr="00233606">
        <w:rPr>
          <w:b/>
          <w:lang/>
        </w:rPr>
        <w:t xml:space="preserve"> за </w:t>
      </w:r>
      <w:r w:rsidRPr="00233606">
        <w:rPr>
          <w:b/>
          <w:lang/>
        </w:rPr>
        <w:t>исполнением административного регламента</w:t>
      </w:r>
    </w:p>
    <w:p w:rsidR="00D7306E" w:rsidRPr="00233606" w:rsidRDefault="00D7306E" w:rsidP="00F26724">
      <w:pPr>
        <w:tabs>
          <w:tab w:val="left" w:pos="142"/>
          <w:tab w:val="left" w:pos="284"/>
        </w:tabs>
        <w:ind w:firstLine="709"/>
        <w:jc w:val="both"/>
        <w:rPr>
          <w:lang/>
        </w:rPr>
      </w:pPr>
      <w:r w:rsidRPr="00233606">
        <w:rPr>
          <w:lang/>
        </w:rPr>
        <w:t>4</w:t>
      </w:r>
      <w:r w:rsidRPr="00233606">
        <w:rPr>
          <w:lang/>
        </w:rPr>
        <w:t xml:space="preserve">.1. </w:t>
      </w:r>
      <w:r w:rsidRPr="00233606">
        <w:rPr>
          <w:lang/>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233606">
        <w:rPr>
          <w:lang/>
        </w:rPr>
        <w:t>муниципальн</w:t>
      </w:r>
      <w:r w:rsidRPr="00233606">
        <w:rPr>
          <w:lang/>
        </w:rPr>
        <w:t>ой услуги, а также принятием решений ответственными лицами.</w:t>
      </w:r>
    </w:p>
    <w:p w:rsidR="00D7306E" w:rsidRPr="00233606" w:rsidRDefault="00D7306E" w:rsidP="00F26724">
      <w:pPr>
        <w:tabs>
          <w:tab w:val="left" w:pos="142"/>
          <w:tab w:val="left" w:pos="284"/>
        </w:tabs>
        <w:ind w:firstLine="709"/>
        <w:jc w:val="both"/>
        <w:rPr>
          <w:lang/>
        </w:rPr>
      </w:pPr>
      <w:r w:rsidRPr="00233606">
        <w:rPr>
          <w:lang/>
        </w:rPr>
        <w:t xml:space="preserve">Текущий контроль осуществляется ответственными специалистами </w:t>
      </w:r>
      <w:r w:rsidRPr="00233606">
        <w:rPr>
          <w:bCs/>
          <w:color w:val="000000"/>
        </w:rPr>
        <w:t>Администрации поселения</w:t>
      </w:r>
      <w:r w:rsidRPr="00233606">
        <w:rPr>
          <w:lang/>
        </w:rPr>
        <w:t xml:space="preserve"> по каждой процедуре в соответствии с установленными настоящим административ</w:t>
      </w:r>
      <w:r>
        <w:rPr>
          <w:lang/>
        </w:rPr>
        <w:t>-</w:t>
      </w:r>
      <w:r w:rsidRPr="00233606">
        <w:rPr>
          <w:lang/>
        </w:rPr>
        <w:t xml:space="preserve">ным регламентом содержанием действий и сроками их осуществления, а также путем проведения руководителем </w:t>
      </w:r>
      <w:r w:rsidRPr="00233606">
        <w:rPr>
          <w:bCs/>
          <w:color w:val="000000"/>
        </w:rPr>
        <w:t>Администрации поселения</w:t>
      </w:r>
      <w:r w:rsidRPr="00233606">
        <w:rPr>
          <w:lang/>
        </w:rPr>
        <w:t xml:space="preserve"> проверок исполнения положений настоящего административного регламента, иных нормативных правовых актов.</w:t>
      </w:r>
    </w:p>
    <w:p w:rsidR="00D7306E" w:rsidRPr="00233606" w:rsidRDefault="00D7306E" w:rsidP="00F26724">
      <w:pPr>
        <w:tabs>
          <w:tab w:val="left" w:pos="709"/>
        </w:tabs>
        <w:autoSpaceDE w:val="0"/>
        <w:autoSpaceDN w:val="0"/>
        <w:adjustRightInd w:val="0"/>
        <w:ind w:firstLine="709"/>
        <w:contextualSpacing/>
        <w:jc w:val="both"/>
      </w:pPr>
      <w:r w:rsidRPr="00233606">
        <w:t>4.2. Порядок и периодичность осуществления плановых и внеплановых проверок полноты и качества предоставления муниципальной услуги.</w:t>
      </w:r>
    </w:p>
    <w:p w:rsidR="00D7306E" w:rsidRPr="00233606" w:rsidRDefault="00D7306E" w:rsidP="00F26724">
      <w:pPr>
        <w:tabs>
          <w:tab w:val="left" w:pos="709"/>
        </w:tabs>
        <w:autoSpaceDE w:val="0"/>
        <w:autoSpaceDN w:val="0"/>
        <w:adjustRightInd w:val="0"/>
        <w:ind w:firstLine="709"/>
        <w:contextualSpacing/>
        <w:jc w:val="both"/>
      </w:pPr>
      <w:r w:rsidRPr="00233606">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D7306E" w:rsidRPr="00233606" w:rsidRDefault="00D7306E" w:rsidP="00E60F4B">
      <w:pPr>
        <w:widowControl w:val="0"/>
        <w:autoSpaceDE w:val="0"/>
        <w:autoSpaceDN w:val="0"/>
        <w:adjustRightInd w:val="0"/>
        <w:ind w:firstLine="851"/>
        <w:jc w:val="both"/>
        <w:outlineLvl w:val="1"/>
        <w:rPr>
          <w:bCs/>
        </w:rPr>
      </w:pPr>
      <w:r w:rsidRPr="00233606">
        <w:rPr>
          <w:bCs/>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D7306E" w:rsidRPr="00233606" w:rsidRDefault="00D7306E" w:rsidP="00F26724">
      <w:pPr>
        <w:tabs>
          <w:tab w:val="left" w:pos="709"/>
        </w:tabs>
        <w:autoSpaceDE w:val="0"/>
        <w:autoSpaceDN w:val="0"/>
        <w:adjustRightInd w:val="0"/>
        <w:ind w:firstLine="709"/>
        <w:contextualSpacing/>
        <w:jc w:val="both"/>
      </w:pPr>
      <w:r w:rsidRPr="00233606">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D7306E" w:rsidRPr="00233606" w:rsidRDefault="00D7306E" w:rsidP="00F26724">
      <w:pPr>
        <w:tabs>
          <w:tab w:val="left" w:pos="709"/>
        </w:tabs>
        <w:autoSpaceDE w:val="0"/>
        <w:autoSpaceDN w:val="0"/>
        <w:adjustRightInd w:val="0"/>
        <w:spacing w:before="60" w:after="60"/>
        <w:ind w:firstLine="709"/>
        <w:contextualSpacing/>
        <w:jc w:val="both"/>
      </w:pPr>
      <w:r w:rsidRPr="00233606">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муниципальной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w:t>
      </w:r>
    </w:p>
    <w:p w:rsidR="00D7306E" w:rsidRPr="00233606" w:rsidRDefault="00D7306E" w:rsidP="00C40551">
      <w:pPr>
        <w:tabs>
          <w:tab w:val="left" w:pos="709"/>
        </w:tabs>
        <w:autoSpaceDE w:val="0"/>
        <w:autoSpaceDN w:val="0"/>
        <w:adjustRightInd w:val="0"/>
        <w:spacing w:before="60" w:after="60"/>
        <w:contextualSpacing/>
        <w:jc w:val="both"/>
      </w:pPr>
      <w:r w:rsidRPr="00233606">
        <w:t xml:space="preserve">О проведении проверки издается правовой акт </w:t>
      </w:r>
      <w:r w:rsidRPr="00233606">
        <w:rPr>
          <w:bCs/>
          <w:color w:val="000000"/>
        </w:rPr>
        <w:t>Администрации поселения</w:t>
      </w:r>
      <w:r w:rsidRPr="00233606">
        <w:t xml:space="preserve"> о проведении провер</w:t>
      </w:r>
      <w:r>
        <w:t>-</w:t>
      </w:r>
      <w:r w:rsidRPr="00233606">
        <w:t>ки исполнения административного регламента по предоставлению муниципальной услуги.</w:t>
      </w:r>
    </w:p>
    <w:p w:rsidR="00D7306E" w:rsidRPr="00233606" w:rsidRDefault="00D7306E" w:rsidP="00F26724">
      <w:pPr>
        <w:tabs>
          <w:tab w:val="left" w:pos="709"/>
        </w:tabs>
        <w:autoSpaceDE w:val="0"/>
        <w:autoSpaceDN w:val="0"/>
        <w:adjustRightInd w:val="0"/>
        <w:spacing w:before="60" w:after="60"/>
        <w:ind w:firstLine="709"/>
        <w:contextualSpacing/>
        <w:jc w:val="both"/>
      </w:pPr>
      <w:r w:rsidRPr="00233606">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7306E" w:rsidRPr="00233606" w:rsidRDefault="00D7306E" w:rsidP="00F26724">
      <w:pPr>
        <w:tabs>
          <w:tab w:val="left" w:pos="284"/>
          <w:tab w:val="left" w:pos="709"/>
        </w:tabs>
        <w:ind w:firstLine="709"/>
        <w:jc w:val="both"/>
        <w:rPr>
          <w:lang/>
        </w:rPr>
      </w:pPr>
      <w:r w:rsidRPr="00233606">
        <w:rPr>
          <w:lang/>
        </w:rPr>
        <w:t>По результатам рассмотрения обращений дается письменный ответ.</w:t>
      </w:r>
    </w:p>
    <w:p w:rsidR="00D7306E" w:rsidRPr="00233606" w:rsidRDefault="00D7306E" w:rsidP="00F26724">
      <w:pPr>
        <w:tabs>
          <w:tab w:val="left" w:pos="284"/>
          <w:tab w:val="left" w:pos="709"/>
        </w:tabs>
        <w:ind w:firstLine="709"/>
        <w:jc w:val="both"/>
        <w:rPr>
          <w:lang/>
        </w:rPr>
      </w:pPr>
      <w:r w:rsidRPr="00233606">
        <w:rPr>
          <w:lang/>
        </w:rPr>
        <w:t>4</w:t>
      </w:r>
      <w:r w:rsidRPr="00233606">
        <w:rPr>
          <w:lang/>
        </w:rPr>
        <w:t>.</w:t>
      </w:r>
      <w:r w:rsidRPr="00233606">
        <w:rPr>
          <w:lang/>
        </w:rPr>
        <w:t>3</w:t>
      </w:r>
      <w:r w:rsidRPr="00233606">
        <w:rPr>
          <w:lang/>
        </w:rPr>
        <w:t>. Ответственность должностных лиц за решения и действия (бездействие), принимаемые (осуществляемые) в ходе предоставления муниципальн</w:t>
      </w:r>
      <w:r w:rsidRPr="00233606">
        <w:rPr>
          <w:lang/>
        </w:rPr>
        <w:t>ой</w:t>
      </w:r>
      <w:r w:rsidRPr="00233606">
        <w:rPr>
          <w:lang/>
        </w:rPr>
        <w:t xml:space="preserve">  услуги.</w:t>
      </w:r>
    </w:p>
    <w:p w:rsidR="00D7306E" w:rsidRPr="00233606" w:rsidRDefault="00D7306E" w:rsidP="00F26724">
      <w:pPr>
        <w:shd w:val="clear" w:color="auto" w:fill="FFFFFF"/>
        <w:ind w:firstLine="709"/>
        <w:jc w:val="both"/>
      </w:pPr>
      <w:r w:rsidRPr="00233606">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D7306E" w:rsidRPr="00233606" w:rsidRDefault="00D7306E" w:rsidP="00F26724">
      <w:pPr>
        <w:shd w:val="clear" w:color="auto" w:fill="FFFFFF"/>
        <w:ind w:firstLine="709"/>
        <w:jc w:val="both"/>
      </w:pPr>
      <w:r w:rsidRPr="00233606">
        <w:t xml:space="preserve">Руководитель </w:t>
      </w:r>
      <w:r w:rsidRPr="00233606">
        <w:rPr>
          <w:bCs/>
          <w:color w:val="000000"/>
        </w:rPr>
        <w:t>Администрации поселения</w:t>
      </w:r>
      <w:r w:rsidRPr="00233606">
        <w:t xml:space="preserve"> несет персональную ответственность за обеспечение предоставления муниципальной услуги.</w:t>
      </w:r>
    </w:p>
    <w:p w:rsidR="00D7306E" w:rsidRPr="00233606" w:rsidRDefault="00D7306E" w:rsidP="00F26724">
      <w:pPr>
        <w:shd w:val="clear" w:color="auto" w:fill="FFFFFF"/>
        <w:ind w:firstLine="709"/>
        <w:jc w:val="both"/>
        <w:rPr>
          <w:lang/>
        </w:rPr>
      </w:pPr>
      <w:r w:rsidRPr="00233606">
        <w:rPr>
          <w:lang/>
        </w:rPr>
        <w:t xml:space="preserve">Работники </w:t>
      </w:r>
      <w:r w:rsidRPr="00233606">
        <w:rPr>
          <w:bCs/>
          <w:color w:val="000000"/>
        </w:rPr>
        <w:t>Администрации поселения</w:t>
      </w:r>
      <w:r w:rsidRPr="00233606">
        <w:rPr>
          <w:lang/>
        </w:rPr>
        <w:t xml:space="preserve"> при предоставлении </w:t>
      </w:r>
      <w:r w:rsidRPr="00233606">
        <w:t>муниципальной</w:t>
      </w:r>
      <w:r w:rsidRPr="00233606">
        <w:rPr>
          <w:lang/>
        </w:rPr>
        <w:t xml:space="preserve"> услуги несут персональную ответственность:</w:t>
      </w:r>
    </w:p>
    <w:p w:rsidR="00D7306E" w:rsidRPr="00233606" w:rsidRDefault="00D7306E" w:rsidP="00F26724">
      <w:pPr>
        <w:shd w:val="clear" w:color="auto" w:fill="FFFFFF"/>
        <w:ind w:firstLine="709"/>
        <w:jc w:val="both"/>
        <w:rPr>
          <w:lang/>
        </w:rPr>
      </w:pPr>
      <w:r w:rsidRPr="00233606">
        <w:rPr>
          <w:lang/>
        </w:rPr>
        <w:t xml:space="preserve">- за неисполнение или ненадлежащее исполнение административных процедур при предоставлении </w:t>
      </w:r>
      <w:r w:rsidRPr="00233606">
        <w:t>муниципальной</w:t>
      </w:r>
      <w:r w:rsidRPr="00233606">
        <w:rPr>
          <w:lang/>
        </w:rPr>
        <w:t xml:space="preserve"> услуги;</w:t>
      </w:r>
    </w:p>
    <w:p w:rsidR="00D7306E" w:rsidRPr="00233606" w:rsidRDefault="00D7306E" w:rsidP="00F26724">
      <w:pPr>
        <w:shd w:val="clear" w:color="auto" w:fill="FFFFFF"/>
        <w:ind w:firstLine="709"/>
        <w:jc w:val="both"/>
        <w:rPr>
          <w:lang/>
        </w:rPr>
      </w:pPr>
      <w:r w:rsidRPr="00233606">
        <w:rPr>
          <w:lang/>
        </w:rPr>
        <w:t>- за действия (бездействие), влекущие нарушение прав и законных интересов физических или юридических лиц, индивидуальных предпринимателей.</w:t>
      </w:r>
    </w:p>
    <w:p w:rsidR="00D7306E" w:rsidRPr="00C40551" w:rsidRDefault="00D7306E" w:rsidP="00C40551">
      <w:pPr>
        <w:tabs>
          <w:tab w:val="left" w:pos="284"/>
          <w:tab w:val="left" w:pos="709"/>
        </w:tabs>
        <w:ind w:firstLine="709"/>
        <w:jc w:val="both"/>
        <w:rPr>
          <w:lang/>
        </w:rPr>
      </w:pPr>
      <w:r w:rsidRPr="00233606">
        <w:rPr>
          <w:lang/>
        </w:rPr>
        <w:t xml:space="preserve">Должностные лица, виновные в неисполнении или ненадлежащем исполнении требований настоящего </w:t>
      </w:r>
      <w:r w:rsidRPr="00233606">
        <w:rPr>
          <w:lang/>
        </w:rPr>
        <w:t>Административного р</w:t>
      </w:r>
      <w:r w:rsidRPr="00233606">
        <w:rPr>
          <w:lang/>
        </w:rPr>
        <w:t>егламента, привлекаются к ответственности в порядке, установленном действующим законодательством РФ.</w:t>
      </w:r>
    </w:p>
    <w:p w:rsidR="00D7306E" w:rsidRPr="00233606" w:rsidRDefault="00D7306E" w:rsidP="007F6729">
      <w:pPr>
        <w:tabs>
          <w:tab w:val="left" w:pos="142"/>
          <w:tab w:val="left" w:pos="284"/>
        </w:tabs>
        <w:jc w:val="center"/>
        <w:rPr>
          <w:b/>
          <w:bCs/>
          <w:lang/>
        </w:rPr>
      </w:pPr>
      <w:r w:rsidRPr="00233606">
        <w:rPr>
          <w:b/>
          <w:bCs/>
          <w:lang w:val="el-GR"/>
        </w:rPr>
        <w:t>5</w:t>
      </w:r>
      <w:r w:rsidRPr="00233606">
        <w:rPr>
          <w:b/>
          <w:bCs/>
          <w:lang/>
        </w:rPr>
        <w:t xml:space="preserve">. </w:t>
      </w:r>
      <w:r w:rsidRPr="00233606">
        <w:rPr>
          <w:b/>
          <w:bCs/>
          <w:lang/>
        </w:rPr>
        <w:t xml:space="preserve">Досудебный (внесудебный) порядок обжалования решений и действий (бездействия) органа (организации), предоставляющего </w:t>
      </w:r>
      <w:r w:rsidRPr="00233606">
        <w:rPr>
          <w:b/>
          <w:lang/>
        </w:rPr>
        <w:t>муниципальную</w:t>
      </w:r>
      <w:r w:rsidRPr="00233606">
        <w:rPr>
          <w:b/>
          <w:bCs/>
          <w:lang/>
        </w:rPr>
        <w:t xml:space="preserve"> услугу, а также должностных лиц, государственных, муниципальных служащих</w:t>
      </w:r>
    </w:p>
    <w:p w:rsidR="00D7306E" w:rsidRPr="00233606" w:rsidRDefault="00D7306E" w:rsidP="00F26724">
      <w:pPr>
        <w:tabs>
          <w:tab w:val="left" w:pos="142"/>
          <w:tab w:val="left" w:pos="284"/>
        </w:tabs>
        <w:ind w:firstLine="709"/>
        <w:jc w:val="both"/>
      </w:pPr>
      <w:r w:rsidRPr="00233606">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7306E" w:rsidRPr="00233606" w:rsidRDefault="00D7306E" w:rsidP="00F26724">
      <w:pPr>
        <w:tabs>
          <w:tab w:val="left" w:pos="142"/>
          <w:tab w:val="left" w:pos="284"/>
        </w:tabs>
        <w:ind w:firstLine="709"/>
        <w:jc w:val="both"/>
      </w:pPr>
      <w:r w:rsidRPr="00233606">
        <w:t xml:space="preserve">5.2. Предметом досудебного (внесудебного) обжалования является решение, действие (бездействие) </w:t>
      </w:r>
      <w:r w:rsidRPr="00233606">
        <w:rPr>
          <w:bCs/>
          <w:color w:val="000000"/>
        </w:rPr>
        <w:t>Администрации поселения</w:t>
      </w:r>
      <w:r w:rsidRPr="00233606">
        <w:t>, должностного лица, государственных и муниципальных служащих, ответственных за предоставление муниципальной услуги, в том числе:</w:t>
      </w:r>
    </w:p>
    <w:p w:rsidR="00D7306E" w:rsidRPr="00233606" w:rsidRDefault="00D7306E" w:rsidP="00C40551">
      <w:pPr>
        <w:tabs>
          <w:tab w:val="left" w:pos="0"/>
        </w:tabs>
        <w:ind w:firstLine="240"/>
        <w:jc w:val="both"/>
      </w:pPr>
      <w:r w:rsidRPr="00233606">
        <w:t>1) нарушение срока регистрации запроса заявителя о предоставлении муниципальной услуги;</w:t>
      </w:r>
    </w:p>
    <w:p w:rsidR="00D7306E" w:rsidRPr="00233606" w:rsidRDefault="00D7306E" w:rsidP="00C40551">
      <w:pPr>
        <w:tabs>
          <w:tab w:val="left" w:pos="0"/>
        </w:tabs>
        <w:ind w:firstLine="240"/>
        <w:jc w:val="both"/>
      </w:pPr>
      <w:r w:rsidRPr="00233606">
        <w:t>2) нарушение срока предоставления муниципальной услуги;</w:t>
      </w:r>
    </w:p>
    <w:p w:rsidR="00D7306E" w:rsidRPr="00233606" w:rsidRDefault="00D7306E" w:rsidP="00C40551">
      <w:pPr>
        <w:tabs>
          <w:tab w:val="left" w:pos="0"/>
        </w:tabs>
        <w:ind w:firstLine="240"/>
        <w:jc w:val="both"/>
      </w:pPr>
      <w:r w:rsidRPr="00233606">
        <w:t>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D7306E" w:rsidRPr="00233606" w:rsidRDefault="00D7306E" w:rsidP="00C40551">
      <w:pPr>
        <w:tabs>
          <w:tab w:val="left" w:pos="0"/>
        </w:tabs>
        <w:ind w:firstLine="240"/>
        <w:jc w:val="both"/>
      </w:pPr>
      <w:r w:rsidRPr="00233606">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D7306E" w:rsidRPr="00233606" w:rsidRDefault="00D7306E" w:rsidP="00C40551">
      <w:pPr>
        <w:tabs>
          <w:tab w:val="left" w:pos="0"/>
        </w:tabs>
        <w:ind w:firstLine="240"/>
        <w:jc w:val="both"/>
      </w:pPr>
      <w:r w:rsidRPr="00233606">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D7306E" w:rsidRPr="00233606" w:rsidRDefault="00D7306E" w:rsidP="00C40551">
      <w:pPr>
        <w:tabs>
          <w:tab w:val="left" w:pos="0"/>
        </w:tabs>
        <w:ind w:firstLine="240"/>
        <w:jc w:val="both"/>
      </w:pPr>
      <w:r w:rsidRPr="00233606">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D7306E" w:rsidRPr="00233606" w:rsidRDefault="00D7306E" w:rsidP="00C40551">
      <w:pPr>
        <w:tabs>
          <w:tab w:val="left" w:pos="142"/>
          <w:tab w:val="left" w:pos="284"/>
        </w:tabs>
        <w:ind w:firstLine="240"/>
        <w:jc w:val="both"/>
      </w:pPr>
      <w:r w:rsidRPr="00233606">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7306E" w:rsidRPr="00233606" w:rsidRDefault="00D7306E" w:rsidP="00F26724">
      <w:pPr>
        <w:tabs>
          <w:tab w:val="left" w:pos="142"/>
          <w:tab w:val="left" w:pos="284"/>
        </w:tabs>
        <w:ind w:firstLine="709"/>
        <w:jc w:val="both"/>
      </w:pPr>
      <w:r w:rsidRPr="00233606">
        <w:t>5.3. Жалоба подается (в соответствии с координатами, указанными в пункте 1.3. настоящего административного регламента):</w:t>
      </w:r>
    </w:p>
    <w:p w:rsidR="00D7306E" w:rsidRPr="00233606" w:rsidRDefault="00D7306E" w:rsidP="00C40551">
      <w:pPr>
        <w:widowControl w:val="0"/>
        <w:tabs>
          <w:tab w:val="left" w:pos="142"/>
          <w:tab w:val="left" w:pos="284"/>
        </w:tabs>
        <w:autoSpaceDE w:val="0"/>
        <w:autoSpaceDN w:val="0"/>
        <w:adjustRightInd w:val="0"/>
        <w:ind w:firstLine="709"/>
        <w:jc w:val="both"/>
      </w:pPr>
      <w:r w:rsidRPr="00233606">
        <w:t>1) при личной явке:</w:t>
      </w:r>
      <w:r>
        <w:t xml:space="preserve">   </w:t>
      </w:r>
      <w:r w:rsidRPr="00233606">
        <w:t xml:space="preserve">в </w:t>
      </w:r>
      <w:r w:rsidRPr="00233606">
        <w:rPr>
          <w:bCs/>
          <w:color w:val="000000"/>
        </w:rPr>
        <w:t>Администрацию поселения</w:t>
      </w:r>
      <w:r w:rsidRPr="00233606">
        <w:t>;</w:t>
      </w:r>
    </w:p>
    <w:p w:rsidR="00D7306E" w:rsidRPr="00233606" w:rsidRDefault="00D7306E" w:rsidP="009C1DFC">
      <w:pPr>
        <w:widowControl w:val="0"/>
        <w:tabs>
          <w:tab w:val="left" w:pos="142"/>
          <w:tab w:val="left" w:pos="284"/>
        </w:tabs>
        <w:autoSpaceDE w:val="0"/>
        <w:autoSpaceDN w:val="0"/>
        <w:adjustRightInd w:val="0"/>
        <w:ind w:firstLine="709"/>
        <w:jc w:val="both"/>
      </w:pPr>
      <w:r>
        <w:t xml:space="preserve">                  </w:t>
      </w:r>
      <w:r w:rsidRPr="00233606">
        <w:t>в МФЦ или в территориально обособленное структурное подразделение МФЦ.</w:t>
      </w:r>
    </w:p>
    <w:p w:rsidR="00D7306E" w:rsidRPr="00233606" w:rsidRDefault="00D7306E" w:rsidP="00C40551">
      <w:pPr>
        <w:widowControl w:val="0"/>
        <w:tabs>
          <w:tab w:val="left" w:pos="142"/>
          <w:tab w:val="left" w:pos="284"/>
        </w:tabs>
        <w:autoSpaceDE w:val="0"/>
        <w:autoSpaceDN w:val="0"/>
        <w:adjustRightInd w:val="0"/>
        <w:ind w:firstLine="709"/>
        <w:jc w:val="both"/>
      </w:pPr>
      <w:r w:rsidRPr="00233606">
        <w:t>2) без личной явки:</w:t>
      </w:r>
      <w:r>
        <w:t xml:space="preserve">   </w:t>
      </w:r>
      <w:r w:rsidRPr="00233606">
        <w:t xml:space="preserve">почтовым отправлением в </w:t>
      </w:r>
      <w:r w:rsidRPr="00233606">
        <w:rPr>
          <w:bCs/>
          <w:color w:val="000000"/>
        </w:rPr>
        <w:t>Администрацию поселения</w:t>
      </w:r>
      <w:r w:rsidRPr="00233606">
        <w:t>;</w:t>
      </w:r>
    </w:p>
    <w:p w:rsidR="00D7306E" w:rsidRPr="00233606" w:rsidRDefault="00D7306E" w:rsidP="009C1DFC">
      <w:pPr>
        <w:widowControl w:val="0"/>
        <w:tabs>
          <w:tab w:val="left" w:pos="142"/>
          <w:tab w:val="left" w:pos="284"/>
        </w:tabs>
        <w:autoSpaceDE w:val="0"/>
        <w:autoSpaceDN w:val="0"/>
        <w:adjustRightInd w:val="0"/>
        <w:ind w:firstLine="709"/>
        <w:jc w:val="both"/>
      </w:pPr>
      <w:r>
        <w:t xml:space="preserve">                                    </w:t>
      </w:r>
      <w:r w:rsidRPr="00233606">
        <w:t xml:space="preserve">по электронной почте: </w:t>
      </w:r>
      <w:r w:rsidRPr="00233606">
        <w:rPr>
          <w:lang w:val="en-US"/>
        </w:rPr>
        <w:t>sp</w:t>
      </w:r>
      <w:r w:rsidRPr="00233606">
        <w:t>28297@</w:t>
      </w:r>
      <w:r w:rsidRPr="00233606">
        <w:rPr>
          <w:lang w:val="en-US"/>
        </w:rPr>
        <w:t>mail</w:t>
      </w:r>
      <w:r w:rsidRPr="00233606">
        <w:t>.</w:t>
      </w:r>
      <w:r w:rsidRPr="00233606">
        <w:rPr>
          <w:lang w:val="en-US"/>
        </w:rPr>
        <w:t>ru</w:t>
      </w:r>
      <w:r w:rsidRPr="00233606">
        <w:t>;</w:t>
      </w:r>
    </w:p>
    <w:p w:rsidR="00D7306E" w:rsidRPr="00233606" w:rsidRDefault="00D7306E" w:rsidP="009C1DFC">
      <w:pPr>
        <w:widowControl w:val="0"/>
        <w:tabs>
          <w:tab w:val="left" w:pos="142"/>
          <w:tab w:val="left" w:pos="284"/>
        </w:tabs>
        <w:autoSpaceDE w:val="0"/>
        <w:autoSpaceDN w:val="0"/>
        <w:adjustRightInd w:val="0"/>
        <w:ind w:firstLine="709"/>
        <w:jc w:val="both"/>
      </w:pPr>
      <w:r>
        <w:t xml:space="preserve">                                    </w:t>
      </w:r>
      <w:r w:rsidRPr="00233606">
        <w:t>в электронной форме через личный кабинет заявителя на ЕПГУ.</w:t>
      </w:r>
    </w:p>
    <w:p w:rsidR="00D7306E" w:rsidRPr="00233606" w:rsidRDefault="00D7306E" w:rsidP="00F26724">
      <w:pPr>
        <w:tabs>
          <w:tab w:val="left" w:pos="142"/>
          <w:tab w:val="left" w:pos="284"/>
        </w:tabs>
        <w:ind w:firstLine="709"/>
        <w:jc w:val="both"/>
      </w:pPr>
      <w:r w:rsidRPr="00233606">
        <w:t xml:space="preserve">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D7306E" w:rsidRPr="00233606" w:rsidRDefault="00D7306E" w:rsidP="00F26724">
      <w:pPr>
        <w:tabs>
          <w:tab w:val="left" w:pos="142"/>
          <w:tab w:val="left" w:pos="284"/>
        </w:tabs>
        <w:ind w:firstLine="709"/>
        <w:jc w:val="both"/>
      </w:pPr>
      <w:r w:rsidRPr="00233606">
        <w:t>В письменной жалобе в обязательном порядке указывается:</w:t>
      </w:r>
    </w:p>
    <w:p w:rsidR="00D7306E" w:rsidRPr="00233606" w:rsidRDefault="00D7306E" w:rsidP="00F26724">
      <w:pPr>
        <w:tabs>
          <w:tab w:val="left" w:pos="142"/>
          <w:tab w:val="left" w:pos="284"/>
        </w:tabs>
        <w:ind w:firstLine="709"/>
        <w:jc w:val="both"/>
      </w:pPr>
      <w:r w:rsidRPr="00233606">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D7306E" w:rsidRPr="00233606" w:rsidRDefault="00D7306E" w:rsidP="00F26724">
      <w:pPr>
        <w:tabs>
          <w:tab w:val="left" w:pos="142"/>
          <w:tab w:val="left" w:pos="284"/>
        </w:tabs>
        <w:ind w:firstLine="709"/>
        <w:jc w:val="both"/>
      </w:pPr>
      <w:r w:rsidRPr="00233606">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7306E" w:rsidRPr="00233606" w:rsidRDefault="00D7306E" w:rsidP="00F26724">
      <w:pPr>
        <w:tabs>
          <w:tab w:val="left" w:pos="142"/>
          <w:tab w:val="left" w:pos="284"/>
        </w:tabs>
        <w:ind w:firstLine="709"/>
        <w:jc w:val="both"/>
      </w:pPr>
      <w:r w:rsidRPr="00233606">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p>
    <w:p w:rsidR="00D7306E" w:rsidRPr="00233606" w:rsidRDefault="00D7306E" w:rsidP="00F26724">
      <w:pPr>
        <w:tabs>
          <w:tab w:val="left" w:pos="142"/>
          <w:tab w:val="left" w:pos="284"/>
        </w:tabs>
        <w:ind w:firstLine="709"/>
        <w:jc w:val="both"/>
      </w:pPr>
      <w:r w:rsidRPr="00233606">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D7306E" w:rsidRPr="00233606" w:rsidRDefault="00D7306E" w:rsidP="00F26724">
      <w:pPr>
        <w:tabs>
          <w:tab w:val="left" w:pos="142"/>
          <w:tab w:val="left" w:pos="284"/>
        </w:tabs>
        <w:ind w:firstLine="709"/>
        <w:jc w:val="both"/>
      </w:pPr>
      <w:r w:rsidRPr="00233606">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муниципальную или иную охраняемую тайну.</w:t>
      </w:r>
    </w:p>
    <w:p w:rsidR="00D7306E" w:rsidRPr="00233606" w:rsidRDefault="00D7306E" w:rsidP="00F26724">
      <w:pPr>
        <w:tabs>
          <w:tab w:val="left" w:pos="142"/>
          <w:tab w:val="left" w:pos="284"/>
        </w:tabs>
        <w:ind w:firstLine="709"/>
        <w:jc w:val="both"/>
      </w:pPr>
      <w:r w:rsidRPr="00233606">
        <w:t>5.6.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7306E" w:rsidRPr="00233606" w:rsidRDefault="00D7306E" w:rsidP="00F26724">
      <w:pPr>
        <w:tabs>
          <w:tab w:val="left" w:pos="142"/>
          <w:tab w:val="left" w:pos="284"/>
        </w:tabs>
        <w:ind w:firstLine="709"/>
        <w:jc w:val="both"/>
      </w:pPr>
      <w:r w:rsidRPr="00233606">
        <w:t xml:space="preserve">5.7. </w:t>
      </w:r>
      <w:bookmarkStart w:id="17" w:name="Par1"/>
      <w:bookmarkEnd w:id="17"/>
      <w:r w:rsidRPr="00233606">
        <w:t>По результатам рассмотрения жалобы орган, предоставляющий муниципальную услугу, принимает одно из следующих решений:</w:t>
      </w:r>
    </w:p>
    <w:p w:rsidR="00D7306E" w:rsidRPr="00233606" w:rsidRDefault="00D7306E" w:rsidP="00F26724">
      <w:pPr>
        <w:autoSpaceDE w:val="0"/>
        <w:autoSpaceDN w:val="0"/>
        <w:adjustRightInd w:val="0"/>
        <w:ind w:firstLine="709"/>
        <w:jc w:val="both"/>
      </w:pPr>
      <w:r w:rsidRPr="00233606">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w:t>
      </w:r>
      <w:r>
        <w:t>-</w:t>
      </w:r>
      <w:r w:rsidRPr="00233606">
        <w:t xml:space="preserve">ных в результате предоставления муниципальный услуги документах, возврата заявителю денежных средств, взимание которых не предусмотрено нормативными правовыми актами </w:t>
      </w:r>
      <w:r>
        <w:t>РФ</w:t>
      </w:r>
      <w:r w:rsidRPr="00233606">
        <w:t xml:space="preserve">, нормативными правовыми актами субъектов </w:t>
      </w:r>
      <w:r>
        <w:t>РФ</w:t>
      </w:r>
      <w:r w:rsidRPr="00233606">
        <w:t>, муниципальными правовыми актами, а также в иных формах;</w:t>
      </w:r>
    </w:p>
    <w:p w:rsidR="00D7306E" w:rsidRPr="00233606" w:rsidRDefault="00D7306E" w:rsidP="00F26724">
      <w:pPr>
        <w:autoSpaceDE w:val="0"/>
        <w:autoSpaceDN w:val="0"/>
        <w:adjustRightInd w:val="0"/>
        <w:ind w:firstLine="709"/>
        <w:jc w:val="both"/>
      </w:pPr>
      <w:r w:rsidRPr="00233606">
        <w:t>2) отказывает в удовлетворении жалобы.</w:t>
      </w:r>
    </w:p>
    <w:p w:rsidR="00D7306E" w:rsidRPr="00233606" w:rsidRDefault="00D7306E" w:rsidP="00F26724">
      <w:pPr>
        <w:autoSpaceDE w:val="0"/>
        <w:autoSpaceDN w:val="0"/>
        <w:adjustRightInd w:val="0"/>
        <w:ind w:firstLine="709"/>
        <w:jc w:val="both"/>
      </w:pPr>
      <w:r w:rsidRPr="00233606">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7306E" w:rsidRPr="00233606" w:rsidRDefault="00D7306E" w:rsidP="00F26724">
      <w:pPr>
        <w:autoSpaceDE w:val="0"/>
        <w:autoSpaceDN w:val="0"/>
        <w:adjustRightInd w:val="0"/>
        <w:ind w:firstLine="709"/>
        <w:jc w:val="both"/>
      </w:pPr>
      <w:r w:rsidRPr="00233606">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7306E" w:rsidRPr="00F26724" w:rsidRDefault="00D7306E" w:rsidP="000B219E">
      <w:pPr>
        <w:tabs>
          <w:tab w:val="left" w:pos="142"/>
          <w:tab w:val="left" w:pos="284"/>
        </w:tabs>
        <w:jc w:val="center"/>
        <w:rPr>
          <w:bCs/>
          <w:sz w:val="20"/>
          <w:szCs w:val="20"/>
        </w:rPr>
      </w:pPr>
      <w:r w:rsidRPr="00233606">
        <w:br w:type="page"/>
      </w:r>
      <w:r>
        <w:rPr>
          <w:bCs/>
          <w:sz w:val="20"/>
          <w:szCs w:val="20"/>
        </w:rPr>
        <w:t xml:space="preserve">                                                                                                                    Приложение № 1</w:t>
      </w:r>
      <w:r w:rsidRPr="00F26724">
        <w:rPr>
          <w:bCs/>
          <w:sz w:val="20"/>
          <w:szCs w:val="20"/>
        </w:rPr>
        <w:t xml:space="preserve"> </w:t>
      </w:r>
    </w:p>
    <w:p w:rsidR="00D7306E" w:rsidRPr="00F26724" w:rsidRDefault="00D7306E" w:rsidP="000B219E">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D7306E" w:rsidRPr="00F26724" w:rsidRDefault="00D7306E" w:rsidP="000B219E">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D7306E" w:rsidRDefault="00D7306E" w:rsidP="000B219E">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D7306E" w:rsidRDefault="00D7306E" w:rsidP="000B219E">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D7306E" w:rsidRDefault="00D7306E" w:rsidP="000B219E">
      <w:pPr>
        <w:jc w:val="center"/>
        <w:rPr>
          <w:b/>
          <w:color w:val="212121"/>
        </w:rPr>
      </w:pPr>
      <w:r w:rsidRPr="00DA6FC5">
        <w:rPr>
          <w:b/>
        </w:rPr>
        <w:t xml:space="preserve">Информация о месте нахождения, графике работы, официальном сайте, адресе электронной почты </w:t>
      </w:r>
      <w:r w:rsidRPr="00DA6FC5">
        <w:rPr>
          <w:b/>
          <w:color w:val="212121"/>
        </w:rPr>
        <w:t xml:space="preserve">муниципального автономного учреждения Октябрьского района "Многофункциональный центр по предоставлению </w:t>
      </w:r>
    </w:p>
    <w:p w:rsidR="00D7306E" w:rsidRPr="00DA6FC5" w:rsidRDefault="00D7306E" w:rsidP="000B219E">
      <w:pPr>
        <w:jc w:val="center"/>
        <w:rPr>
          <w:b/>
        </w:rPr>
      </w:pPr>
      <w:r w:rsidRPr="00DA6FC5">
        <w:rPr>
          <w:b/>
          <w:color w:val="212121"/>
        </w:rPr>
        <w:t>государственных и муниципальных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6"/>
        <w:gridCol w:w="3349"/>
        <w:gridCol w:w="2519"/>
        <w:gridCol w:w="3670"/>
      </w:tblGrid>
      <w:tr w:rsidR="00D7306E" w:rsidRPr="009A6DD5" w:rsidTr="00F16F94">
        <w:tc>
          <w:tcPr>
            <w:tcW w:w="664" w:type="dxa"/>
          </w:tcPr>
          <w:p w:rsidR="00D7306E" w:rsidRPr="00C40551" w:rsidRDefault="00D7306E" w:rsidP="00F16F94">
            <w:pPr>
              <w:jc w:val="center"/>
            </w:pPr>
            <w:r w:rsidRPr="00C40551">
              <w:t>№</w:t>
            </w:r>
          </w:p>
          <w:p w:rsidR="00D7306E" w:rsidRPr="00C40551" w:rsidRDefault="00D7306E" w:rsidP="00F16F94">
            <w:pPr>
              <w:jc w:val="center"/>
            </w:pPr>
            <w:r w:rsidRPr="00C40551">
              <w:t>п/п</w:t>
            </w:r>
          </w:p>
        </w:tc>
        <w:tc>
          <w:tcPr>
            <w:tcW w:w="3413" w:type="dxa"/>
          </w:tcPr>
          <w:p w:rsidR="00D7306E" w:rsidRPr="00C40551" w:rsidRDefault="00D7306E" w:rsidP="00F16F94">
            <w:pPr>
              <w:jc w:val="center"/>
            </w:pPr>
            <w:r w:rsidRPr="00C40551">
              <w:t>Адрес</w:t>
            </w:r>
          </w:p>
        </w:tc>
        <w:tc>
          <w:tcPr>
            <w:tcW w:w="2552" w:type="dxa"/>
          </w:tcPr>
          <w:p w:rsidR="00D7306E" w:rsidRPr="00C40551" w:rsidRDefault="00D7306E" w:rsidP="00F16F94">
            <w:pPr>
              <w:jc w:val="center"/>
            </w:pPr>
            <w:r w:rsidRPr="00C40551">
              <w:t>Контактные телефоны, адрес электронной почты, адрес официального сайта</w:t>
            </w:r>
          </w:p>
        </w:tc>
        <w:tc>
          <w:tcPr>
            <w:tcW w:w="3792" w:type="dxa"/>
          </w:tcPr>
          <w:p w:rsidR="00D7306E" w:rsidRPr="00C40551" w:rsidRDefault="00D7306E" w:rsidP="00F16F94">
            <w:pPr>
              <w:jc w:val="center"/>
            </w:pPr>
            <w:r w:rsidRPr="00C40551">
              <w:t>Режим работы</w:t>
            </w:r>
          </w:p>
        </w:tc>
      </w:tr>
      <w:tr w:rsidR="00D7306E" w:rsidRPr="009A6DD5" w:rsidTr="00F16F94">
        <w:tc>
          <w:tcPr>
            <w:tcW w:w="10421" w:type="dxa"/>
            <w:gridSpan w:val="4"/>
          </w:tcPr>
          <w:p w:rsidR="00D7306E" w:rsidRPr="00850E98" w:rsidRDefault="00D7306E" w:rsidP="00F16F94">
            <w:pPr>
              <w:jc w:val="center"/>
              <w:rPr>
                <w:b/>
              </w:rPr>
            </w:pPr>
            <w:r w:rsidRPr="00850E98">
              <w:rPr>
                <w:b/>
              </w:rPr>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D7306E" w:rsidRPr="009A6DD5" w:rsidTr="00F16F94">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346480, Ростовская область, Октябрьский район,</w:t>
            </w:r>
          </w:p>
          <w:p w:rsidR="00D7306E" w:rsidRDefault="00D7306E" w:rsidP="00F16F94">
            <w:pPr>
              <w:jc w:val="center"/>
            </w:pPr>
            <w:r w:rsidRPr="009A6DD5">
              <w:t>р.п. Каменоломни,</w:t>
            </w:r>
          </w:p>
          <w:p w:rsidR="00D7306E" w:rsidRPr="009A6DD5" w:rsidRDefault="00D7306E" w:rsidP="00F16F94">
            <w:pPr>
              <w:jc w:val="center"/>
            </w:pPr>
            <w:r w:rsidRPr="009A6DD5">
              <w:t>ул. Дзержинского, д.67</w:t>
            </w:r>
          </w:p>
        </w:tc>
        <w:tc>
          <w:tcPr>
            <w:tcW w:w="2552" w:type="dxa"/>
          </w:tcPr>
          <w:p w:rsidR="00D7306E" w:rsidRPr="009A6DD5" w:rsidRDefault="00D7306E" w:rsidP="00F16F94">
            <w:pPr>
              <w:pStyle w:val="ico-paragraph"/>
              <w:spacing w:before="120" w:beforeAutospacing="0" w:after="0" w:afterAutospacing="0"/>
              <w:jc w:val="center"/>
            </w:pPr>
            <w:r w:rsidRPr="009A6DD5">
              <w:t>горячая линия:</w:t>
            </w:r>
            <w:r w:rsidRPr="009A6DD5">
              <w:rPr>
                <w:rStyle w:val="apple-converted-space"/>
              </w:rPr>
              <w:t> </w:t>
            </w:r>
            <w:r w:rsidRPr="009A6DD5">
              <w:br/>
              <w:t>+7(86360)2-12-25</w:t>
            </w:r>
            <w:r w:rsidRPr="009A6DD5">
              <w:br/>
            </w:r>
            <w:r w:rsidRPr="009A6DD5">
              <w:br/>
              <w:t>консультант:</w:t>
            </w:r>
            <w:r w:rsidRPr="009A6DD5">
              <w:rPr>
                <w:rStyle w:val="apple-converted-space"/>
              </w:rPr>
              <w:t> </w:t>
            </w:r>
            <w:r w:rsidRPr="009A6DD5">
              <w:br/>
              <w:t>+7(86360)2-12-27</w:t>
            </w:r>
          </w:p>
          <w:p w:rsidR="00D7306E" w:rsidRPr="009A6DD5" w:rsidRDefault="00D7306E" w:rsidP="00F16F94">
            <w:pPr>
              <w:pStyle w:val="ico-paragraph"/>
              <w:spacing w:before="0" w:beforeAutospacing="0" w:after="0" w:afterAutospacing="0"/>
              <w:jc w:val="center"/>
            </w:pPr>
            <w:r>
              <w:t>электронная почта:</w:t>
            </w:r>
          </w:p>
          <w:p w:rsidR="00D7306E" w:rsidRPr="00850E98" w:rsidRDefault="00D7306E" w:rsidP="00F16F94">
            <w:pPr>
              <w:pStyle w:val="ico-paragraph"/>
              <w:spacing w:before="0" w:beforeAutospacing="0" w:after="0" w:afterAutospacing="0"/>
              <w:jc w:val="center"/>
              <w:rPr>
                <w:bdr w:val="none" w:sz="0" w:space="0" w:color="auto" w:frame="1"/>
              </w:rPr>
            </w:pPr>
            <w:hyperlink r:id="rId13" w:history="1">
              <w:r w:rsidRPr="00850E98">
                <w:rPr>
                  <w:rStyle w:val="Hyperlink"/>
                  <w:color w:val="auto"/>
                  <w:bdr w:val="none" w:sz="0" w:space="0" w:color="auto" w:frame="1"/>
                </w:rPr>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14" w:history="1">
              <w:r w:rsidRPr="009A6DD5">
                <w:rPr>
                  <w:rStyle w:val="Hyperlink"/>
                </w:rPr>
                <w:t>http://okt.mfc61.ru</w:t>
              </w:r>
            </w:hyperlink>
          </w:p>
          <w:p w:rsidR="00D7306E" w:rsidRPr="009A6DD5" w:rsidRDefault="00D7306E" w:rsidP="00F16F94"/>
        </w:tc>
        <w:tc>
          <w:tcPr>
            <w:tcW w:w="3792" w:type="dxa"/>
          </w:tcPr>
          <w:p w:rsidR="00D7306E" w:rsidRPr="009A6DD5" w:rsidRDefault="00D7306E" w:rsidP="00F16F94">
            <w:pPr>
              <w:jc w:val="center"/>
            </w:pPr>
            <w:r w:rsidRPr="009A6DD5">
              <w:t>Режим работы:</w:t>
            </w:r>
          </w:p>
          <w:p w:rsidR="00D7306E" w:rsidRPr="009A6DD5" w:rsidRDefault="00D7306E" w:rsidP="00F16F94">
            <w:pPr>
              <w:jc w:val="center"/>
            </w:pPr>
            <w:r w:rsidRPr="00850E98">
              <w:rPr>
                <w:bdr w:val="none" w:sz="0" w:space="0" w:color="auto" w:frame="1"/>
              </w:rPr>
              <w:t>Понедельник</w:t>
            </w:r>
            <w:r w:rsidRPr="009A6DD5">
              <w:rPr>
                <w:rStyle w:val="apple-converted-space"/>
              </w:rPr>
              <w:t> </w:t>
            </w:r>
            <w:r w:rsidRPr="009A6DD5">
              <w:t>— выходной</w:t>
            </w:r>
          </w:p>
          <w:p w:rsidR="00D7306E" w:rsidRPr="009A6DD5" w:rsidRDefault="00D7306E" w:rsidP="00F16F94">
            <w:pPr>
              <w:jc w:val="center"/>
            </w:pPr>
            <w:r w:rsidRPr="00850E98">
              <w:rPr>
                <w:bdr w:val="none" w:sz="0" w:space="0" w:color="auto" w:frame="1"/>
              </w:rPr>
              <w:t>Вт. — Ср.:</w:t>
            </w:r>
            <w:r w:rsidRPr="009A6DD5">
              <w:rPr>
                <w:rStyle w:val="apple-converted-space"/>
              </w:rPr>
              <w:t> </w:t>
            </w:r>
            <w:r w:rsidRPr="00850E98">
              <w:rPr>
                <w:bdr w:val="none" w:sz="0" w:space="0" w:color="auto" w:frame="1"/>
              </w:rPr>
              <w:t>08.00 — 17.00</w:t>
            </w:r>
          </w:p>
          <w:p w:rsidR="00D7306E" w:rsidRPr="009A6DD5" w:rsidRDefault="00D7306E" w:rsidP="00F16F94">
            <w:pPr>
              <w:jc w:val="center"/>
            </w:pPr>
            <w:r w:rsidRPr="009A6DD5">
              <w:t>Без перерыва</w:t>
            </w:r>
          </w:p>
          <w:p w:rsidR="00D7306E" w:rsidRPr="009A6DD5" w:rsidRDefault="00D7306E" w:rsidP="00F16F94">
            <w:pPr>
              <w:jc w:val="center"/>
            </w:pPr>
            <w:r w:rsidRPr="00850E98">
              <w:rPr>
                <w:bdr w:val="none" w:sz="0" w:space="0" w:color="auto" w:frame="1"/>
              </w:rPr>
              <w:t>Четверг:</w:t>
            </w:r>
            <w:r w:rsidRPr="009A6DD5">
              <w:rPr>
                <w:rStyle w:val="apple-converted-space"/>
              </w:rPr>
              <w:t> </w:t>
            </w:r>
            <w:r w:rsidRPr="00850E98">
              <w:rPr>
                <w:bdr w:val="none" w:sz="0" w:space="0" w:color="auto" w:frame="1"/>
              </w:rPr>
              <w:t>08.00 — 20.00</w:t>
            </w:r>
          </w:p>
          <w:p w:rsidR="00D7306E" w:rsidRPr="009A6DD5" w:rsidRDefault="00D7306E" w:rsidP="00F16F94">
            <w:pPr>
              <w:jc w:val="center"/>
            </w:pPr>
            <w:r w:rsidRPr="009A6DD5">
              <w:t>Без перерыва</w:t>
            </w:r>
          </w:p>
          <w:p w:rsidR="00D7306E" w:rsidRPr="009A6DD5" w:rsidRDefault="00D7306E" w:rsidP="00F16F94">
            <w:pPr>
              <w:jc w:val="center"/>
            </w:pPr>
            <w:r w:rsidRPr="00850E98">
              <w:rPr>
                <w:bdr w:val="none" w:sz="0" w:space="0" w:color="auto" w:frame="1"/>
              </w:rPr>
              <w:t>Пятница:</w:t>
            </w:r>
            <w:r w:rsidRPr="009A6DD5">
              <w:rPr>
                <w:rStyle w:val="apple-converted-space"/>
              </w:rPr>
              <w:t> </w:t>
            </w:r>
            <w:r w:rsidRPr="00850E98">
              <w:rPr>
                <w:bdr w:val="none" w:sz="0" w:space="0" w:color="auto" w:frame="1"/>
              </w:rPr>
              <w:t>08.00 — 17.00</w:t>
            </w:r>
          </w:p>
          <w:p w:rsidR="00D7306E" w:rsidRPr="009A6DD5" w:rsidRDefault="00D7306E" w:rsidP="00F16F94">
            <w:pPr>
              <w:jc w:val="center"/>
            </w:pPr>
            <w:r w:rsidRPr="009A6DD5">
              <w:t>Без перерыва</w:t>
            </w:r>
          </w:p>
          <w:p w:rsidR="00D7306E" w:rsidRPr="009A6DD5" w:rsidRDefault="00D7306E" w:rsidP="00F16F94">
            <w:pPr>
              <w:jc w:val="center"/>
            </w:pPr>
            <w:r w:rsidRPr="00850E98">
              <w:rPr>
                <w:bdr w:val="none" w:sz="0" w:space="0" w:color="auto" w:frame="1"/>
              </w:rPr>
              <w:t>Суббота:</w:t>
            </w:r>
            <w:r w:rsidRPr="009A6DD5">
              <w:rPr>
                <w:rStyle w:val="apple-converted-space"/>
              </w:rPr>
              <w:t> </w:t>
            </w:r>
            <w:r w:rsidRPr="00850E98">
              <w:rPr>
                <w:bdr w:val="none" w:sz="0" w:space="0" w:color="auto" w:frame="1"/>
              </w:rPr>
              <w:t>08.00 — 16.00</w:t>
            </w:r>
          </w:p>
          <w:p w:rsidR="00D7306E" w:rsidRPr="009A6DD5" w:rsidRDefault="00D7306E" w:rsidP="00F16F94">
            <w:pPr>
              <w:jc w:val="center"/>
            </w:pPr>
            <w:r w:rsidRPr="009A6DD5">
              <w:t>Без перерыва</w:t>
            </w:r>
          </w:p>
          <w:p w:rsidR="00D7306E" w:rsidRPr="009A6DD5" w:rsidRDefault="00D7306E" w:rsidP="00F16F94">
            <w:pPr>
              <w:jc w:val="center"/>
            </w:pPr>
            <w:r w:rsidRPr="00850E98">
              <w:rPr>
                <w:bdr w:val="none" w:sz="0" w:space="0" w:color="auto" w:frame="1"/>
              </w:rPr>
              <w:t>Воскресенье</w:t>
            </w:r>
            <w:r w:rsidRPr="009A6DD5">
              <w:rPr>
                <w:rStyle w:val="apple-converted-space"/>
              </w:rPr>
              <w:t> </w:t>
            </w:r>
            <w:r w:rsidRPr="009A6DD5">
              <w:t>— выходной</w:t>
            </w:r>
          </w:p>
        </w:tc>
      </w:tr>
      <w:tr w:rsidR="00D7306E" w:rsidRPr="009A6DD5" w:rsidTr="00F16F94">
        <w:tc>
          <w:tcPr>
            <w:tcW w:w="10421" w:type="dxa"/>
            <w:gridSpan w:val="4"/>
          </w:tcPr>
          <w:p w:rsidR="00D7306E" w:rsidRPr="00C40551" w:rsidRDefault="00D7306E" w:rsidP="00C40551">
            <w:pPr>
              <w:jc w:val="center"/>
              <w:rPr>
                <w:b/>
                <w:sz w:val="22"/>
                <w:szCs w:val="22"/>
              </w:rPr>
            </w:pPr>
            <w:r w:rsidRPr="00C40551">
              <w:rPr>
                <w:b/>
                <w:sz w:val="22"/>
                <w:szCs w:val="22"/>
              </w:rPr>
              <w:t>Территориально обособленные структурные подразделения МАУ МФЦ Октябрьского района</w:t>
            </w:r>
          </w:p>
        </w:tc>
      </w:tr>
      <w:tr w:rsidR="00D7306E" w:rsidRPr="009A6DD5" w:rsidTr="00F16F94">
        <w:trPr>
          <w:trHeight w:val="1039"/>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 п.Персиановский,</w:t>
            </w:r>
          </w:p>
          <w:p w:rsidR="00D7306E" w:rsidRPr="009A6DD5" w:rsidRDefault="00D7306E" w:rsidP="00F16F94">
            <w:pPr>
              <w:jc w:val="center"/>
            </w:pPr>
            <w:r w:rsidRPr="009A6DD5">
              <w:t>ул. Мира, д.19</w:t>
            </w:r>
          </w:p>
        </w:tc>
        <w:tc>
          <w:tcPr>
            <w:tcW w:w="2552" w:type="dxa"/>
          </w:tcPr>
          <w:p w:rsidR="00D7306E" w:rsidRPr="009A6DD5" w:rsidRDefault="00D7306E" w:rsidP="00F16F94">
            <w:pPr>
              <w:pStyle w:val="ico-paragraph"/>
              <w:spacing w:before="120" w:beforeAutospacing="0" w:after="0" w:afterAutospacing="0"/>
              <w:jc w:val="center"/>
            </w:pPr>
            <w:r w:rsidRPr="009A6DD5">
              <w:t>+7 (86360) 3-52-94</w:t>
            </w:r>
          </w:p>
          <w:p w:rsidR="00D7306E" w:rsidRPr="009A6DD5" w:rsidRDefault="00D7306E" w:rsidP="00F16F94">
            <w:pPr>
              <w:pStyle w:val="ico-paragraph"/>
              <w:spacing w:before="0" w:beforeAutospacing="0" w:after="0" w:afterAutospacing="0"/>
              <w:jc w:val="center"/>
            </w:pPr>
            <w:r>
              <w:t>электронная почта:</w:t>
            </w:r>
          </w:p>
          <w:p w:rsidR="00D7306E" w:rsidRPr="00850E98" w:rsidRDefault="00D7306E" w:rsidP="00F16F94">
            <w:pPr>
              <w:pStyle w:val="ico-paragraph"/>
              <w:spacing w:before="0" w:beforeAutospacing="0" w:after="0" w:afterAutospacing="0"/>
              <w:jc w:val="center"/>
              <w:rPr>
                <w:u w:val="single"/>
              </w:rPr>
            </w:pPr>
            <w:hyperlink r:id="rId15" w:tgtFrame="_blank" w:history="1">
              <w:r w:rsidRPr="00850E98">
                <w:rPr>
                  <w:u w:val="single"/>
                </w:rPr>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C40551">
            <w:pPr>
              <w:pStyle w:val="ico-paragraph"/>
              <w:spacing w:before="0" w:beforeAutospacing="0" w:after="0" w:afterAutospacing="0"/>
              <w:jc w:val="center"/>
            </w:pPr>
            <w:hyperlink r:id="rId16"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08.00 — 17.00</w:t>
            </w:r>
          </w:p>
          <w:p w:rsidR="00D7306E" w:rsidRPr="009A6DD5" w:rsidRDefault="00D7306E" w:rsidP="00F16F94">
            <w:pPr>
              <w:jc w:val="center"/>
            </w:pPr>
            <w:r w:rsidRPr="009A6DD5">
              <w:t>Перерыв: 12.00 — 12.48</w:t>
            </w:r>
          </w:p>
          <w:p w:rsidR="00D7306E" w:rsidRPr="009A6DD5" w:rsidRDefault="00D7306E" w:rsidP="00F16F94">
            <w:pPr>
              <w:jc w:val="center"/>
            </w:pPr>
            <w:r w:rsidRPr="009A6DD5">
              <w:t>Суббота: 08.00 — 16.00</w:t>
            </w:r>
          </w:p>
          <w:p w:rsidR="00D7306E" w:rsidRPr="009A6DD5" w:rsidRDefault="00D7306E" w:rsidP="00F16F94">
            <w:pPr>
              <w:jc w:val="center"/>
            </w:pPr>
            <w:r w:rsidRPr="009A6DD5">
              <w:t>Перерыв: 12.00 — 12.48</w:t>
            </w:r>
          </w:p>
          <w:p w:rsidR="00D7306E" w:rsidRPr="009A6DD5" w:rsidRDefault="00D7306E" w:rsidP="00F16F94">
            <w:pPr>
              <w:jc w:val="center"/>
            </w:pPr>
            <w:r w:rsidRPr="009A6DD5">
              <w:t>Воскресенье — выходной</w:t>
            </w:r>
          </w:p>
        </w:tc>
      </w:tr>
      <w:tr w:rsidR="00D7306E" w:rsidRPr="009A6DD5" w:rsidTr="00F16F94">
        <w:trPr>
          <w:trHeight w:val="110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с. Алексеевка,</w:t>
            </w:r>
          </w:p>
          <w:p w:rsidR="00D7306E" w:rsidRPr="009A6DD5" w:rsidRDefault="00D7306E" w:rsidP="00F16F94">
            <w:pPr>
              <w:jc w:val="center"/>
            </w:pPr>
            <w:r w:rsidRPr="009A6DD5">
              <w:t>ул.Ленина, д.13</w:t>
            </w:r>
          </w:p>
        </w:tc>
        <w:tc>
          <w:tcPr>
            <w:tcW w:w="2552" w:type="dxa"/>
          </w:tcPr>
          <w:p w:rsidR="00D7306E" w:rsidRPr="009A6DD5" w:rsidRDefault="00D7306E" w:rsidP="00F16F94">
            <w:pPr>
              <w:pStyle w:val="ico-paragraph"/>
              <w:spacing w:before="120" w:beforeAutospacing="0" w:after="0" w:afterAutospacing="0"/>
              <w:jc w:val="center"/>
            </w:pPr>
            <w:r w:rsidRPr="009A6DD5">
              <w:t>+7 (86360) 3-35-60</w:t>
            </w:r>
          </w:p>
          <w:p w:rsidR="00D7306E"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17"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18" w:history="1">
              <w:r w:rsidRPr="009A6DD5">
                <w:rPr>
                  <w:rStyle w:val="Hyperlink"/>
                </w:rPr>
                <w:t>http://okt.mfc61.ru</w:t>
              </w:r>
            </w:hyperlink>
          </w:p>
          <w:p w:rsidR="00D7306E" w:rsidRPr="009A6DD5" w:rsidRDefault="00D7306E" w:rsidP="00F16F94">
            <w:pPr>
              <w:pStyle w:val="ico-paragraph"/>
              <w:spacing w:before="0" w:beforeAutospacing="0" w:after="0" w:afterAutospacing="0"/>
              <w:jc w:val="center"/>
            </w:pPr>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Чт.: 08.00 — 14.30</w:t>
            </w:r>
          </w:p>
          <w:p w:rsidR="00D7306E" w:rsidRPr="009A6DD5" w:rsidRDefault="00D7306E" w:rsidP="00F16F94">
            <w:pPr>
              <w:jc w:val="center"/>
            </w:pPr>
            <w:r w:rsidRPr="009A6DD5">
              <w:t>Перерыв: 12.00 — 12.30</w:t>
            </w:r>
          </w:p>
          <w:p w:rsidR="00D7306E" w:rsidRPr="009A6DD5" w:rsidRDefault="00D7306E" w:rsidP="00F16F94">
            <w:pPr>
              <w:jc w:val="center"/>
            </w:pPr>
            <w:r w:rsidRPr="009A6DD5">
              <w:t>Пятница: 08.00 — 17.00</w:t>
            </w:r>
          </w:p>
          <w:p w:rsidR="00D7306E" w:rsidRPr="009A6DD5" w:rsidRDefault="00D7306E" w:rsidP="00F16F94">
            <w:pPr>
              <w:jc w:val="center"/>
            </w:pPr>
            <w:r w:rsidRPr="009A6DD5">
              <w:t>Перерыв: 12.00 — 13.00</w:t>
            </w:r>
          </w:p>
          <w:p w:rsidR="00D7306E" w:rsidRPr="009A6DD5" w:rsidRDefault="00D7306E" w:rsidP="00F16F94">
            <w:pPr>
              <w:jc w:val="center"/>
            </w:pPr>
            <w:r w:rsidRPr="009A6DD5">
              <w:t>Суббота: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021"/>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hyperlink r:id="rId19" w:history="1">
              <w:r w:rsidRPr="009A6DD5">
                <w:t xml:space="preserve"> </w:t>
              </w:r>
            </w:hyperlink>
            <w:r w:rsidRPr="009A6DD5">
              <w:t>Ростовская обл.,</w:t>
            </w:r>
          </w:p>
          <w:p w:rsidR="00D7306E" w:rsidRDefault="00D7306E" w:rsidP="00F16F94">
            <w:pPr>
              <w:jc w:val="center"/>
            </w:pPr>
            <w:r w:rsidRPr="009A6DD5">
              <w:t>Октябрьский район, х. Красный Кут,</w:t>
            </w:r>
          </w:p>
          <w:p w:rsidR="00D7306E" w:rsidRPr="009A6DD5" w:rsidRDefault="00D7306E" w:rsidP="00F16F94">
            <w:pPr>
              <w:jc w:val="center"/>
            </w:pPr>
            <w:r>
              <w:t>ул. Калинина,</w:t>
            </w:r>
            <w:r w:rsidRPr="009A6DD5">
              <w:t xml:space="preserve"> 2 б</w:t>
            </w:r>
          </w:p>
        </w:tc>
        <w:tc>
          <w:tcPr>
            <w:tcW w:w="2552" w:type="dxa"/>
          </w:tcPr>
          <w:p w:rsidR="00D7306E" w:rsidRPr="009A6DD5" w:rsidRDefault="00D7306E" w:rsidP="00F16F94">
            <w:pPr>
              <w:pStyle w:val="ico-paragraph"/>
              <w:spacing w:before="120" w:beforeAutospacing="0" w:after="0" w:afterAutospacing="0"/>
              <w:jc w:val="center"/>
            </w:pPr>
            <w:r w:rsidRPr="009A6DD5">
              <w:t>+7 (86360) 3-33-31</w:t>
            </w:r>
          </w:p>
          <w:p w:rsidR="00D7306E"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20"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21" w:history="1">
              <w:r w:rsidRPr="009A6DD5">
                <w:rPr>
                  <w:rStyle w:val="Hyperlink"/>
                </w:rPr>
                <w:t>http://okt.mfc61.ru</w:t>
              </w:r>
            </w:hyperlink>
          </w:p>
          <w:p w:rsidR="00D7306E" w:rsidRPr="009A6DD5" w:rsidRDefault="00D7306E" w:rsidP="00F16F94">
            <w:pPr>
              <w:pStyle w:val="ico-paragraph"/>
              <w:spacing w:before="0" w:beforeAutospacing="0" w:after="0" w:afterAutospacing="0"/>
              <w:jc w:val="center"/>
            </w:pPr>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Вторник: 08.00 — 13.00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Ср. — Пт.: 08.00 — 15.30</w:t>
            </w:r>
          </w:p>
          <w:p w:rsidR="00D7306E" w:rsidRPr="009A6DD5" w:rsidRDefault="00D7306E" w:rsidP="00F16F94">
            <w:pPr>
              <w:jc w:val="center"/>
            </w:pPr>
            <w:r w:rsidRPr="009A6DD5">
              <w:t>Перерыв: 12.30 — 13.00</w:t>
            </w:r>
          </w:p>
          <w:p w:rsidR="00D7306E" w:rsidRPr="009A6DD5" w:rsidRDefault="00D7306E" w:rsidP="00F16F94">
            <w:pPr>
              <w:jc w:val="center"/>
            </w:pPr>
            <w:r w:rsidRPr="009A6DD5">
              <w:t>Суббота: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C40551">
        <w:trPr>
          <w:trHeight w:val="46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х. Красный Луч,</w:t>
            </w:r>
          </w:p>
          <w:p w:rsidR="00D7306E" w:rsidRPr="009A6DD5" w:rsidRDefault="00D7306E" w:rsidP="00F16F94">
            <w:pPr>
              <w:jc w:val="center"/>
            </w:pPr>
            <w:r>
              <w:t>ул. Центральная,</w:t>
            </w:r>
            <w:r w:rsidRPr="009A6DD5">
              <w:t>58</w:t>
            </w:r>
          </w:p>
        </w:tc>
        <w:tc>
          <w:tcPr>
            <w:tcW w:w="2552" w:type="dxa"/>
          </w:tcPr>
          <w:p w:rsidR="00D7306E" w:rsidRPr="009A6DD5" w:rsidRDefault="00D7306E" w:rsidP="00F16F94">
            <w:pPr>
              <w:pStyle w:val="ico-paragraph"/>
              <w:spacing w:before="120" w:beforeAutospacing="0" w:after="0" w:afterAutospacing="0"/>
              <w:jc w:val="center"/>
            </w:pPr>
            <w:r w:rsidRPr="009A6DD5">
              <w:t>+7 (86360) 3-37-05</w:t>
            </w:r>
          </w:p>
          <w:p w:rsidR="00D7306E"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22"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C40551">
            <w:pPr>
              <w:pStyle w:val="ico-paragraph"/>
              <w:spacing w:before="0" w:beforeAutospacing="0" w:after="0" w:afterAutospacing="0"/>
              <w:jc w:val="center"/>
            </w:pPr>
            <w:hyperlink r:id="rId23"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09.00 — 13.00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Суббота: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05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х. Керчик-Савров,</w:t>
            </w:r>
          </w:p>
          <w:p w:rsidR="00D7306E" w:rsidRPr="009A6DD5" w:rsidRDefault="00D7306E" w:rsidP="00F16F94">
            <w:pPr>
              <w:jc w:val="center"/>
            </w:pPr>
            <w:r w:rsidRPr="009A6DD5">
              <w:t>ул. Советская, 38</w:t>
            </w:r>
          </w:p>
        </w:tc>
        <w:tc>
          <w:tcPr>
            <w:tcW w:w="2552" w:type="dxa"/>
          </w:tcPr>
          <w:p w:rsidR="00D7306E" w:rsidRPr="009A6DD5" w:rsidRDefault="00D7306E" w:rsidP="00F16F94">
            <w:pPr>
              <w:pStyle w:val="ico-paragraph"/>
              <w:spacing w:before="120" w:beforeAutospacing="0" w:after="0" w:afterAutospacing="0"/>
              <w:jc w:val="center"/>
            </w:pPr>
            <w:r w:rsidRPr="009A6DD5">
              <w:t>+7 (86360) 3-73-39</w:t>
            </w:r>
          </w:p>
          <w:p w:rsidR="00D7306E"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24"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25" w:history="1">
              <w:r w:rsidRPr="009A6DD5">
                <w:rPr>
                  <w:rStyle w:val="Hyperlink"/>
                </w:rPr>
                <w:t>http://okt.mfc61.ru</w:t>
              </w:r>
            </w:hyperlink>
          </w:p>
          <w:p w:rsidR="00D7306E" w:rsidRPr="009A6DD5" w:rsidRDefault="00D7306E" w:rsidP="00F16F94">
            <w:pPr>
              <w:pStyle w:val="ico-paragraph"/>
              <w:spacing w:before="0" w:beforeAutospacing="0" w:after="0" w:afterAutospacing="0"/>
              <w:jc w:val="center"/>
            </w:pPr>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Вторник: 08.00 — 14.30</w:t>
            </w:r>
          </w:p>
          <w:p w:rsidR="00D7306E" w:rsidRPr="009A6DD5" w:rsidRDefault="00D7306E" w:rsidP="00F16F94">
            <w:pPr>
              <w:jc w:val="center"/>
            </w:pPr>
            <w:r w:rsidRPr="009A6DD5">
              <w:t>Перерыв: 12.00 — 12.30</w:t>
            </w:r>
          </w:p>
          <w:p w:rsidR="00D7306E" w:rsidRPr="009A6DD5" w:rsidRDefault="00D7306E" w:rsidP="00F16F94">
            <w:pPr>
              <w:jc w:val="center"/>
            </w:pPr>
            <w:r w:rsidRPr="009A6DD5">
              <w:t>Ср. — Пт.: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Суббота: 08.00 — 10.00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088"/>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п. Новосветловский,</w:t>
            </w:r>
          </w:p>
          <w:p w:rsidR="00D7306E" w:rsidRPr="009A6DD5" w:rsidRDefault="00D7306E" w:rsidP="00F16F94">
            <w:pPr>
              <w:jc w:val="center"/>
            </w:pPr>
            <w:r w:rsidRPr="009A6DD5">
              <w:t>ул. Мокроусова, д. 251</w:t>
            </w:r>
          </w:p>
        </w:tc>
        <w:tc>
          <w:tcPr>
            <w:tcW w:w="2552" w:type="dxa"/>
          </w:tcPr>
          <w:p w:rsidR="00D7306E" w:rsidRPr="009A6DD5" w:rsidRDefault="00D7306E" w:rsidP="00F16F94">
            <w:pPr>
              <w:pStyle w:val="ico-paragraph"/>
              <w:spacing w:before="120" w:beforeAutospacing="0" w:after="0" w:afterAutospacing="0"/>
              <w:jc w:val="center"/>
            </w:pPr>
            <w:r w:rsidRPr="009A6DD5">
              <w:t>+7 (86360) 2-03-12</w:t>
            </w:r>
          </w:p>
          <w:p w:rsidR="00D7306E"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26"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C40551">
            <w:pPr>
              <w:pStyle w:val="ico-paragraph"/>
              <w:spacing w:before="0" w:beforeAutospacing="0" w:after="0" w:afterAutospacing="0"/>
              <w:jc w:val="center"/>
            </w:pPr>
            <w:hyperlink r:id="rId27"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Сб.: 08.00 — 12.48</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05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п. Новокадамово,</w:t>
            </w:r>
          </w:p>
          <w:p w:rsidR="00D7306E" w:rsidRPr="009A6DD5" w:rsidRDefault="00D7306E" w:rsidP="00F16F94">
            <w:pPr>
              <w:jc w:val="center"/>
            </w:pPr>
            <w:r w:rsidRPr="009A6DD5">
              <w:t>ул. Шоссейная, д. 1</w:t>
            </w:r>
          </w:p>
        </w:tc>
        <w:tc>
          <w:tcPr>
            <w:tcW w:w="2552" w:type="dxa"/>
          </w:tcPr>
          <w:p w:rsidR="00D7306E" w:rsidRPr="009A6DD5" w:rsidRDefault="00D7306E" w:rsidP="00F16F94">
            <w:pPr>
              <w:pStyle w:val="ico-paragraph"/>
              <w:spacing w:before="120" w:beforeAutospacing="0" w:after="0" w:afterAutospacing="0"/>
              <w:jc w:val="center"/>
            </w:pPr>
            <w:r w:rsidRPr="009A6DD5">
              <w:t>+7 (86360) 3-79-25</w:t>
            </w:r>
          </w:p>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28"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C40551">
            <w:pPr>
              <w:pStyle w:val="ico-paragraph"/>
              <w:spacing w:before="0" w:beforeAutospacing="0" w:after="0" w:afterAutospacing="0"/>
              <w:jc w:val="center"/>
            </w:pPr>
            <w:hyperlink r:id="rId29"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08.00 — 16.00</w:t>
            </w:r>
          </w:p>
          <w:p w:rsidR="00D7306E" w:rsidRPr="009A6DD5" w:rsidRDefault="00D7306E" w:rsidP="00F16F94">
            <w:pPr>
              <w:jc w:val="center"/>
            </w:pPr>
            <w:r w:rsidRPr="009A6DD5">
              <w:t>Перерыв: 12.00 — 13.00</w:t>
            </w:r>
          </w:p>
          <w:p w:rsidR="00D7306E" w:rsidRPr="009A6DD5" w:rsidRDefault="00D7306E" w:rsidP="00F16F94">
            <w:pPr>
              <w:jc w:val="center"/>
            </w:pPr>
            <w:r w:rsidRPr="009A6DD5">
              <w:t>Суббота: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10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ст. Бессергеневская,</w:t>
            </w:r>
          </w:p>
          <w:p w:rsidR="00D7306E" w:rsidRPr="009A6DD5" w:rsidRDefault="00D7306E" w:rsidP="00F16F94">
            <w:pPr>
              <w:jc w:val="center"/>
            </w:pPr>
            <w:r>
              <w:t>ул. Комарова,</w:t>
            </w:r>
            <w:r w:rsidRPr="009A6DD5">
              <w:t xml:space="preserve"> 5 а</w:t>
            </w:r>
          </w:p>
        </w:tc>
        <w:tc>
          <w:tcPr>
            <w:tcW w:w="2552" w:type="dxa"/>
          </w:tcPr>
          <w:p w:rsidR="00D7306E" w:rsidRPr="009A6DD5" w:rsidRDefault="00D7306E" w:rsidP="00F16F94">
            <w:pPr>
              <w:pStyle w:val="ico-paragraph"/>
              <w:spacing w:before="120" w:beforeAutospacing="0" w:after="0" w:afterAutospacing="0"/>
              <w:jc w:val="center"/>
            </w:pPr>
            <w:r w:rsidRPr="009A6DD5">
              <w:t>+7 (86360) 3-71-36</w:t>
            </w:r>
          </w:p>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30"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C40551">
            <w:pPr>
              <w:pStyle w:val="ico-paragraph"/>
              <w:spacing w:before="0" w:beforeAutospacing="0" w:after="0" w:afterAutospacing="0"/>
              <w:jc w:val="center"/>
            </w:pPr>
            <w:hyperlink r:id="rId31"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08.00 — 14.30</w:t>
            </w:r>
          </w:p>
          <w:p w:rsidR="00D7306E" w:rsidRPr="009A6DD5" w:rsidRDefault="00D7306E" w:rsidP="00F16F94">
            <w:pPr>
              <w:jc w:val="center"/>
            </w:pPr>
            <w:r w:rsidRPr="009A6DD5">
              <w:t>Перерыв: 12.00 — 12.30</w:t>
            </w:r>
          </w:p>
          <w:p w:rsidR="00D7306E" w:rsidRPr="009A6DD5" w:rsidRDefault="00D7306E" w:rsidP="00F16F94">
            <w:pPr>
              <w:jc w:val="center"/>
            </w:pPr>
            <w:r w:rsidRPr="009A6DD5">
              <w:t>Суббота: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99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 п.Новозарянский,</w:t>
            </w:r>
          </w:p>
          <w:p w:rsidR="00D7306E" w:rsidRPr="009A6DD5" w:rsidRDefault="00D7306E" w:rsidP="00F16F94">
            <w:pPr>
              <w:jc w:val="center"/>
            </w:pPr>
            <w:r w:rsidRPr="009A6DD5">
              <w:t>ул. Ленина, 35</w:t>
            </w:r>
          </w:p>
        </w:tc>
        <w:tc>
          <w:tcPr>
            <w:tcW w:w="2552" w:type="dxa"/>
          </w:tcPr>
          <w:p w:rsidR="00D7306E" w:rsidRPr="009A6DD5" w:rsidRDefault="00D7306E" w:rsidP="00F16F94">
            <w:pPr>
              <w:pStyle w:val="ico-paragraph"/>
              <w:spacing w:before="120" w:beforeAutospacing="0" w:after="0" w:afterAutospacing="0"/>
              <w:jc w:val="center"/>
            </w:pPr>
            <w:r w:rsidRPr="009A6DD5">
              <w:t>+7 (86360) 3-78-44</w:t>
            </w:r>
          </w:p>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pStyle w:val="ico-paragraph"/>
              <w:spacing w:before="0" w:beforeAutospacing="0" w:after="0" w:afterAutospacing="0"/>
              <w:jc w:val="center"/>
            </w:pPr>
            <w:hyperlink r:id="rId32"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A92FBD">
            <w:pPr>
              <w:pStyle w:val="ico-paragraph"/>
              <w:spacing w:before="0" w:beforeAutospacing="0" w:after="0" w:afterAutospacing="0"/>
              <w:jc w:val="center"/>
            </w:pPr>
            <w:hyperlink r:id="rId33"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Сб.: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078"/>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п. Казачьи Лагери,</w:t>
            </w:r>
          </w:p>
          <w:p w:rsidR="00D7306E" w:rsidRPr="009A6DD5" w:rsidRDefault="00D7306E" w:rsidP="00F16F94">
            <w:pPr>
              <w:jc w:val="center"/>
            </w:pPr>
            <w:r w:rsidRPr="009A6DD5">
              <w:t>ул. Российская,7</w:t>
            </w:r>
          </w:p>
        </w:tc>
        <w:tc>
          <w:tcPr>
            <w:tcW w:w="2552" w:type="dxa"/>
          </w:tcPr>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jc w:val="center"/>
            </w:pPr>
            <w:hyperlink r:id="rId34"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35" w:history="1">
              <w:r w:rsidRPr="009A6DD5">
                <w:rPr>
                  <w:rStyle w:val="Hyperlink"/>
                </w:rPr>
                <w:t>http://okt.mfc61.ru</w:t>
              </w:r>
            </w:hyperlink>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08.00 — 17.00</w:t>
            </w:r>
          </w:p>
          <w:p w:rsidR="00D7306E" w:rsidRPr="009A6DD5" w:rsidRDefault="00D7306E" w:rsidP="00F16F94">
            <w:pPr>
              <w:jc w:val="center"/>
            </w:pPr>
            <w:r w:rsidRPr="009A6DD5">
              <w:t>Перерыв: 12.00 — 12.48</w:t>
            </w:r>
          </w:p>
          <w:p w:rsidR="00D7306E" w:rsidRPr="009A6DD5" w:rsidRDefault="00D7306E" w:rsidP="00F16F94">
            <w:pPr>
              <w:jc w:val="center"/>
            </w:pPr>
            <w:r w:rsidRPr="009A6DD5">
              <w:t>Суббота: 08.00 — 16.00</w:t>
            </w:r>
          </w:p>
          <w:p w:rsidR="00D7306E" w:rsidRPr="009A6DD5" w:rsidRDefault="00D7306E" w:rsidP="00F16F94">
            <w:pPr>
              <w:jc w:val="center"/>
            </w:pPr>
            <w:r w:rsidRPr="009A6DD5">
              <w:t>Перерыв: 12.00 — 12.48</w:t>
            </w:r>
          </w:p>
          <w:p w:rsidR="00D7306E" w:rsidRPr="009A6DD5" w:rsidRDefault="00D7306E" w:rsidP="00F16F94">
            <w:pPr>
              <w:jc w:val="center"/>
            </w:pPr>
            <w:r w:rsidRPr="009A6DD5">
              <w:t>Воскресенье — выходной</w:t>
            </w:r>
          </w:p>
        </w:tc>
      </w:tr>
      <w:tr w:rsidR="00D7306E" w:rsidRPr="009A6DD5" w:rsidTr="00F16F94">
        <w:trPr>
          <w:trHeight w:val="1107"/>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Pr="009A6DD5" w:rsidRDefault="00D7306E" w:rsidP="00F16F94">
            <w:pPr>
              <w:jc w:val="center"/>
            </w:pPr>
            <w:r w:rsidRPr="009A6DD5">
              <w:t>Октябрьский район, ст.Кривянская, ул. Школьная,48</w:t>
            </w:r>
          </w:p>
        </w:tc>
        <w:tc>
          <w:tcPr>
            <w:tcW w:w="2552" w:type="dxa"/>
          </w:tcPr>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jc w:val="center"/>
            </w:pPr>
            <w:hyperlink r:id="rId36"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37" w:history="1">
              <w:r w:rsidRPr="009A6DD5">
                <w:rPr>
                  <w:rStyle w:val="Hyperlink"/>
                </w:rPr>
                <w:t>http://okt.mfc61.ru</w:t>
              </w:r>
            </w:hyperlink>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08.00 — 17.00</w:t>
            </w:r>
          </w:p>
          <w:p w:rsidR="00D7306E" w:rsidRPr="009A6DD5" w:rsidRDefault="00D7306E" w:rsidP="00F16F94">
            <w:pPr>
              <w:jc w:val="center"/>
            </w:pPr>
            <w:r w:rsidRPr="009A6DD5">
              <w:t>Перерыв: 12.00 — 12.48</w:t>
            </w:r>
          </w:p>
          <w:p w:rsidR="00D7306E" w:rsidRPr="009A6DD5" w:rsidRDefault="00D7306E" w:rsidP="00F16F94">
            <w:pPr>
              <w:jc w:val="center"/>
            </w:pPr>
            <w:r w:rsidRPr="009A6DD5">
              <w:t>Суббота: 08.00 — 16.00</w:t>
            </w:r>
          </w:p>
          <w:p w:rsidR="00D7306E" w:rsidRPr="009A6DD5" w:rsidRDefault="00D7306E" w:rsidP="00F16F94">
            <w:pPr>
              <w:jc w:val="center"/>
            </w:pPr>
            <w:r w:rsidRPr="009A6DD5">
              <w:t>Перерыв: 12.00 — 12.48</w:t>
            </w:r>
          </w:p>
          <w:p w:rsidR="00D7306E" w:rsidRPr="009A6DD5" w:rsidRDefault="00D7306E" w:rsidP="00F16F94">
            <w:pPr>
              <w:jc w:val="center"/>
            </w:pPr>
            <w:r w:rsidRPr="009A6DD5">
              <w:t>Воскресенье — выходной</w:t>
            </w:r>
          </w:p>
        </w:tc>
      </w:tr>
      <w:tr w:rsidR="00D7306E" w:rsidRPr="009A6DD5" w:rsidTr="00F16F94">
        <w:trPr>
          <w:trHeight w:val="1086"/>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п. Интернациональный,</w:t>
            </w:r>
          </w:p>
          <w:p w:rsidR="00D7306E" w:rsidRPr="009A6DD5" w:rsidRDefault="00D7306E" w:rsidP="00F16F94">
            <w:pPr>
              <w:jc w:val="center"/>
            </w:pPr>
            <w:r w:rsidRPr="009A6DD5">
              <w:t>ул. Железнодорожная, 57 «б»</w:t>
            </w:r>
          </w:p>
        </w:tc>
        <w:tc>
          <w:tcPr>
            <w:tcW w:w="2552" w:type="dxa"/>
          </w:tcPr>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jc w:val="center"/>
            </w:pPr>
            <w:hyperlink r:id="rId38"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A92FBD">
            <w:pPr>
              <w:pStyle w:val="ico-paragraph"/>
              <w:spacing w:before="0" w:beforeAutospacing="0" w:after="0" w:afterAutospacing="0"/>
              <w:jc w:val="center"/>
            </w:pPr>
            <w:hyperlink r:id="rId39" w:history="1">
              <w:r w:rsidRPr="009A6DD5">
                <w:rPr>
                  <w:rStyle w:val="Hyperlink"/>
                </w:rPr>
                <w:t>http://okt.mfc61.ru</w:t>
              </w:r>
            </w:hyperlink>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Сб.: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110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сл. Красюковская,</w:t>
            </w:r>
          </w:p>
          <w:p w:rsidR="00D7306E" w:rsidRPr="009A6DD5" w:rsidRDefault="00D7306E" w:rsidP="00F16F94">
            <w:pPr>
              <w:jc w:val="center"/>
            </w:pPr>
            <w:r w:rsidRPr="009A6DD5">
              <w:t>ул. Советская,41</w:t>
            </w:r>
          </w:p>
        </w:tc>
        <w:tc>
          <w:tcPr>
            <w:tcW w:w="2552" w:type="dxa"/>
          </w:tcPr>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jc w:val="center"/>
            </w:pPr>
            <w:hyperlink r:id="rId40"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41" w:history="1">
              <w:r w:rsidRPr="009A6DD5">
                <w:rPr>
                  <w:rStyle w:val="Hyperlink"/>
                </w:rPr>
                <w:t>http://okt.mfc61.ru</w:t>
              </w:r>
            </w:hyperlink>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Пт.: 08.00 — 16.00</w:t>
            </w:r>
          </w:p>
          <w:p w:rsidR="00D7306E" w:rsidRPr="009A6DD5" w:rsidRDefault="00D7306E" w:rsidP="00F16F94">
            <w:pPr>
              <w:jc w:val="center"/>
            </w:pPr>
            <w:r w:rsidRPr="009A6DD5">
              <w:t>Перерыв: 12.00 — 13.00</w:t>
            </w:r>
          </w:p>
          <w:p w:rsidR="00D7306E" w:rsidRPr="009A6DD5" w:rsidRDefault="00D7306E" w:rsidP="00F16F94">
            <w:pPr>
              <w:jc w:val="center"/>
            </w:pPr>
            <w:r w:rsidRPr="009A6DD5">
              <w:t>Суббота: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995"/>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п. Красногорняцкий,</w:t>
            </w:r>
          </w:p>
          <w:p w:rsidR="00D7306E" w:rsidRPr="009A6DD5" w:rsidRDefault="00D7306E" w:rsidP="00F16F94">
            <w:pPr>
              <w:jc w:val="center"/>
            </w:pPr>
            <w:r w:rsidRPr="009A6DD5">
              <w:t>ул. Чапаева, 26 «а»</w:t>
            </w:r>
          </w:p>
        </w:tc>
        <w:tc>
          <w:tcPr>
            <w:tcW w:w="2552" w:type="dxa"/>
          </w:tcPr>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jc w:val="center"/>
            </w:pPr>
            <w:hyperlink r:id="rId42" w:tgtFrame="_blank" w:history="1">
              <w:r w:rsidRPr="009A6DD5">
                <w:t>oktmfc@mail.ru</w:t>
              </w:r>
            </w:hyperlink>
          </w:p>
          <w:p w:rsidR="00D7306E" w:rsidRPr="009A6DD5" w:rsidRDefault="00D7306E" w:rsidP="00F16F94">
            <w:pPr>
              <w:pStyle w:val="ico-paragraph"/>
              <w:spacing w:before="0" w:beforeAutospacing="0" w:after="0" w:afterAutospacing="0"/>
              <w:jc w:val="center"/>
            </w:pPr>
            <w:hyperlink r:id="rId43" w:history="1">
              <w:r w:rsidRPr="009A6DD5">
                <w:rPr>
                  <w:rStyle w:val="Hyperlink"/>
                </w:rPr>
                <w:t>http://okt.mfc61.ru</w:t>
              </w:r>
            </w:hyperlink>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 — Сб.: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r w:rsidR="00D7306E" w:rsidRPr="009A6DD5" w:rsidTr="00F16F94">
        <w:trPr>
          <w:trHeight w:val="961"/>
        </w:trPr>
        <w:tc>
          <w:tcPr>
            <w:tcW w:w="664" w:type="dxa"/>
          </w:tcPr>
          <w:p w:rsidR="00D7306E" w:rsidRPr="009A6DD5" w:rsidRDefault="00D7306E" w:rsidP="00F16F94">
            <w:pPr>
              <w:numPr>
                <w:ilvl w:val="0"/>
                <w:numId w:val="37"/>
              </w:numPr>
              <w:jc w:val="both"/>
            </w:pPr>
          </w:p>
        </w:tc>
        <w:tc>
          <w:tcPr>
            <w:tcW w:w="3413" w:type="dxa"/>
          </w:tcPr>
          <w:p w:rsidR="00D7306E" w:rsidRDefault="00D7306E" w:rsidP="00F16F94">
            <w:pPr>
              <w:jc w:val="center"/>
            </w:pPr>
            <w:hyperlink r:id="rId44" w:history="1">
              <w:r w:rsidRPr="009A6DD5">
                <w:t xml:space="preserve"> </w:t>
              </w:r>
            </w:hyperlink>
            <w:r w:rsidRPr="009A6DD5">
              <w:t>Ростовская обл.,</w:t>
            </w:r>
          </w:p>
          <w:p w:rsidR="00D7306E" w:rsidRDefault="00D7306E" w:rsidP="00F16F94">
            <w:pPr>
              <w:jc w:val="center"/>
            </w:pPr>
            <w:r w:rsidRPr="009A6DD5">
              <w:t>Октябрьский район,</w:t>
            </w:r>
          </w:p>
          <w:p w:rsidR="00D7306E" w:rsidRDefault="00D7306E" w:rsidP="00F16F94">
            <w:pPr>
              <w:jc w:val="center"/>
            </w:pPr>
            <w:r w:rsidRPr="009A6DD5">
              <w:t>х. Киреевка,</w:t>
            </w:r>
          </w:p>
          <w:p w:rsidR="00D7306E" w:rsidRPr="009A6DD5" w:rsidRDefault="00D7306E" w:rsidP="00F16F94">
            <w:pPr>
              <w:jc w:val="center"/>
            </w:pPr>
            <w:r w:rsidRPr="009A6DD5">
              <w:t>ул. Ленина, 1</w:t>
            </w:r>
          </w:p>
        </w:tc>
        <w:tc>
          <w:tcPr>
            <w:tcW w:w="2552" w:type="dxa"/>
          </w:tcPr>
          <w:p w:rsidR="00D7306E" w:rsidRPr="009A6DD5" w:rsidRDefault="00D7306E" w:rsidP="00F16F94">
            <w:pPr>
              <w:pStyle w:val="ico-paragraph"/>
              <w:spacing w:before="0" w:beforeAutospacing="0" w:after="0" w:afterAutospacing="0"/>
              <w:jc w:val="center"/>
            </w:pPr>
            <w:r>
              <w:t>электронная почта:</w:t>
            </w:r>
          </w:p>
          <w:p w:rsidR="00D7306E" w:rsidRPr="009A6DD5" w:rsidRDefault="00D7306E" w:rsidP="00F16F94">
            <w:pPr>
              <w:jc w:val="center"/>
            </w:pPr>
            <w:hyperlink r:id="rId45" w:tgtFrame="_blank" w:history="1">
              <w:r w:rsidRPr="009A6DD5">
                <w:t>oktmfc@mail.ru</w:t>
              </w:r>
            </w:hyperlink>
          </w:p>
          <w:p w:rsidR="00D7306E" w:rsidRPr="00850E98" w:rsidRDefault="00D7306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D7306E" w:rsidRPr="009A6DD5" w:rsidRDefault="00D7306E" w:rsidP="00F16F94">
            <w:pPr>
              <w:pStyle w:val="ico-paragraph"/>
              <w:spacing w:before="0" w:beforeAutospacing="0" w:after="0" w:afterAutospacing="0"/>
              <w:jc w:val="center"/>
            </w:pPr>
            <w:hyperlink r:id="rId46" w:history="1">
              <w:r w:rsidRPr="009A6DD5">
                <w:rPr>
                  <w:rStyle w:val="Hyperlink"/>
                </w:rPr>
                <w:t>http://okt.mfc61.ru</w:t>
              </w:r>
            </w:hyperlink>
          </w:p>
          <w:p w:rsidR="00D7306E" w:rsidRPr="009A6DD5" w:rsidRDefault="00D7306E" w:rsidP="00F16F94">
            <w:pPr>
              <w:jc w:val="center"/>
            </w:pPr>
          </w:p>
        </w:tc>
        <w:tc>
          <w:tcPr>
            <w:tcW w:w="3792" w:type="dxa"/>
          </w:tcPr>
          <w:p w:rsidR="00D7306E" w:rsidRPr="009A6DD5" w:rsidRDefault="00D7306E" w:rsidP="00F16F94">
            <w:pPr>
              <w:jc w:val="center"/>
            </w:pPr>
            <w:r w:rsidRPr="009A6DD5">
              <w:t>Понедельник — выходной</w:t>
            </w:r>
          </w:p>
          <w:p w:rsidR="00D7306E" w:rsidRPr="009A6DD5" w:rsidRDefault="00D7306E" w:rsidP="00F16F94">
            <w:pPr>
              <w:jc w:val="center"/>
            </w:pPr>
            <w:r w:rsidRPr="009A6DD5">
              <w:t>Вторник: 08.00 — 14.30</w:t>
            </w:r>
          </w:p>
          <w:p w:rsidR="00D7306E" w:rsidRPr="009A6DD5" w:rsidRDefault="00D7306E" w:rsidP="00F16F94">
            <w:pPr>
              <w:jc w:val="center"/>
            </w:pPr>
            <w:r w:rsidRPr="009A6DD5">
              <w:t>Перерыв: 12.00 — 12.30</w:t>
            </w:r>
          </w:p>
          <w:p w:rsidR="00D7306E" w:rsidRPr="009A6DD5" w:rsidRDefault="00D7306E" w:rsidP="00F16F94">
            <w:pPr>
              <w:jc w:val="center"/>
            </w:pPr>
            <w:r w:rsidRPr="009A6DD5">
              <w:t>Ср. — Пт.: 08.00 — 12.00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Суббота: 08.00 — 10.00</w:t>
            </w:r>
          </w:p>
          <w:p w:rsidR="00D7306E" w:rsidRPr="009A6DD5" w:rsidRDefault="00D7306E" w:rsidP="00F16F94">
            <w:pPr>
              <w:jc w:val="center"/>
            </w:pPr>
            <w:r w:rsidRPr="009A6DD5">
              <w:t>Без перерыва</w:t>
            </w:r>
          </w:p>
          <w:p w:rsidR="00D7306E" w:rsidRPr="009A6DD5" w:rsidRDefault="00D7306E" w:rsidP="00F16F94">
            <w:pPr>
              <w:jc w:val="center"/>
            </w:pPr>
            <w:r w:rsidRPr="009A6DD5">
              <w:t>Воскресенье — выходной</w:t>
            </w:r>
          </w:p>
        </w:tc>
      </w:tr>
    </w:tbl>
    <w:p w:rsidR="00D7306E" w:rsidRDefault="00D7306E" w:rsidP="00A92FBD">
      <w:pPr>
        <w:tabs>
          <w:tab w:val="left" w:pos="142"/>
          <w:tab w:val="left" w:pos="284"/>
        </w:tabs>
        <w:rPr>
          <w:bCs/>
          <w:sz w:val="20"/>
          <w:szCs w:val="20"/>
        </w:rPr>
      </w:pPr>
    </w:p>
    <w:p w:rsidR="00D7306E" w:rsidRPr="00F26724" w:rsidRDefault="00D7306E" w:rsidP="006A72A3">
      <w:pPr>
        <w:tabs>
          <w:tab w:val="left" w:pos="142"/>
          <w:tab w:val="left" w:pos="284"/>
        </w:tabs>
        <w:jc w:val="center"/>
        <w:rPr>
          <w:bCs/>
          <w:sz w:val="20"/>
          <w:szCs w:val="20"/>
        </w:rPr>
      </w:pPr>
      <w:r>
        <w:rPr>
          <w:bCs/>
          <w:sz w:val="20"/>
          <w:szCs w:val="20"/>
        </w:rPr>
        <w:t xml:space="preserve">                                                                                                                 Приложение № 2</w:t>
      </w:r>
      <w:r w:rsidRPr="00F26724">
        <w:rPr>
          <w:bCs/>
          <w:sz w:val="20"/>
          <w:szCs w:val="20"/>
        </w:rPr>
        <w:t xml:space="preserve"> </w:t>
      </w:r>
    </w:p>
    <w:p w:rsidR="00D7306E" w:rsidRPr="00F26724" w:rsidRDefault="00D7306E" w:rsidP="006A72A3">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D7306E" w:rsidRPr="00F26724" w:rsidRDefault="00D7306E" w:rsidP="006A72A3">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D7306E" w:rsidRDefault="00D7306E" w:rsidP="006A72A3">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D7306E" w:rsidRPr="00272FE0" w:rsidRDefault="00D7306E" w:rsidP="00272FE0">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D7306E" w:rsidRPr="00F26724" w:rsidRDefault="00D7306E" w:rsidP="00F26724">
      <w:pPr>
        <w:tabs>
          <w:tab w:val="left" w:pos="142"/>
          <w:tab w:val="left" w:pos="284"/>
        </w:tabs>
        <w:ind w:left="3686"/>
        <w:jc w:val="right"/>
        <w:rPr>
          <w:b/>
          <w:bCs/>
        </w:rPr>
      </w:pPr>
      <w:r w:rsidRPr="00F26724">
        <w:t xml:space="preserve">                                                                                        </w:t>
      </w:r>
      <w:r w:rsidRPr="00F26724">
        <w:rPr>
          <w:b/>
          <w:bCs/>
        </w:rPr>
        <w:t xml:space="preserve">   </w:t>
      </w:r>
    </w:p>
    <w:p w:rsidR="00D7306E" w:rsidRPr="00F26724" w:rsidRDefault="00D7306E" w:rsidP="00F26724">
      <w:pPr>
        <w:tabs>
          <w:tab w:val="left" w:pos="142"/>
          <w:tab w:val="left" w:pos="284"/>
        </w:tabs>
        <w:ind w:left="-567" w:firstLine="340"/>
        <w:jc w:val="center"/>
        <w:rPr>
          <w:b/>
          <w:bCs/>
        </w:rPr>
      </w:pPr>
      <w:r w:rsidRPr="00F26724">
        <w:rPr>
          <w:b/>
          <w:bCs/>
        </w:rPr>
        <w:t>Бланк заявления</w:t>
      </w:r>
    </w:p>
    <w:p w:rsidR="00D7306E" w:rsidRPr="00F26724" w:rsidRDefault="00D7306E" w:rsidP="00F26724">
      <w:pPr>
        <w:widowControl w:val="0"/>
        <w:autoSpaceDE w:val="0"/>
        <w:autoSpaceDN w:val="0"/>
        <w:adjustRightInd w:val="0"/>
        <w:rPr>
          <w:rFonts w:ascii="Courier New" w:hAnsi="Courier New" w:cs="Courier New"/>
          <w:sz w:val="20"/>
          <w:szCs w:val="20"/>
        </w:rPr>
      </w:pPr>
    </w:p>
    <w:p w:rsidR="00D7306E" w:rsidRPr="00272FE0" w:rsidRDefault="00D7306E" w:rsidP="00272FE0">
      <w:pPr>
        <w:widowControl w:val="0"/>
        <w:autoSpaceDE w:val="0"/>
        <w:autoSpaceDN w:val="0"/>
        <w:adjustRightInd w:val="0"/>
        <w:ind w:left="4820"/>
      </w:pPr>
      <w:r w:rsidRPr="00272FE0">
        <w:t xml:space="preserve">главе Администрации </w:t>
      </w:r>
      <w:r>
        <w:t>_______________________</w:t>
      </w:r>
    </w:p>
    <w:p w:rsidR="00D7306E" w:rsidRPr="00272FE0" w:rsidRDefault="00D7306E" w:rsidP="00272FE0">
      <w:pPr>
        <w:widowControl w:val="0"/>
        <w:autoSpaceDE w:val="0"/>
        <w:autoSpaceDN w:val="0"/>
        <w:adjustRightInd w:val="0"/>
        <w:ind w:left="4820"/>
      </w:pPr>
      <w:r w:rsidRPr="00272FE0">
        <w:t>______________________________________</w:t>
      </w:r>
      <w:r>
        <w:t>____</w:t>
      </w:r>
    </w:p>
    <w:p w:rsidR="00D7306E" w:rsidRPr="00A92FBD" w:rsidRDefault="00D7306E" w:rsidP="00272FE0">
      <w:pPr>
        <w:widowControl w:val="0"/>
        <w:pBdr>
          <w:bottom w:val="single" w:sz="12" w:space="1" w:color="auto"/>
        </w:pBdr>
        <w:autoSpaceDE w:val="0"/>
        <w:autoSpaceDN w:val="0"/>
        <w:adjustRightInd w:val="0"/>
        <w:ind w:left="4820"/>
        <w:jc w:val="center"/>
        <w:rPr>
          <w:sz w:val="20"/>
          <w:szCs w:val="20"/>
        </w:rPr>
      </w:pPr>
      <w:r w:rsidRPr="00A92FBD">
        <w:rPr>
          <w:sz w:val="20"/>
          <w:szCs w:val="20"/>
        </w:rPr>
        <w:t>(Ф.И.О.)</w:t>
      </w:r>
    </w:p>
    <w:p w:rsidR="00D7306E" w:rsidRPr="00272FE0" w:rsidRDefault="00D7306E" w:rsidP="00272FE0">
      <w:pPr>
        <w:widowControl w:val="0"/>
        <w:pBdr>
          <w:bottom w:val="single" w:sz="12" w:space="1" w:color="auto"/>
        </w:pBdr>
        <w:tabs>
          <w:tab w:val="left" w:pos="5085"/>
        </w:tabs>
        <w:autoSpaceDE w:val="0"/>
        <w:autoSpaceDN w:val="0"/>
        <w:adjustRightInd w:val="0"/>
        <w:ind w:left="4820"/>
      </w:pPr>
      <w:r w:rsidRPr="00272FE0">
        <w:t>от</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 xml:space="preserve"> (ФИО)</w:t>
      </w:r>
    </w:p>
    <w:p w:rsidR="00D7306E" w:rsidRPr="00272FE0" w:rsidRDefault="00D7306E" w:rsidP="00272FE0">
      <w:pPr>
        <w:widowControl w:val="0"/>
        <w:autoSpaceDE w:val="0"/>
        <w:autoSpaceDN w:val="0"/>
        <w:adjustRightInd w:val="0"/>
        <w:ind w:left="4820"/>
      </w:pPr>
      <w:r w:rsidRPr="00272FE0">
        <w:t>___________________________________</w:t>
      </w:r>
      <w:r>
        <w:t>______</w:t>
      </w:r>
      <w:r w:rsidRPr="00272FE0">
        <w:t>_</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(адрес регистрации)</w:t>
      </w:r>
    </w:p>
    <w:p w:rsidR="00D7306E" w:rsidRPr="00272FE0" w:rsidRDefault="00D7306E" w:rsidP="00272FE0">
      <w:pPr>
        <w:widowControl w:val="0"/>
        <w:autoSpaceDE w:val="0"/>
        <w:autoSpaceDN w:val="0"/>
        <w:adjustRightInd w:val="0"/>
        <w:ind w:left="4820"/>
      </w:pPr>
      <w:r w:rsidRPr="00272FE0">
        <w:t>___________________________________</w:t>
      </w:r>
      <w:r>
        <w:t>______</w:t>
      </w:r>
      <w:r w:rsidRPr="00272FE0">
        <w:t>_</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(контактный телефон)</w:t>
      </w:r>
    </w:p>
    <w:p w:rsidR="00D7306E" w:rsidRPr="00272FE0" w:rsidRDefault="00D7306E" w:rsidP="00272FE0">
      <w:pPr>
        <w:widowControl w:val="0"/>
        <w:autoSpaceDE w:val="0"/>
        <w:autoSpaceDN w:val="0"/>
        <w:adjustRightInd w:val="0"/>
        <w:ind w:left="4820"/>
      </w:pPr>
      <w:r w:rsidRPr="00272FE0">
        <w:t>_____________________________________</w:t>
      </w:r>
      <w:r>
        <w:t>_____</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(адрес электронной почты)</w:t>
      </w:r>
    </w:p>
    <w:p w:rsidR="00D7306E" w:rsidRPr="00272FE0" w:rsidRDefault="00D7306E" w:rsidP="00272FE0">
      <w:pPr>
        <w:widowControl w:val="0"/>
        <w:tabs>
          <w:tab w:val="left" w:pos="2520"/>
        </w:tabs>
        <w:autoSpaceDE w:val="0"/>
        <w:autoSpaceDN w:val="0"/>
        <w:adjustRightInd w:val="0"/>
        <w:rPr>
          <w:b/>
        </w:rPr>
      </w:pPr>
    </w:p>
    <w:p w:rsidR="00D7306E" w:rsidRPr="00272FE0" w:rsidRDefault="00D7306E" w:rsidP="00272FE0">
      <w:pPr>
        <w:widowControl w:val="0"/>
        <w:tabs>
          <w:tab w:val="left" w:pos="2520"/>
        </w:tabs>
        <w:autoSpaceDE w:val="0"/>
        <w:autoSpaceDN w:val="0"/>
        <w:adjustRightInd w:val="0"/>
        <w:jc w:val="center"/>
        <w:rPr>
          <w:b/>
        </w:rPr>
      </w:pPr>
      <w:r w:rsidRPr="00272FE0">
        <w:rPr>
          <w:b/>
        </w:rPr>
        <w:t>ЗАЯВЛЕНИЕ</w:t>
      </w:r>
    </w:p>
    <w:p w:rsidR="00D7306E" w:rsidRPr="00272FE0" w:rsidRDefault="00D7306E" w:rsidP="00A92FBD">
      <w:pPr>
        <w:widowControl w:val="0"/>
        <w:autoSpaceDE w:val="0"/>
        <w:autoSpaceDN w:val="0"/>
        <w:adjustRightInd w:val="0"/>
        <w:ind w:firstLine="709"/>
        <w:jc w:val="both"/>
      </w:pPr>
      <w:r w:rsidRPr="00272FE0">
        <w:t>Прошу предоставить земельный участок площадью _______ кв.м., с кадастровым номером __________________________________</w:t>
      </w:r>
      <w:r>
        <w:t>__________________</w:t>
      </w:r>
      <w:r w:rsidRPr="00272FE0">
        <w:t>__, расположенный по адресу: __________________________________________________________</w:t>
      </w:r>
      <w:r>
        <w:t>___________</w:t>
      </w:r>
      <w:r w:rsidRPr="00272FE0">
        <w:t>____, для целей _______________________________________________________________________.</w:t>
      </w:r>
    </w:p>
    <w:p w:rsidR="00D7306E" w:rsidRPr="00272FE0" w:rsidRDefault="00D7306E" w:rsidP="00272FE0">
      <w:pPr>
        <w:widowControl w:val="0"/>
        <w:autoSpaceDE w:val="0"/>
        <w:autoSpaceDN w:val="0"/>
        <w:adjustRightInd w:val="0"/>
      </w:pPr>
      <w:r w:rsidRPr="00272FE0">
        <w:t>Приложение:</w:t>
      </w:r>
    </w:p>
    <w:p w:rsidR="00D7306E" w:rsidRPr="00272FE0" w:rsidRDefault="00D7306E" w:rsidP="00272FE0">
      <w:pPr>
        <w:widowControl w:val="0"/>
        <w:autoSpaceDE w:val="0"/>
        <w:autoSpaceDN w:val="0"/>
        <w:adjustRightInd w:val="0"/>
      </w:pPr>
      <w:r w:rsidRPr="00272FE0">
        <w:t>1. ________________________________________________________________</w:t>
      </w:r>
    </w:p>
    <w:p w:rsidR="00D7306E" w:rsidRPr="00272FE0" w:rsidRDefault="00D7306E" w:rsidP="00272FE0">
      <w:pPr>
        <w:widowControl w:val="0"/>
        <w:autoSpaceDE w:val="0"/>
        <w:autoSpaceDN w:val="0"/>
        <w:adjustRightInd w:val="0"/>
      </w:pPr>
      <w:r w:rsidRPr="00272FE0">
        <w:t>2._________________________________________________________________</w:t>
      </w:r>
    </w:p>
    <w:p w:rsidR="00D7306E" w:rsidRPr="00272FE0" w:rsidRDefault="00D7306E" w:rsidP="00272FE0">
      <w:pPr>
        <w:widowControl w:val="0"/>
        <w:autoSpaceDE w:val="0"/>
        <w:autoSpaceDN w:val="0"/>
        <w:adjustRightInd w:val="0"/>
      </w:pPr>
      <w:r w:rsidRPr="00272FE0">
        <w:t>3._________________________________________________________________</w:t>
      </w:r>
    </w:p>
    <w:p w:rsidR="00D7306E" w:rsidRPr="00272FE0" w:rsidRDefault="00D7306E" w:rsidP="00272FE0">
      <w:pPr>
        <w:widowControl w:val="0"/>
        <w:autoSpaceDE w:val="0"/>
        <w:autoSpaceDN w:val="0"/>
        <w:adjustRightInd w:val="0"/>
      </w:pPr>
      <w:r w:rsidRPr="00272FE0">
        <w:t>4._________________________________________________________________</w:t>
      </w:r>
    </w:p>
    <w:p w:rsidR="00D7306E" w:rsidRPr="00272FE0" w:rsidRDefault="00D7306E" w:rsidP="00272FE0">
      <w:pPr>
        <w:widowControl w:val="0"/>
        <w:autoSpaceDE w:val="0"/>
        <w:autoSpaceDN w:val="0"/>
        <w:adjustRightInd w:val="0"/>
      </w:pPr>
      <w:r w:rsidRPr="00272FE0">
        <w:t>5._________________________________________________________________</w:t>
      </w:r>
    </w:p>
    <w:p w:rsidR="00D7306E" w:rsidRPr="00272FE0" w:rsidRDefault="00D7306E" w:rsidP="00272FE0">
      <w:pPr>
        <w:widowControl w:val="0"/>
        <w:autoSpaceDE w:val="0"/>
        <w:autoSpaceDN w:val="0"/>
        <w:adjustRightInd w:val="0"/>
      </w:pPr>
      <w:r w:rsidRPr="00272FE0">
        <w:t>6._________________________________________________________________</w:t>
      </w:r>
    </w:p>
    <w:p w:rsidR="00D7306E" w:rsidRPr="00272FE0" w:rsidRDefault="00D7306E" w:rsidP="00272FE0">
      <w:pPr>
        <w:widowControl w:val="0"/>
        <w:autoSpaceDE w:val="0"/>
        <w:autoSpaceDN w:val="0"/>
        <w:adjustRightInd w:val="0"/>
      </w:pPr>
      <w:r w:rsidRPr="00272FE0">
        <w:t>7._________________________________________________________________</w:t>
      </w:r>
    </w:p>
    <w:p w:rsidR="00D7306E" w:rsidRPr="00272FE0" w:rsidRDefault="00D7306E" w:rsidP="00272FE0">
      <w:pPr>
        <w:widowControl w:val="0"/>
        <w:autoSpaceDE w:val="0"/>
        <w:autoSpaceDN w:val="0"/>
        <w:adjustRightInd w:val="0"/>
      </w:pPr>
      <w:r w:rsidRPr="00272FE0">
        <w:t>8._________________________________________________________________</w:t>
      </w:r>
    </w:p>
    <w:p w:rsidR="00D7306E" w:rsidRPr="00272FE0" w:rsidRDefault="00D7306E" w:rsidP="00272FE0">
      <w:pPr>
        <w:widowControl w:val="0"/>
        <w:autoSpaceDE w:val="0"/>
        <w:autoSpaceDN w:val="0"/>
        <w:adjustRightInd w:val="0"/>
      </w:pPr>
    </w:p>
    <w:p w:rsidR="00D7306E" w:rsidRPr="00272FE0" w:rsidRDefault="00D7306E" w:rsidP="00272FE0">
      <w:pPr>
        <w:widowControl w:val="0"/>
        <w:tabs>
          <w:tab w:val="left" w:pos="3280"/>
          <w:tab w:val="left" w:pos="6920"/>
        </w:tabs>
        <w:autoSpaceDE w:val="0"/>
        <w:autoSpaceDN w:val="0"/>
        <w:adjustRightInd w:val="0"/>
      </w:pPr>
      <w:r w:rsidRPr="00272FE0">
        <w:tab/>
        <w:t>_______________</w:t>
      </w:r>
      <w:r w:rsidRPr="00272FE0">
        <w:tab/>
        <w:t>_________________</w:t>
      </w:r>
    </w:p>
    <w:p w:rsidR="00D7306E" w:rsidRPr="00A92FBD" w:rsidRDefault="00D7306E" w:rsidP="00A92FBD">
      <w:pPr>
        <w:widowControl w:val="0"/>
        <w:tabs>
          <w:tab w:val="center" w:pos="4677"/>
          <w:tab w:val="left" w:pos="7740"/>
        </w:tabs>
        <w:autoSpaceDE w:val="0"/>
        <w:autoSpaceDN w:val="0"/>
        <w:adjustRightInd w:val="0"/>
      </w:pPr>
      <w:r w:rsidRPr="00272FE0">
        <w:tab/>
        <w:t xml:space="preserve"> подпись</w:t>
      </w:r>
      <w:r w:rsidRPr="00272FE0">
        <w:tab/>
        <w:t xml:space="preserve"> дата</w:t>
      </w:r>
    </w:p>
    <w:p w:rsidR="00D7306E" w:rsidRPr="00F26724" w:rsidRDefault="00D7306E" w:rsidP="00F26724">
      <w:pPr>
        <w:widowControl w:val="0"/>
        <w:autoSpaceDE w:val="0"/>
        <w:autoSpaceDN w:val="0"/>
        <w:adjustRightInd w:val="0"/>
      </w:pPr>
      <w:r w:rsidRPr="00F26724">
        <w:t>Результат рассмотрения заявления прошу:</w:t>
      </w:r>
    </w:p>
    <w:p w:rsidR="00D7306E" w:rsidRPr="00F26724" w:rsidRDefault="00D7306E" w:rsidP="00F26724">
      <w:pPr>
        <w:widowControl w:val="0"/>
        <w:autoSpaceDE w:val="0"/>
        <w:autoSpaceDN w:val="0"/>
        <w:adjustRightInd w:val="0"/>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9890"/>
      </w:tblGrid>
      <w:tr w:rsidR="00D7306E" w:rsidRPr="00F26724" w:rsidTr="00A92FBD">
        <w:trPr>
          <w:trHeight w:val="198"/>
        </w:trPr>
        <w:tc>
          <w:tcPr>
            <w:tcW w:w="534" w:type="dxa"/>
          </w:tcPr>
          <w:p w:rsidR="00D7306E" w:rsidRPr="00F26724" w:rsidRDefault="00D7306E" w:rsidP="00F26724">
            <w:pPr>
              <w:widowControl w:val="0"/>
              <w:autoSpaceDE w:val="0"/>
              <w:autoSpaceDN w:val="0"/>
              <w:adjustRightInd w:val="0"/>
            </w:pPr>
          </w:p>
        </w:tc>
        <w:tc>
          <w:tcPr>
            <w:tcW w:w="9890" w:type="dxa"/>
            <w:tcBorders>
              <w:top w:val="nil"/>
              <w:bottom w:val="nil"/>
              <w:right w:val="nil"/>
            </w:tcBorders>
            <w:vAlign w:val="center"/>
          </w:tcPr>
          <w:p w:rsidR="00D7306E" w:rsidRPr="00F26724" w:rsidRDefault="00D7306E" w:rsidP="00F26724">
            <w:pPr>
              <w:widowControl w:val="0"/>
              <w:autoSpaceDE w:val="0"/>
              <w:autoSpaceDN w:val="0"/>
              <w:adjustRightInd w:val="0"/>
            </w:pPr>
            <w:r w:rsidRPr="00F26724">
              <w:t xml:space="preserve">выдать на руки в </w:t>
            </w:r>
            <w:r w:rsidRPr="000B4C1F">
              <w:rPr>
                <w:color w:val="000000"/>
              </w:rPr>
              <w:t>Администрации поселения</w:t>
            </w:r>
          </w:p>
        </w:tc>
      </w:tr>
      <w:tr w:rsidR="00D7306E" w:rsidRPr="00E10CD8" w:rsidTr="00F26724">
        <w:tc>
          <w:tcPr>
            <w:tcW w:w="534" w:type="dxa"/>
          </w:tcPr>
          <w:p w:rsidR="00D7306E" w:rsidRPr="00F26724" w:rsidRDefault="00D7306E" w:rsidP="00F26724">
            <w:pPr>
              <w:widowControl w:val="0"/>
              <w:autoSpaceDE w:val="0"/>
              <w:autoSpaceDN w:val="0"/>
              <w:adjustRightInd w:val="0"/>
            </w:pPr>
          </w:p>
        </w:tc>
        <w:tc>
          <w:tcPr>
            <w:tcW w:w="9890" w:type="dxa"/>
            <w:tcBorders>
              <w:top w:val="nil"/>
              <w:bottom w:val="nil"/>
              <w:right w:val="nil"/>
            </w:tcBorders>
            <w:vAlign w:val="center"/>
          </w:tcPr>
          <w:p w:rsidR="00D7306E" w:rsidRPr="00E10CD8" w:rsidRDefault="00D7306E" w:rsidP="00006FE0">
            <w:pPr>
              <w:widowControl w:val="0"/>
              <w:autoSpaceDE w:val="0"/>
              <w:autoSpaceDN w:val="0"/>
              <w:adjustRightInd w:val="0"/>
            </w:pPr>
            <w:r w:rsidRPr="00E10CD8">
              <w:t xml:space="preserve">выдать на руки в МФЦ, расположенный по адресу: </w:t>
            </w:r>
          </w:p>
        </w:tc>
      </w:tr>
      <w:tr w:rsidR="00D7306E" w:rsidRPr="00E10CD8" w:rsidTr="00F26724">
        <w:tc>
          <w:tcPr>
            <w:tcW w:w="534" w:type="dxa"/>
          </w:tcPr>
          <w:p w:rsidR="00D7306E" w:rsidRPr="00E10CD8" w:rsidRDefault="00D7306E" w:rsidP="00F26724">
            <w:pPr>
              <w:widowControl w:val="0"/>
              <w:autoSpaceDE w:val="0"/>
              <w:autoSpaceDN w:val="0"/>
              <w:adjustRightInd w:val="0"/>
            </w:pPr>
          </w:p>
        </w:tc>
        <w:tc>
          <w:tcPr>
            <w:tcW w:w="9890" w:type="dxa"/>
            <w:tcBorders>
              <w:top w:val="nil"/>
              <w:bottom w:val="nil"/>
              <w:right w:val="nil"/>
            </w:tcBorders>
            <w:vAlign w:val="center"/>
          </w:tcPr>
          <w:p w:rsidR="00D7306E" w:rsidRPr="00E10CD8" w:rsidRDefault="00D7306E" w:rsidP="00F26724">
            <w:pPr>
              <w:widowControl w:val="0"/>
              <w:autoSpaceDE w:val="0"/>
              <w:autoSpaceDN w:val="0"/>
              <w:adjustRightInd w:val="0"/>
            </w:pPr>
            <w:r w:rsidRPr="00E10CD8">
              <w:t>направить по почте</w:t>
            </w:r>
          </w:p>
        </w:tc>
      </w:tr>
      <w:tr w:rsidR="00D7306E" w:rsidRPr="00E10CD8" w:rsidTr="00F26724">
        <w:trPr>
          <w:trHeight w:val="70"/>
        </w:trPr>
        <w:tc>
          <w:tcPr>
            <w:tcW w:w="534" w:type="dxa"/>
          </w:tcPr>
          <w:p w:rsidR="00D7306E" w:rsidRPr="00E10CD8" w:rsidRDefault="00D7306E" w:rsidP="00F26724">
            <w:pPr>
              <w:widowControl w:val="0"/>
              <w:autoSpaceDE w:val="0"/>
              <w:autoSpaceDN w:val="0"/>
              <w:adjustRightInd w:val="0"/>
            </w:pPr>
          </w:p>
        </w:tc>
        <w:tc>
          <w:tcPr>
            <w:tcW w:w="9890" w:type="dxa"/>
            <w:tcBorders>
              <w:top w:val="nil"/>
              <w:bottom w:val="nil"/>
              <w:right w:val="nil"/>
            </w:tcBorders>
            <w:vAlign w:val="center"/>
          </w:tcPr>
          <w:p w:rsidR="00D7306E" w:rsidRPr="00E10CD8" w:rsidRDefault="00D7306E" w:rsidP="00006FE0">
            <w:pPr>
              <w:widowControl w:val="0"/>
              <w:autoSpaceDE w:val="0"/>
              <w:autoSpaceDN w:val="0"/>
              <w:adjustRightInd w:val="0"/>
            </w:pPr>
            <w:r w:rsidRPr="00E10CD8">
              <w:t xml:space="preserve">направить в электронной форме в личный кабинет на </w:t>
            </w:r>
            <w:r>
              <w:t>Е</w:t>
            </w:r>
            <w:r w:rsidRPr="00E10CD8">
              <w:t>ПГУ</w:t>
            </w:r>
          </w:p>
        </w:tc>
      </w:tr>
    </w:tbl>
    <w:p w:rsidR="00D7306E" w:rsidRDefault="00D7306E" w:rsidP="00A92FBD">
      <w:pPr>
        <w:tabs>
          <w:tab w:val="left" w:pos="142"/>
          <w:tab w:val="left" w:pos="284"/>
        </w:tabs>
        <w:rPr>
          <w:bCs/>
          <w:sz w:val="20"/>
          <w:szCs w:val="20"/>
        </w:rPr>
      </w:pPr>
    </w:p>
    <w:p w:rsidR="00D7306E" w:rsidRPr="00F26724" w:rsidRDefault="00D7306E" w:rsidP="00A92FBD">
      <w:pPr>
        <w:tabs>
          <w:tab w:val="left" w:pos="142"/>
          <w:tab w:val="left" w:pos="284"/>
        </w:tabs>
        <w:jc w:val="right"/>
        <w:rPr>
          <w:bCs/>
          <w:sz w:val="20"/>
          <w:szCs w:val="20"/>
        </w:rPr>
      </w:pPr>
      <w:r>
        <w:rPr>
          <w:bCs/>
          <w:sz w:val="20"/>
          <w:szCs w:val="20"/>
        </w:rPr>
        <w:t xml:space="preserve"> Приложение № 3</w:t>
      </w:r>
      <w:r w:rsidRPr="00F26724">
        <w:rPr>
          <w:bCs/>
          <w:sz w:val="20"/>
          <w:szCs w:val="20"/>
        </w:rPr>
        <w:t xml:space="preserve"> </w:t>
      </w:r>
    </w:p>
    <w:p w:rsidR="00D7306E" w:rsidRPr="00F26724" w:rsidRDefault="00D7306E" w:rsidP="006A72A3">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D7306E" w:rsidRPr="00F26724" w:rsidRDefault="00D7306E" w:rsidP="006A72A3">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D7306E" w:rsidRDefault="00D7306E" w:rsidP="006A72A3">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D7306E" w:rsidRPr="00272FE0" w:rsidRDefault="00D7306E" w:rsidP="00272FE0">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D7306E" w:rsidRPr="00F26724" w:rsidRDefault="00D7306E" w:rsidP="000B219E">
      <w:pPr>
        <w:tabs>
          <w:tab w:val="left" w:pos="142"/>
          <w:tab w:val="left" w:pos="284"/>
        </w:tabs>
        <w:ind w:left="3686"/>
        <w:jc w:val="right"/>
        <w:rPr>
          <w:b/>
          <w:bCs/>
        </w:rPr>
      </w:pPr>
      <w:r w:rsidRPr="00F26724">
        <w:t xml:space="preserve">                                                                                        </w:t>
      </w:r>
      <w:r w:rsidRPr="00F26724">
        <w:rPr>
          <w:b/>
          <w:bCs/>
        </w:rPr>
        <w:t xml:space="preserve">   </w:t>
      </w:r>
    </w:p>
    <w:p w:rsidR="00D7306E" w:rsidRPr="00F26724" w:rsidRDefault="00D7306E" w:rsidP="000B219E">
      <w:pPr>
        <w:tabs>
          <w:tab w:val="left" w:pos="142"/>
          <w:tab w:val="left" w:pos="284"/>
        </w:tabs>
        <w:ind w:left="-567" w:firstLine="340"/>
        <w:jc w:val="center"/>
        <w:rPr>
          <w:b/>
          <w:bCs/>
        </w:rPr>
      </w:pPr>
      <w:r>
        <w:rPr>
          <w:b/>
          <w:bCs/>
        </w:rPr>
        <w:t>Шаблон</w:t>
      </w:r>
      <w:r w:rsidRPr="00F26724">
        <w:rPr>
          <w:b/>
          <w:bCs/>
        </w:rPr>
        <w:t xml:space="preserve"> заявления</w:t>
      </w:r>
    </w:p>
    <w:p w:rsidR="00D7306E" w:rsidRPr="00F26724" w:rsidRDefault="00D7306E" w:rsidP="000B219E">
      <w:pPr>
        <w:widowControl w:val="0"/>
        <w:autoSpaceDE w:val="0"/>
        <w:autoSpaceDN w:val="0"/>
        <w:adjustRightInd w:val="0"/>
        <w:rPr>
          <w:rFonts w:ascii="Courier New" w:hAnsi="Courier New" w:cs="Courier New"/>
          <w:sz w:val="20"/>
          <w:szCs w:val="20"/>
        </w:rPr>
      </w:pPr>
    </w:p>
    <w:p w:rsidR="00D7306E" w:rsidRPr="007D3669" w:rsidRDefault="00D7306E" w:rsidP="00272FE0">
      <w:pPr>
        <w:widowControl w:val="0"/>
        <w:autoSpaceDE w:val="0"/>
        <w:autoSpaceDN w:val="0"/>
        <w:adjustRightInd w:val="0"/>
        <w:ind w:left="4820"/>
      </w:pPr>
      <w:r w:rsidRPr="007D3669">
        <w:t>главе Администрации Коммунарского сельского поселения Точеному А.Ю.</w:t>
      </w:r>
    </w:p>
    <w:p w:rsidR="00D7306E" w:rsidRPr="007D3669" w:rsidRDefault="00D7306E" w:rsidP="00272FE0">
      <w:pPr>
        <w:widowControl w:val="0"/>
        <w:pBdr>
          <w:bottom w:val="single" w:sz="12" w:space="1" w:color="auto"/>
        </w:pBdr>
        <w:autoSpaceDE w:val="0"/>
        <w:autoSpaceDN w:val="0"/>
        <w:adjustRightInd w:val="0"/>
        <w:ind w:left="4820"/>
        <w:jc w:val="center"/>
      </w:pPr>
      <w:r w:rsidRPr="007D3669">
        <w:t xml:space="preserve"> (Ф.И.О.)</w:t>
      </w:r>
    </w:p>
    <w:p w:rsidR="00D7306E" w:rsidRPr="007D3669" w:rsidRDefault="00D7306E" w:rsidP="00272FE0">
      <w:pPr>
        <w:widowControl w:val="0"/>
        <w:pBdr>
          <w:bottom w:val="single" w:sz="12" w:space="1" w:color="auto"/>
        </w:pBdr>
        <w:tabs>
          <w:tab w:val="left" w:pos="5085"/>
        </w:tabs>
        <w:autoSpaceDE w:val="0"/>
        <w:autoSpaceDN w:val="0"/>
        <w:adjustRightInd w:val="0"/>
        <w:ind w:left="4820"/>
      </w:pPr>
      <w:r w:rsidRPr="007D3669">
        <w:t>От Семенова Сергея Александрович</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 xml:space="preserve"> (ФИО)</w:t>
      </w:r>
    </w:p>
    <w:p w:rsidR="00D7306E" w:rsidRPr="00BD0020" w:rsidRDefault="00D7306E" w:rsidP="00272FE0">
      <w:pPr>
        <w:widowControl w:val="0"/>
        <w:autoSpaceDE w:val="0"/>
        <w:autoSpaceDN w:val="0"/>
        <w:adjustRightInd w:val="0"/>
        <w:ind w:left="4820"/>
        <w:rPr>
          <w:u w:val="single"/>
        </w:rPr>
      </w:pPr>
      <w:r w:rsidRPr="00BD0020">
        <w:rPr>
          <w:u w:val="single"/>
        </w:rPr>
        <w:t>Ростовская обл., Октябрьский район, п. Заречный, ул. Заречная , 15</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(адрес регистрации)</w:t>
      </w:r>
    </w:p>
    <w:p w:rsidR="00D7306E" w:rsidRPr="007D3669" w:rsidRDefault="00D7306E" w:rsidP="00272FE0">
      <w:pPr>
        <w:widowControl w:val="0"/>
        <w:autoSpaceDE w:val="0"/>
        <w:autoSpaceDN w:val="0"/>
        <w:adjustRightInd w:val="0"/>
        <w:ind w:left="4820"/>
        <w:rPr>
          <w:u w:val="single"/>
        </w:rPr>
      </w:pPr>
      <w:r w:rsidRPr="007D3669">
        <w:rPr>
          <w:u w:val="single"/>
        </w:rPr>
        <w:t>8(918)541-86-45</w:t>
      </w:r>
      <w:r>
        <w:rPr>
          <w:u w:val="single"/>
        </w:rPr>
        <w:t>_</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(контактный телефон)</w:t>
      </w:r>
    </w:p>
    <w:p w:rsidR="00D7306E" w:rsidRPr="007D3669" w:rsidRDefault="00D7306E" w:rsidP="00272FE0">
      <w:pPr>
        <w:widowControl w:val="0"/>
        <w:autoSpaceDE w:val="0"/>
        <w:autoSpaceDN w:val="0"/>
        <w:adjustRightInd w:val="0"/>
        <w:ind w:left="4820"/>
      </w:pPr>
      <w:r w:rsidRPr="007D3669">
        <w:t>__________________________________________</w:t>
      </w:r>
    </w:p>
    <w:p w:rsidR="00D7306E" w:rsidRPr="00A92FBD" w:rsidRDefault="00D7306E" w:rsidP="00272FE0">
      <w:pPr>
        <w:widowControl w:val="0"/>
        <w:autoSpaceDE w:val="0"/>
        <w:autoSpaceDN w:val="0"/>
        <w:adjustRightInd w:val="0"/>
        <w:ind w:left="4820"/>
        <w:jc w:val="center"/>
        <w:rPr>
          <w:sz w:val="20"/>
          <w:szCs w:val="20"/>
        </w:rPr>
      </w:pPr>
      <w:r w:rsidRPr="00A92FBD">
        <w:rPr>
          <w:sz w:val="20"/>
          <w:szCs w:val="20"/>
        </w:rPr>
        <w:t>(адрес электронной почты)</w:t>
      </w:r>
    </w:p>
    <w:p w:rsidR="00D7306E" w:rsidRPr="007D3669" w:rsidRDefault="00D7306E" w:rsidP="00272FE0">
      <w:pPr>
        <w:widowControl w:val="0"/>
        <w:tabs>
          <w:tab w:val="left" w:pos="2520"/>
        </w:tabs>
        <w:autoSpaceDE w:val="0"/>
        <w:autoSpaceDN w:val="0"/>
        <w:adjustRightInd w:val="0"/>
        <w:rPr>
          <w:b/>
        </w:rPr>
      </w:pPr>
    </w:p>
    <w:p w:rsidR="00D7306E" w:rsidRPr="007D3669" w:rsidRDefault="00D7306E" w:rsidP="00272FE0">
      <w:pPr>
        <w:widowControl w:val="0"/>
        <w:tabs>
          <w:tab w:val="left" w:pos="2520"/>
        </w:tabs>
        <w:autoSpaceDE w:val="0"/>
        <w:autoSpaceDN w:val="0"/>
        <w:adjustRightInd w:val="0"/>
        <w:jc w:val="center"/>
        <w:rPr>
          <w:b/>
        </w:rPr>
      </w:pPr>
      <w:r w:rsidRPr="007D3669">
        <w:rPr>
          <w:b/>
        </w:rPr>
        <w:t>ЗАЯВЛЕНИЕ</w:t>
      </w:r>
    </w:p>
    <w:p w:rsidR="00D7306E" w:rsidRPr="007D3669" w:rsidRDefault="00D7306E" w:rsidP="00272FE0">
      <w:pPr>
        <w:widowControl w:val="0"/>
        <w:autoSpaceDE w:val="0"/>
        <w:autoSpaceDN w:val="0"/>
        <w:adjustRightInd w:val="0"/>
        <w:ind w:firstLine="709"/>
        <w:jc w:val="both"/>
      </w:pPr>
      <w:r w:rsidRPr="007D3669">
        <w:t xml:space="preserve">Прошу предоставить земельный участок площадью </w:t>
      </w:r>
      <w:r w:rsidRPr="007D3669">
        <w:rPr>
          <w:u w:val="single"/>
        </w:rPr>
        <w:t>2147</w:t>
      </w:r>
      <w:r w:rsidRPr="007D3669">
        <w:t xml:space="preserve"> кв.</w:t>
      </w:r>
      <w:r>
        <w:t xml:space="preserve"> </w:t>
      </w:r>
      <w:r w:rsidRPr="007D3669">
        <w:t>м., с кадастровым номером 61:28:0090501:15,расположенный по адресу: п. К</w:t>
      </w:r>
      <w:r>
        <w:t>расногорняцкий, ул. Поваренкина</w:t>
      </w:r>
      <w:r w:rsidRPr="007D3669">
        <w:t>, для целей ведения личного подсобного хозяйства</w:t>
      </w:r>
    </w:p>
    <w:p w:rsidR="00D7306E" w:rsidRPr="007D3669" w:rsidRDefault="00D7306E" w:rsidP="00272FE0">
      <w:pPr>
        <w:widowControl w:val="0"/>
        <w:autoSpaceDE w:val="0"/>
        <w:autoSpaceDN w:val="0"/>
        <w:adjustRightInd w:val="0"/>
      </w:pPr>
    </w:p>
    <w:p w:rsidR="00D7306E" w:rsidRPr="007D3669" w:rsidRDefault="00D7306E" w:rsidP="00272FE0">
      <w:pPr>
        <w:widowControl w:val="0"/>
        <w:autoSpaceDE w:val="0"/>
        <w:autoSpaceDN w:val="0"/>
        <w:adjustRightInd w:val="0"/>
      </w:pPr>
      <w:r w:rsidRPr="007D3669">
        <w:t>Приложение:</w:t>
      </w:r>
    </w:p>
    <w:p w:rsidR="00D7306E" w:rsidRPr="007D3669" w:rsidRDefault="00D7306E" w:rsidP="00272FE0">
      <w:pPr>
        <w:widowControl w:val="0"/>
        <w:autoSpaceDE w:val="0"/>
        <w:autoSpaceDN w:val="0"/>
        <w:adjustRightInd w:val="0"/>
      </w:pPr>
      <w:r w:rsidRPr="007D3669">
        <w:t xml:space="preserve">1. копия паспорта </w:t>
      </w:r>
    </w:p>
    <w:p w:rsidR="00D7306E" w:rsidRPr="007D3669" w:rsidRDefault="00D7306E" w:rsidP="00272FE0">
      <w:pPr>
        <w:widowControl w:val="0"/>
        <w:autoSpaceDE w:val="0"/>
        <w:autoSpaceDN w:val="0"/>
        <w:adjustRightInd w:val="0"/>
      </w:pPr>
      <w:r w:rsidRPr="007D3669">
        <w:t>2._________________________________________________________________</w:t>
      </w:r>
    </w:p>
    <w:p w:rsidR="00D7306E" w:rsidRPr="007D3669" w:rsidRDefault="00D7306E" w:rsidP="00272FE0">
      <w:pPr>
        <w:widowControl w:val="0"/>
        <w:autoSpaceDE w:val="0"/>
        <w:autoSpaceDN w:val="0"/>
        <w:adjustRightInd w:val="0"/>
      </w:pPr>
      <w:r w:rsidRPr="007D3669">
        <w:t>3._________________________________________________________________</w:t>
      </w:r>
    </w:p>
    <w:p w:rsidR="00D7306E" w:rsidRPr="007D3669" w:rsidRDefault="00D7306E" w:rsidP="00272FE0">
      <w:pPr>
        <w:widowControl w:val="0"/>
        <w:autoSpaceDE w:val="0"/>
        <w:autoSpaceDN w:val="0"/>
        <w:adjustRightInd w:val="0"/>
      </w:pPr>
      <w:r w:rsidRPr="007D3669">
        <w:t>4._________________________________________________________________</w:t>
      </w:r>
    </w:p>
    <w:p w:rsidR="00D7306E" w:rsidRPr="007D3669" w:rsidRDefault="00D7306E" w:rsidP="00272FE0">
      <w:pPr>
        <w:widowControl w:val="0"/>
        <w:autoSpaceDE w:val="0"/>
        <w:autoSpaceDN w:val="0"/>
        <w:adjustRightInd w:val="0"/>
      </w:pPr>
      <w:r w:rsidRPr="007D3669">
        <w:t>5._________________________________________________________________</w:t>
      </w:r>
    </w:p>
    <w:p w:rsidR="00D7306E" w:rsidRPr="007D3669" w:rsidRDefault="00D7306E" w:rsidP="00272FE0">
      <w:pPr>
        <w:widowControl w:val="0"/>
        <w:autoSpaceDE w:val="0"/>
        <w:autoSpaceDN w:val="0"/>
        <w:adjustRightInd w:val="0"/>
      </w:pPr>
      <w:r w:rsidRPr="007D3669">
        <w:t>6._________________________________________________________________</w:t>
      </w:r>
    </w:p>
    <w:p w:rsidR="00D7306E" w:rsidRPr="007D3669" w:rsidRDefault="00D7306E" w:rsidP="00272FE0">
      <w:pPr>
        <w:widowControl w:val="0"/>
        <w:autoSpaceDE w:val="0"/>
        <w:autoSpaceDN w:val="0"/>
        <w:adjustRightInd w:val="0"/>
      </w:pPr>
      <w:r w:rsidRPr="007D3669">
        <w:t>7._________________________________________________________________</w:t>
      </w:r>
    </w:p>
    <w:p w:rsidR="00D7306E" w:rsidRPr="007D3669" w:rsidRDefault="00D7306E" w:rsidP="00272FE0">
      <w:pPr>
        <w:widowControl w:val="0"/>
        <w:autoSpaceDE w:val="0"/>
        <w:autoSpaceDN w:val="0"/>
        <w:adjustRightInd w:val="0"/>
      </w:pPr>
      <w:r w:rsidRPr="007D3669">
        <w:t>8._________________________________________________________________</w:t>
      </w:r>
    </w:p>
    <w:p w:rsidR="00D7306E" w:rsidRPr="007D3669" w:rsidRDefault="00D7306E" w:rsidP="00272FE0">
      <w:pPr>
        <w:widowControl w:val="0"/>
        <w:autoSpaceDE w:val="0"/>
        <w:autoSpaceDN w:val="0"/>
        <w:adjustRightInd w:val="0"/>
      </w:pPr>
    </w:p>
    <w:p w:rsidR="00D7306E" w:rsidRPr="007D3669" w:rsidRDefault="00D7306E" w:rsidP="00272FE0">
      <w:pPr>
        <w:widowControl w:val="0"/>
        <w:tabs>
          <w:tab w:val="left" w:pos="3280"/>
          <w:tab w:val="left" w:pos="6920"/>
        </w:tabs>
        <w:autoSpaceDE w:val="0"/>
        <w:autoSpaceDN w:val="0"/>
        <w:adjustRightInd w:val="0"/>
      </w:pPr>
      <w:r w:rsidRPr="007D3669">
        <w:tab/>
        <w:t>_______________</w:t>
      </w:r>
      <w:r w:rsidRPr="007D3669">
        <w:tab/>
        <w:t>_________________</w:t>
      </w:r>
    </w:p>
    <w:p w:rsidR="00D7306E" w:rsidRPr="00272FE0" w:rsidRDefault="00D7306E" w:rsidP="00272FE0">
      <w:pPr>
        <w:widowControl w:val="0"/>
        <w:tabs>
          <w:tab w:val="center" w:pos="4677"/>
          <w:tab w:val="left" w:pos="7740"/>
        </w:tabs>
        <w:autoSpaceDE w:val="0"/>
        <w:autoSpaceDN w:val="0"/>
        <w:adjustRightInd w:val="0"/>
      </w:pPr>
      <w:r w:rsidRPr="007D3669">
        <w:tab/>
        <w:t xml:space="preserve"> подпись</w:t>
      </w:r>
      <w:r w:rsidRPr="007D3669">
        <w:tab/>
        <w:t xml:space="preserve"> дата</w:t>
      </w:r>
    </w:p>
    <w:p w:rsidR="00D7306E" w:rsidRPr="00F26724" w:rsidRDefault="00D7306E" w:rsidP="000B219E">
      <w:pPr>
        <w:widowControl w:val="0"/>
        <w:autoSpaceDE w:val="0"/>
        <w:autoSpaceDN w:val="0"/>
        <w:adjustRightInd w:val="0"/>
        <w:rPr>
          <w:rFonts w:ascii="Courier New" w:hAnsi="Courier New" w:cs="Courier New"/>
          <w:sz w:val="20"/>
          <w:szCs w:val="20"/>
        </w:rPr>
      </w:pPr>
    </w:p>
    <w:p w:rsidR="00D7306E" w:rsidRPr="00F26724" w:rsidRDefault="00D7306E" w:rsidP="000B219E">
      <w:pPr>
        <w:widowControl w:val="0"/>
        <w:autoSpaceDE w:val="0"/>
        <w:autoSpaceDN w:val="0"/>
        <w:adjustRightInd w:val="0"/>
        <w:rPr>
          <w:rFonts w:ascii="Courier New" w:hAnsi="Courier New" w:cs="Courier New"/>
          <w:sz w:val="20"/>
          <w:szCs w:val="20"/>
        </w:rPr>
      </w:pPr>
    </w:p>
    <w:p w:rsidR="00D7306E" w:rsidRPr="00F26724" w:rsidRDefault="00D7306E" w:rsidP="000B219E">
      <w:pPr>
        <w:widowControl w:val="0"/>
        <w:autoSpaceDE w:val="0"/>
        <w:autoSpaceDN w:val="0"/>
        <w:adjustRightInd w:val="0"/>
        <w:rPr>
          <w:rFonts w:ascii="Courier New" w:hAnsi="Courier New" w:cs="Courier New"/>
          <w:sz w:val="20"/>
          <w:szCs w:val="20"/>
        </w:rPr>
      </w:pPr>
    </w:p>
    <w:p w:rsidR="00D7306E" w:rsidRPr="00F26724" w:rsidRDefault="00D7306E" w:rsidP="000B219E">
      <w:pPr>
        <w:widowControl w:val="0"/>
        <w:autoSpaceDE w:val="0"/>
        <w:autoSpaceDN w:val="0"/>
        <w:adjustRightInd w:val="0"/>
        <w:rPr>
          <w:rFonts w:ascii="Courier New" w:hAnsi="Courier New" w:cs="Courier New"/>
          <w:sz w:val="20"/>
          <w:szCs w:val="20"/>
        </w:rPr>
      </w:pPr>
    </w:p>
    <w:p w:rsidR="00D7306E" w:rsidRPr="00F26724" w:rsidRDefault="00D7306E" w:rsidP="000B219E">
      <w:pPr>
        <w:widowControl w:val="0"/>
        <w:autoSpaceDE w:val="0"/>
        <w:autoSpaceDN w:val="0"/>
        <w:adjustRightInd w:val="0"/>
        <w:rPr>
          <w:rFonts w:ascii="Courier New" w:hAnsi="Courier New" w:cs="Courier New"/>
        </w:rPr>
      </w:pPr>
    </w:p>
    <w:p w:rsidR="00D7306E" w:rsidRPr="00F26724" w:rsidRDefault="00D7306E" w:rsidP="000B219E">
      <w:pPr>
        <w:widowControl w:val="0"/>
        <w:autoSpaceDE w:val="0"/>
        <w:autoSpaceDN w:val="0"/>
        <w:adjustRightInd w:val="0"/>
      </w:pPr>
      <w:r w:rsidRPr="00F26724">
        <w:t>Результат рассмотрения заявления прошу:</w:t>
      </w:r>
    </w:p>
    <w:p w:rsidR="00D7306E" w:rsidRPr="00F26724" w:rsidRDefault="00D7306E" w:rsidP="000B219E">
      <w:pPr>
        <w:widowControl w:val="0"/>
        <w:autoSpaceDE w:val="0"/>
        <w:autoSpaceDN w:val="0"/>
        <w:adjustRightInd w:val="0"/>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9890"/>
      </w:tblGrid>
      <w:tr w:rsidR="00D7306E" w:rsidRPr="00F26724" w:rsidTr="00F16F94">
        <w:tc>
          <w:tcPr>
            <w:tcW w:w="534" w:type="dxa"/>
          </w:tcPr>
          <w:p w:rsidR="00D7306E" w:rsidRPr="00F26724" w:rsidRDefault="00D7306E" w:rsidP="00F16F94">
            <w:pPr>
              <w:widowControl w:val="0"/>
              <w:autoSpaceDE w:val="0"/>
              <w:autoSpaceDN w:val="0"/>
              <w:adjustRightInd w:val="0"/>
            </w:pPr>
          </w:p>
          <w:p w:rsidR="00D7306E" w:rsidRPr="00F26724" w:rsidRDefault="00D7306E" w:rsidP="00F16F94">
            <w:pPr>
              <w:widowControl w:val="0"/>
              <w:autoSpaceDE w:val="0"/>
              <w:autoSpaceDN w:val="0"/>
              <w:adjustRightInd w:val="0"/>
            </w:pPr>
          </w:p>
        </w:tc>
        <w:tc>
          <w:tcPr>
            <w:tcW w:w="9890" w:type="dxa"/>
            <w:tcBorders>
              <w:top w:val="nil"/>
              <w:bottom w:val="nil"/>
              <w:right w:val="nil"/>
            </w:tcBorders>
            <w:vAlign w:val="center"/>
          </w:tcPr>
          <w:p w:rsidR="00D7306E" w:rsidRPr="00F26724" w:rsidRDefault="00D7306E" w:rsidP="00F16F94">
            <w:pPr>
              <w:widowControl w:val="0"/>
              <w:autoSpaceDE w:val="0"/>
              <w:autoSpaceDN w:val="0"/>
              <w:adjustRightInd w:val="0"/>
            </w:pPr>
            <w:r w:rsidRPr="00F26724">
              <w:t xml:space="preserve">выдать на руки в </w:t>
            </w:r>
            <w:r w:rsidRPr="00816FB5">
              <w:rPr>
                <w:color w:val="000000"/>
              </w:rPr>
              <w:t>Администрации поселения</w:t>
            </w:r>
          </w:p>
        </w:tc>
      </w:tr>
      <w:tr w:rsidR="00D7306E" w:rsidRPr="00E10CD8" w:rsidTr="00F16F94">
        <w:tc>
          <w:tcPr>
            <w:tcW w:w="534" w:type="dxa"/>
          </w:tcPr>
          <w:p w:rsidR="00D7306E" w:rsidRPr="00F26724" w:rsidRDefault="00D7306E" w:rsidP="00F16F94">
            <w:pPr>
              <w:widowControl w:val="0"/>
              <w:autoSpaceDE w:val="0"/>
              <w:autoSpaceDN w:val="0"/>
              <w:adjustRightInd w:val="0"/>
            </w:pPr>
          </w:p>
          <w:p w:rsidR="00D7306E" w:rsidRPr="00F26724" w:rsidRDefault="00D7306E" w:rsidP="00F16F94">
            <w:pPr>
              <w:widowControl w:val="0"/>
              <w:autoSpaceDE w:val="0"/>
              <w:autoSpaceDN w:val="0"/>
              <w:adjustRightInd w:val="0"/>
            </w:pPr>
          </w:p>
        </w:tc>
        <w:tc>
          <w:tcPr>
            <w:tcW w:w="9890" w:type="dxa"/>
            <w:tcBorders>
              <w:top w:val="nil"/>
              <w:bottom w:val="nil"/>
              <w:right w:val="nil"/>
            </w:tcBorders>
            <w:vAlign w:val="center"/>
          </w:tcPr>
          <w:p w:rsidR="00D7306E" w:rsidRPr="00E10CD8" w:rsidRDefault="00D7306E" w:rsidP="00F16F94">
            <w:pPr>
              <w:widowControl w:val="0"/>
              <w:autoSpaceDE w:val="0"/>
              <w:autoSpaceDN w:val="0"/>
              <w:adjustRightInd w:val="0"/>
            </w:pPr>
            <w:r w:rsidRPr="00E10CD8">
              <w:t xml:space="preserve">выдать на руки в МФЦ, расположенный по адресу: </w:t>
            </w:r>
          </w:p>
        </w:tc>
      </w:tr>
      <w:tr w:rsidR="00D7306E" w:rsidRPr="00E10CD8" w:rsidTr="00F16F94">
        <w:tc>
          <w:tcPr>
            <w:tcW w:w="534" w:type="dxa"/>
          </w:tcPr>
          <w:p w:rsidR="00D7306E" w:rsidRPr="00E10CD8" w:rsidRDefault="00D7306E" w:rsidP="00F16F94">
            <w:pPr>
              <w:widowControl w:val="0"/>
              <w:autoSpaceDE w:val="0"/>
              <w:autoSpaceDN w:val="0"/>
              <w:adjustRightInd w:val="0"/>
            </w:pPr>
          </w:p>
          <w:p w:rsidR="00D7306E" w:rsidRPr="00E10CD8" w:rsidRDefault="00D7306E" w:rsidP="00F16F94">
            <w:pPr>
              <w:widowControl w:val="0"/>
              <w:autoSpaceDE w:val="0"/>
              <w:autoSpaceDN w:val="0"/>
              <w:adjustRightInd w:val="0"/>
            </w:pPr>
          </w:p>
        </w:tc>
        <w:tc>
          <w:tcPr>
            <w:tcW w:w="9890" w:type="dxa"/>
            <w:tcBorders>
              <w:top w:val="nil"/>
              <w:bottom w:val="nil"/>
              <w:right w:val="nil"/>
            </w:tcBorders>
            <w:vAlign w:val="center"/>
          </w:tcPr>
          <w:p w:rsidR="00D7306E" w:rsidRPr="00E10CD8" w:rsidRDefault="00D7306E" w:rsidP="00F16F94">
            <w:pPr>
              <w:widowControl w:val="0"/>
              <w:autoSpaceDE w:val="0"/>
              <w:autoSpaceDN w:val="0"/>
              <w:adjustRightInd w:val="0"/>
            </w:pPr>
            <w:r w:rsidRPr="00E10CD8">
              <w:t>направить по почте</w:t>
            </w:r>
          </w:p>
        </w:tc>
      </w:tr>
      <w:tr w:rsidR="00D7306E" w:rsidRPr="00E10CD8" w:rsidTr="00F16F94">
        <w:trPr>
          <w:trHeight w:val="70"/>
        </w:trPr>
        <w:tc>
          <w:tcPr>
            <w:tcW w:w="534" w:type="dxa"/>
          </w:tcPr>
          <w:p w:rsidR="00D7306E" w:rsidRPr="00E10CD8" w:rsidRDefault="00D7306E" w:rsidP="00F16F94">
            <w:pPr>
              <w:widowControl w:val="0"/>
              <w:autoSpaceDE w:val="0"/>
              <w:autoSpaceDN w:val="0"/>
              <w:adjustRightInd w:val="0"/>
            </w:pPr>
          </w:p>
          <w:p w:rsidR="00D7306E" w:rsidRPr="00E10CD8" w:rsidRDefault="00D7306E" w:rsidP="00F16F94">
            <w:pPr>
              <w:widowControl w:val="0"/>
              <w:autoSpaceDE w:val="0"/>
              <w:autoSpaceDN w:val="0"/>
              <w:adjustRightInd w:val="0"/>
            </w:pPr>
          </w:p>
        </w:tc>
        <w:tc>
          <w:tcPr>
            <w:tcW w:w="9890" w:type="dxa"/>
            <w:tcBorders>
              <w:top w:val="nil"/>
              <w:bottom w:val="nil"/>
              <w:right w:val="nil"/>
            </w:tcBorders>
            <w:vAlign w:val="center"/>
          </w:tcPr>
          <w:p w:rsidR="00D7306E" w:rsidRPr="00E10CD8" w:rsidRDefault="00D7306E" w:rsidP="00F16F94">
            <w:pPr>
              <w:widowControl w:val="0"/>
              <w:autoSpaceDE w:val="0"/>
              <w:autoSpaceDN w:val="0"/>
              <w:adjustRightInd w:val="0"/>
            </w:pPr>
            <w:r w:rsidRPr="00E10CD8">
              <w:t xml:space="preserve">направить в электронной форме в личный кабинет на </w:t>
            </w:r>
            <w:r>
              <w:t>Е</w:t>
            </w:r>
            <w:r w:rsidRPr="00E10CD8">
              <w:t>ПГУ</w:t>
            </w:r>
          </w:p>
        </w:tc>
      </w:tr>
    </w:tbl>
    <w:p w:rsidR="00D7306E" w:rsidRDefault="00D7306E" w:rsidP="000B219E">
      <w:pPr>
        <w:widowControl w:val="0"/>
        <w:autoSpaceDE w:val="0"/>
        <w:autoSpaceDN w:val="0"/>
        <w:adjustRightInd w:val="0"/>
        <w:rPr>
          <w:rFonts w:ascii="Courier New" w:hAnsi="Courier New" w:cs="Courier New"/>
          <w:sz w:val="20"/>
          <w:szCs w:val="20"/>
        </w:rPr>
      </w:pPr>
    </w:p>
    <w:p w:rsidR="00D7306E" w:rsidRDefault="00D7306E" w:rsidP="000B219E">
      <w:pPr>
        <w:widowControl w:val="0"/>
        <w:autoSpaceDE w:val="0"/>
        <w:autoSpaceDN w:val="0"/>
        <w:adjustRightInd w:val="0"/>
        <w:rPr>
          <w:rFonts w:ascii="Courier New" w:hAnsi="Courier New" w:cs="Courier New"/>
          <w:sz w:val="20"/>
          <w:szCs w:val="20"/>
        </w:rPr>
      </w:pPr>
    </w:p>
    <w:p w:rsidR="00D7306E" w:rsidRDefault="00D7306E" w:rsidP="000B219E">
      <w:pPr>
        <w:widowControl w:val="0"/>
        <w:autoSpaceDE w:val="0"/>
        <w:autoSpaceDN w:val="0"/>
        <w:adjustRightInd w:val="0"/>
        <w:rPr>
          <w:rFonts w:ascii="Courier New" w:hAnsi="Courier New" w:cs="Courier New"/>
          <w:sz w:val="20"/>
          <w:szCs w:val="20"/>
        </w:rPr>
      </w:pPr>
    </w:p>
    <w:p w:rsidR="00D7306E" w:rsidRDefault="00D7306E" w:rsidP="000B219E">
      <w:pPr>
        <w:widowControl w:val="0"/>
        <w:autoSpaceDE w:val="0"/>
        <w:autoSpaceDN w:val="0"/>
        <w:adjustRightInd w:val="0"/>
        <w:rPr>
          <w:rFonts w:ascii="Courier New" w:hAnsi="Courier New" w:cs="Courier New"/>
          <w:sz w:val="20"/>
          <w:szCs w:val="20"/>
        </w:rPr>
      </w:pPr>
    </w:p>
    <w:p w:rsidR="00D7306E" w:rsidRPr="00E10CD8" w:rsidRDefault="00D7306E" w:rsidP="000B219E">
      <w:pPr>
        <w:widowControl w:val="0"/>
        <w:autoSpaceDE w:val="0"/>
        <w:autoSpaceDN w:val="0"/>
        <w:adjustRightInd w:val="0"/>
        <w:rPr>
          <w:rFonts w:ascii="Courier New" w:hAnsi="Courier New" w:cs="Courier New"/>
          <w:sz w:val="20"/>
          <w:szCs w:val="20"/>
        </w:rPr>
      </w:pPr>
    </w:p>
    <w:p w:rsidR="00D7306E" w:rsidRPr="00F26724" w:rsidRDefault="00D7306E" w:rsidP="006A72A3">
      <w:pPr>
        <w:tabs>
          <w:tab w:val="left" w:pos="142"/>
          <w:tab w:val="left" w:pos="284"/>
        </w:tabs>
        <w:jc w:val="center"/>
        <w:rPr>
          <w:bCs/>
          <w:sz w:val="20"/>
          <w:szCs w:val="20"/>
        </w:rPr>
      </w:pPr>
      <w:r>
        <w:rPr>
          <w:bCs/>
          <w:sz w:val="20"/>
          <w:szCs w:val="20"/>
        </w:rPr>
        <w:t xml:space="preserve">                                                                                                                 Приложение № 4</w:t>
      </w:r>
      <w:r w:rsidRPr="00F26724">
        <w:rPr>
          <w:bCs/>
          <w:sz w:val="20"/>
          <w:szCs w:val="20"/>
        </w:rPr>
        <w:t xml:space="preserve"> </w:t>
      </w:r>
    </w:p>
    <w:p w:rsidR="00D7306E" w:rsidRPr="00F26724" w:rsidRDefault="00D7306E" w:rsidP="006A72A3">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D7306E" w:rsidRPr="00F26724" w:rsidRDefault="00D7306E" w:rsidP="006A72A3">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D7306E" w:rsidRDefault="00D7306E" w:rsidP="006A72A3">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D7306E" w:rsidRDefault="00D7306E" w:rsidP="006A72A3">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D7306E" w:rsidRDefault="00D7306E" w:rsidP="005D2064">
      <w:pPr>
        <w:widowControl w:val="0"/>
        <w:autoSpaceDE w:val="0"/>
        <w:autoSpaceDN w:val="0"/>
        <w:adjustRightInd w:val="0"/>
        <w:jc w:val="center"/>
        <w:rPr>
          <w:i/>
          <w:sz w:val="28"/>
          <w:szCs w:val="28"/>
        </w:rPr>
      </w:pPr>
    </w:p>
    <w:p w:rsidR="00D7306E" w:rsidRPr="005A1B72" w:rsidRDefault="00D7306E" w:rsidP="005D2064">
      <w:pPr>
        <w:widowControl w:val="0"/>
        <w:autoSpaceDE w:val="0"/>
        <w:autoSpaceDN w:val="0"/>
        <w:adjustRightInd w:val="0"/>
        <w:jc w:val="center"/>
        <w:rPr>
          <w:b/>
        </w:rPr>
      </w:pPr>
      <w:r w:rsidRPr="005A1B72">
        <w:rPr>
          <w:b/>
        </w:rPr>
        <w:t xml:space="preserve">Блок-схема </w:t>
      </w:r>
    </w:p>
    <w:p w:rsidR="00D7306E" w:rsidRPr="005A1B72" w:rsidRDefault="00D7306E" w:rsidP="005D2064">
      <w:pPr>
        <w:widowControl w:val="0"/>
        <w:autoSpaceDE w:val="0"/>
        <w:autoSpaceDN w:val="0"/>
        <w:adjustRightInd w:val="0"/>
        <w:jc w:val="center"/>
        <w:rPr>
          <w:b/>
        </w:rPr>
      </w:pPr>
      <w:r w:rsidRPr="005A1B72">
        <w:rPr>
          <w:b/>
        </w:rPr>
        <w:t xml:space="preserve">предоставления </w:t>
      </w:r>
      <w:r>
        <w:rPr>
          <w:b/>
        </w:rPr>
        <w:t>муниципальной</w:t>
      </w:r>
      <w:r w:rsidRPr="005A1B72">
        <w:rPr>
          <w:b/>
        </w:rPr>
        <w:t xml:space="preserve"> услуги</w:t>
      </w:r>
    </w:p>
    <w:p w:rsidR="00D7306E" w:rsidRPr="00F26724" w:rsidRDefault="00D7306E" w:rsidP="005D2064">
      <w:pPr>
        <w:widowControl w:val="0"/>
        <w:autoSpaceDE w:val="0"/>
        <w:autoSpaceDN w:val="0"/>
        <w:adjustRightInd w:val="0"/>
        <w:jc w:val="center"/>
        <w:rPr>
          <w:sz w:val="28"/>
          <w:szCs w:val="28"/>
        </w:rPr>
      </w:pPr>
      <w:r>
        <w:rPr>
          <w:noProof/>
        </w:rPr>
        <w:pict>
          <v:rect id="Rectangle 9" o:spid="_x0000_s1027" style="position:absolute;left:0;text-align:left;margin-left:1.05pt;margin-top:14.35pt;width:499.5pt;height:39.7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9eiJgIAAEgEAAAOAAAAZHJzL2Uyb0RvYy54bWysVNuO0zAQfUfiHyy/06TdtNtGTVerLkVI&#10;C6xY+ADHcRILxzZjt8ny9YydbCkX8YDIg+XxjI/PnJnJ9mboFDkJcNLogs5nKSVCc1NJ3RT086fD&#10;qzUlzjNdMWW0KOiTcPRm9/LFtre5WJjWqEoAQRDt8t4WtPXe5knieCs65mbGCo3O2kDHPJrQJBWw&#10;HtE7lSzSdJX0BioLhgvn8PRudNJdxK9rwf2HunbCE1VQ5ObjCnEtw5rstixvgNlW8okG+wcWHZMa&#10;Hz1D3THPyBHkb1Cd5GCcqf2Mmy4xdS25iDlgNvP0l2weW2ZFzAXFcfYsk/t/sPz96QGIrAqaXVOi&#10;WYc1+oiqMd0oQTZBn966HMMe7QOEDJ29N/yLI9rsW4wStwCmbwWrkNU8xCc/XQiGw6uk7N+ZCtHZ&#10;0Zso1VBDFwBRBDLEijydKyIGTzgerq6yq9USC8fRt0yz9WIZn2D5820Lzr8RpiNhU1BA7hGdne6d&#10;D2xY/hwS2Rslq4NUKhrQlHsF5MSwOw7xm9DdZZjSpC/oZolv/x0ijd+fIDrpsc2V7Aq6PgexPMj2&#10;WlexCT2TatwjZaUnHYN0Ywn8UA5TNUpTPaGiYMZ2xvHDTWvgGyU9tnJB3dcjA0GJequxKpt5loXe&#10;j0a2vF6gAZee8tLDNEeognpKxu3ej/NytCCbFl+aRxm0ucVK1jKKHKo8spp4Y7tG7afRCvNwaceo&#10;Hz+A3XcAAAD//wMAUEsDBBQABgAIAAAAIQDRg/3v3AAAAAkBAAAPAAAAZHJzL2Rvd25yZXYueG1s&#10;TI9PT4QwEMXvJn6HZky8uS2YKCJlYzRr4nGXvXgb6AgonRJadtFPbznpaf68lze/KbaLHcSJJt87&#10;1pBsFAjixpmeWw3HaneTgfAB2eDgmDR8k4dteXlRYG7cmfd0OoRWxBD2OWroQhhzKX3TkUW/cSNx&#10;1D7cZDHEcWqlmfAcw+0gU6XupMWe44UOR3ruqPk6zFZD3adH/NlXr8o+7G7D21J9zu8vWl9fLU+P&#10;IAIt4c8MK35EhzIy1W5m48WgIU2iMZbsHsQqK5XETb12WQqyLOT/D8pfAAAA//8DAFBLAQItABQA&#10;BgAIAAAAIQC2gziS/gAAAOEBAAATAAAAAAAAAAAAAAAAAAAAAABbQ29udGVudF9UeXBlc10ueG1s&#10;UEsBAi0AFAAGAAgAAAAhADj9If/WAAAAlAEAAAsAAAAAAAAAAAAAAAAALwEAAF9yZWxzLy5yZWxz&#10;UEsBAi0AFAAGAAgAAAAhAAk/16ImAgAASAQAAA4AAAAAAAAAAAAAAAAALgIAAGRycy9lMm9Eb2Mu&#10;eG1sUEsBAi0AFAAGAAgAAAAhANGD/e/cAAAACQEAAA8AAAAAAAAAAAAAAAAAgAQAAGRycy9kb3du&#10;cmV2LnhtbFBLBQYAAAAABAAEAPMAAACJBQAAAAA=&#10;">
            <v:textbox>
              <w:txbxContent>
                <w:p w:rsidR="00D7306E" w:rsidRDefault="00D7306E" w:rsidP="003250A5">
                  <w:pPr>
                    <w:jc w:val="center"/>
                  </w:pPr>
                  <w:r>
                    <w:t>Обращение заявителя за предоставлением муниципальной услуги</w:t>
                  </w:r>
                </w:p>
              </w:txbxContent>
            </v:textbox>
          </v:rect>
        </w:pict>
      </w:r>
    </w:p>
    <w:p w:rsidR="00D7306E" w:rsidRPr="00F26724" w:rsidRDefault="00D7306E" w:rsidP="002623CD">
      <w:pPr>
        <w:widowControl w:val="0"/>
        <w:tabs>
          <w:tab w:val="left" w:pos="142"/>
          <w:tab w:val="left" w:pos="284"/>
        </w:tabs>
        <w:autoSpaceDE w:val="0"/>
        <w:autoSpaceDN w:val="0"/>
        <w:adjustRightInd w:val="0"/>
        <w:jc w:val="right"/>
      </w:pPr>
      <w:r>
        <w:rPr>
          <w:noProof/>
        </w:rPr>
        <w:pict>
          <v:shapetype id="_x0000_t32" coordsize="21600,21600" o:spt="32" o:oned="t" path="m,l21600,21600e" filled="f">
            <v:path arrowok="t" fillok="f" o:connecttype="none"/>
            <o:lock v:ext="edit" shapetype="t"/>
          </v:shapetype>
          <v:shape id="AutoShape 39" o:spid="_x0000_s1028" type="#_x0000_t32" style="position:absolute;left:0;text-align:left;margin-left:175.8pt;margin-top:232.25pt;width:0;height:1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QGHwIAADwEAAAOAAAAZHJzL2Uyb0RvYy54bWysU8GO2jAQvVfqP1i+QxI2U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T5DCNF&#10;OpjR08HrmBo9LEKDeuMK8KvU1oYS6Um9mmdNvzukdNUStefR++1sIDgLEcm7kLBxBtLs+i+agQ+B&#10;BLFbp8Z2ARL6gE5xKOfbUPjJIzocUjjNppM8jfNKSHGNM9b5z1x3KBgldt4SsW99pZWCyWubxSzk&#10;+Ox8YEWKa0BIqvRGSBkFIBXqS7yYTqYxwGkpWLgMbs7ud5W06EiChOIXS4SbezerD4pFsJYTtr7Y&#10;ngg52JBcqoAHdQGdizVo5MciXazn63k+yiez9ShP63r0tKny0WyTfZrWD3VV1dnPQC3Li1YwxlVg&#10;d9Vrlv+dHi4vZ1DaTbG3NiTv0WO/gOz1H0nHwYZZDqrYaXbe2uvAQaLR+fKcwhu434N9/+hXv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VM3kBh8CAAA8BAAADgAAAAAAAAAAAAAAAAAuAgAAZHJzL2Uyb0RvYy54bWxQ&#10;SwECLQAUAAYACAAAACEAWDa8qt8AAAALAQAADwAAAAAAAAAAAAAAAAB5BAAAZHJzL2Rvd25yZXYu&#10;eG1sUEsFBgAAAAAEAAQA8wAAAIUFAAAAAA==&#10;"/>
        </w:pict>
      </w:r>
      <w:r>
        <w:rPr>
          <w:noProof/>
        </w:rPr>
        <w:pict>
          <v:rect id="Rectangle 60" o:spid="_x0000_s1029" style="position:absolute;left:0;text-align:left;margin-left:217.8pt;margin-top:238.25pt;width:39pt;height:19.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eLtKwIAAE8EAAAOAAAAZHJzL2Uyb0RvYy54bWysVNuO0zAQfUfiHyy/06Ql7W6jpqtVlyKk&#10;BVYsfIDjOImFb4zdJuXrGbvdbhd4QuTB8njGx2fOzGR1M2pF9gK8tKai00lOiTDcNtJ0Ff32dfvm&#10;mhIfmGmYskZU9CA8vVm/frUaXClmtreqEUAQxPhycBXtQ3BllnneC838xDph0Nla0CygCV3WABsQ&#10;XatslueLbLDQOLBceI+nd0cnXSf8thU8fG5bLwJRFUVuIa2Q1jqu2XrFyg6Y6yU/0WD/wEIzafDR&#10;M9QdC4zsQP4BpSUH620bJtzqzLat5CLlgNlM89+yeeyZEykXFMe7s0z+/8HyT/sHILKpaDGnxDCN&#10;NfqCqjHTKUEWSaDB+RLjHt0DxBS9u7f8uyfGbnoME7cAdugFa5DWNAqavbgQDY9XST18tA3Cs12w&#10;SauxBR0BUQUyppIcziURYyAcD4vl/G2OhePomhVXi3lilLHy6bIDH94Lq0ncVBSQewJn+3sfIhlW&#10;PoUk8lbJZiuVSgZ09UYB2TPsjm36En/M8TJMGTJUdDmfzRPyC5+/hMjT9zcILQO2uZK6otfnIFZG&#10;1d6ZJjVhYFId90hZmZOMUbnYzL4MYz2mQiWN40ltmwPqCvbY1TiFuOkt/KRkwI6uqP+xYyAoUR8M&#10;1mY5LYo4Asko5lczNODSU196mOEIVdFAyXG7Ccex2TmQXY8vTZMaxt5iPVuZtH5mdaKPXZtKcJqw&#10;OBaXdop6/g+sfwEAAP//AwBQSwMEFAAGAAgAAAAhAPoXVVrfAAAACwEAAA8AAABkcnMvZG93bnJl&#10;di54bWxMj0FPg0AQhe8m/ofNmHizS4tgiyyN0dTEY0sv3hZ2BJSdJezSor/e6Ulvb+a9vPkm3862&#10;FyccfedIwXIRgUCqnemoUXAsd3drED5oMrp3hAq+0cO2uL7KdWbcmfZ4OoRGcAn5TCtoQxgyKX3d&#10;otV+4QYk9j7caHXgcWykGfWZy20vV1GUSqs74gutHvC5xfrrMFkFVbc66p99+RrZzS4Ob3P5Ob2/&#10;KHV7Mz89ggg4h78wXPAZHQpmqtxExotewX2cpBxl8ZAmIDiRLGPeVBeRJCCLXP7/ofgFAAD//wMA&#10;UEsBAi0AFAAGAAgAAAAhALaDOJL+AAAA4QEAABMAAAAAAAAAAAAAAAAAAAAAAFtDb250ZW50X1R5&#10;cGVzXS54bWxQSwECLQAUAAYACAAAACEAOP0h/9YAAACUAQAACwAAAAAAAAAAAAAAAAAvAQAAX3Jl&#10;bHMvLnJlbHNQSwECLQAUAAYACAAAACEARbHi7SsCAABPBAAADgAAAAAAAAAAAAAAAAAuAgAAZHJz&#10;L2Uyb0RvYy54bWxQSwECLQAUAAYACAAAACEA+hdVWt8AAAALAQAADwAAAAAAAAAAAAAAAACFBAAA&#10;ZHJzL2Rvd25yZXYueG1sUEsFBgAAAAAEAAQA8wAAAJEFAAAAAA==&#10;">
            <v:textbox>
              <w:txbxContent>
                <w:p w:rsidR="00D7306E" w:rsidRDefault="00D7306E" w:rsidP="005A1B72">
                  <w:pPr>
                    <w:jc w:val="center"/>
                  </w:pPr>
                  <w:r>
                    <w:t>да</w:t>
                  </w:r>
                </w:p>
              </w:txbxContent>
            </v:textbox>
          </v:rect>
        </w:pict>
      </w:r>
      <w:r>
        <w:rPr>
          <w:noProof/>
        </w:rPr>
        <w:pict>
          <v:rect id="Rectangle 59" o:spid="_x0000_s1030" style="position:absolute;left:0;text-align:left;margin-left:96.3pt;margin-top:238.25pt;width:39.75pt;height:19.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Vl6KQIAAE8EAAAOAAAAZHJzL2Uyb0RvYy54bWysVNuO0zAQfUfiHyy/06RRuttGTVerLkVI&#10;C6xY+ADHcRILxzZjt0n5esZOW8pFPCDyYHni8cmZc2ayvht7RQ4CnDS6pPNZSonQ3NRStyX9/Gn3&#10;akmJ80zXTBktSnoUjt5tXr5YD7YQmemMqgUQBNGuGGxJO+9tkSSOd6Jnbmas0HjYGOiZxxDapAY2&#10;IHqvkixNb5LBQG3BcOEcvn2YDukm4jeN4P5D0zjhiSopcvNxhbhWYU02a1a0wGwn+YkG+wcWPZMa&#10;P3qBemCekT3I36B6ycE40/gZN31imkZyEWvAaubpL9U8d8yKWAuK4+xFJvf/YPn7wxMQWZc0zynR&#10;rEePPqJqTLdKkMUqCDRYV2Des32CUKKzj4Z/cUSbbYdp4h7ADJ1gNdKah/zkpwshcHiVVMM7UyM8&#10;23sTtRob6AMgqkDGaMnxYokYPeH4cpHmy2xBCcejLL+9WUTLElacL1tw/o0wPQmbkgJyj+Ds8Oh8&#10;IMOKc0okb5Ssd1KpGEBbbRWQA8Pu2MUn8scar9OUJkNJVwvk8XeIND5/guilxzZXsi/p8pLEiqDa&#10;a13HJvRMqmmPlJU+yRiUmxzwYzVGo7KzJ5Wpj6grmKmrcQpx0xn4RsmAHV1S93XPQFCi3mr0ZjXP&#10;8zACMcgXtxkGcH1SXZ8wzRGqpJ6Sabv109jsLci2wy/Noxra3KOfjYxaB68nVif62LXRgtOEhbG4&#10;jmPWj//A5jsAAAD//wMAUEsDBBQABgAIAAAAIQB1+4bL4AAAAAsBAAAPAAAAZHJzL2Rvd25yZXYu&#10;eG1sTI9BT4NAEIXvJv6HzZh4swso1CJLYzQ18djSi7eBXQFlZwm7tOivdzzp8WW+vPdNsV3sIE5m&#10;8r0jBfEqAmGocbqnVsGx2t3cg/ABSePgyCj4Mh625eVFgbl2Z9qb0yG0gkvI56igC2HMpfRNZyz6&#10;lRsN8e3dTRYDx6mVesIzl9tBJlGUSYs98UKHo3nqTPN5mK2Cuk+O+L2vXiK72d2G16X6mN+elbq+&#10;Wh4fQASzhD8YfvVZHUp2qt1M2ouB8ybJGFVwt85SEEwk6yQGUStI4zQFWRby/w/lDwAAAP//AwBQ&#10;SwECLQAUAAYACAAAACEAtoM4kv4AAADhAQAAEwAAAAAAAAAAAAAAAAAAAAAAW0NvbnRlbnRfVHlw&#10;ZXNdLnhtbFBLAQItABQABgAIAAAAIQA4/SH/1gAAAJQBAAALAAAAAAAAAAAAAAAAAC8BAABfcmVs&#10;cy8ucmVsc1BLAQItABQABgAIAAAAIQDnjVl6KQIAAE8EAAAOAAAAAAAAAAAAAAAAAC4CAABkcnMv&#10;ZTJvRG9jLnhtbFBLAQItABQABgAIAAAAIQB1+4bL4AAAAAsBAAAPAAAAAAAAAAAAAAAAAIMEAABk&#10;cnMvZG93bnJldi54bWxQSwUGAAAAAAQABADzAAAAkAUAAAAA&#10;">
            <v:textbox>
              <w:txbxContent>
                <w:p w:rsidR="00D7306E" w:rsidRDefault="00D7306E" w:rsidP="005A1B72">
                  <w:pPr>
                    <w:jc w:val="center"/>
                  </w:pPr>
                  <w:r>
                    <w:t>нет</w:t>
                  </w:r>
                </w:p>
              </w:txbxContent>
            </v:textbox>
          </v:rect>
        </w:pict>
      </w:r>
      <w:r>
        <w:rPr>
          <w:noProof/>
        </w:rPr>
        <w:pict>
          <v:shape id="AutoShape 43" o:spid="_x0000_s1031" type="#_x0000_t32" style="position:absolute;left:0;text-align:left;margin-left:57.3pt;margin-top:244.25pt;width:.05pt;height:18.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NQvNQ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QIzqBBvXEF+FVqa0OJ9KRezbOmXx1SumqJ2vPo/XY2EJyFiOQuJGycgTS7/pNm4EMg&#10;QezWqbFdgIQ+oFMcyvk2FH7yiMLhbDLFiML5eDLPxtMIT4prpLHOf+S6Q8EosfOWiH3rK60UzF7b&#10;LOYhx2fnAy9SXANCWqU3QsooAalQX+LFFBKEG6elYOEybux+V0mLjiSIKP4GFnduVh8Ui2AtJ2w9&#10;2J4ICTbysTveCuiX5Dhk6zjDSHJ4N8G60JMqZITagfBgXXT0bZEu1vP1PB/l49l6lKd1PXraVPlo&#10;tsk+TOtJXVV19j2Qz/KiFYxxFfhfNZ3lf6eZ4XVd1HhT9a1RyT167CiQvf5H0nH4Yd4X5ew0O29t&#10;qC7oAGQcnYcnF97Jr/vo9fPDsPoBAAD//wMAUEsDBBQABgAIAAAAIQDbX0No4gAAAAsBAAAPAAAA&#10;ZHJzL2Rvd25yZXYueG1sTI/BTsMwEETvSPyDtUjcqJMqNSHEqYAKkUuRaBHi6CZLbBGvo9htU74e&#10;9wTH0T7NvC2Xk+3ZAUdvHElIZwkwpMa1hjoJ79vnmxyYD4pa1TtCCSf0sKwuL0pVtO5Ib3jYhI7F&#10;EvKFkqBDGArOfaPRKj9zA1K8fbnRqhDj2PF2VMdYbns+TxLBrTIUF7Qa8Elj873ZWwlh9XnS4qN5&#10;vDOv25e1MD91Xa+kvL6aHu6BBZzCHwxn/agOVXTauT21nvUxp5mIqIQszxfAzkSa3QLbSVjMRQK8&#10;Kvn/H6pfAAAA//8DAFBLAQItABQABgAIAAAAIQC2gziS/gAAAOEBAAATAAAAAAAAAAAAAAAAAAAA&#10;AABbQ29udGVudF9UeXBlc10ueG1sUEsBAi0AFAAGAAgAAAAhADj9If/WAAAAlAEAAAsAAAAAAAAA&#10;AAAAAAAALwEAAF9yZWxzLy5yZWxzUEsBAi0AFAAGAAgAAAAhALds1C81AgAAYAQAAA4AAAAAAAAA&#10;AAAAAAAALgIAAGRycy9lMm9Eb2MueG1sUEsBAi0AFAAGAAgAAAAhANtfQ2jiAAAACwEAAA8AAAAA&#10;AAAAAAAAAAAAjwQAAGRycy9kb3ducmV2LnhtbFBLBQYAAAAABAAEAPMAAACeBQAAAAA=&#10;">
            <v:stroke endarrow="block"/>
          </v:shape>
        </w:pict>
      </w:r>
      <w:r>
        <w:rPr>
          <w:noProof/>
        </w:rPr>
        <w:pict>
          <v:shapetype id="_x0000_t202" coordsize="21600,21600" o:spt="202" path="m,l,21600r21600,l21600,xe">
            <v:stroke joinstyle="miter"/>
            <v:path gradientshapeok="t" o:connecttype="rect"/>
          </v:shapetype>
          <v:shape id="Text Box 57" o:spid="_x0000_s1032" type="#_x0000_t202" style="position:absolute;left:0;text-align:left;margin-left:233.55pt;margin-top:443.75pt;width:35.25pt;height:20.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6S1LQIAAFgEAAAOAAAAZHJzL2Uyb0RvYy54bWysVNtu2zAMfR+wfxD0vjjxnKY14hRdugwD&#10;ugvQ7gNkWbaFSaImKbG7rx8lp2l2exnmB4EUqUPykPT6etSKHITzEkxFF7M5JcJwaKTpKvrlYffq&#10;khIfmGmYAiMq+ig8vd68fLEebCly6EE1whEEMb4cbEX7EGyZZZ73QjM/AysMGltwmgVUXZc1jg2I&#10;rlWWz+cX2QCusQ648B5vbycj3ST8thU8fGpbLwJRFcXcQjpdOut4Zps1KzvHbC/5MQ32D1loJg0G&#10;PUHdssDI3snfoLTkDjy0YcZBZ9C2kotUA1azmP9SzX3PrEi1IDnenmjy/w+Wfzx8dkQ2FS1ySgzT&#10;2KMHMQbyBkayXEV+ButLdLu36BhGvMc+p1q9vQP+1RMD256ZTtw4B0MvWIP5LeLL7OzphOMjSD18&#10;gAbjsH2ABDS2TkfykA6C6Ninx1NvYi4cL4tidbFaUsLRlC9XC5RjBFY+PbbOh3cCNIlCRR22PoGz&#10;w50Pk+uTS4zlQclmJ5VKiuvqrXLkwHBMduk7ov/kpgwZKnq1zJdT/X+FmKfvTxBaBpx3JXVFL09O&#10;rIysvTUNpsnKwKSaZKxOmSONkbmJwzDWY+rY6xggUlxD84i8OpjGG9cRhR7cd0oGHO2K+m975gQl&#10;6r3B3lwtiiLuQlKK5SpHxZ1b6nMLMxyhKhoomcRtmPZnb53seow0TYOBG+xnKxPXz1kd08fxTd06&#10;rlrcj3M9eT3/EDY/AAAA//8DAFBLAwQUAAYACAAAACEAsYZ3ZuAAAAALAQAADwAAAGRycy9kb3du&#10;cmV2LnhtbEyPTU/DMAxA70j8h8hIXBBL99V2pemEkEBwg4HgmrVeW5E4Jcm68u8xJzhafnp+LreT&#10;NWJEH3pHCuazBARS7ZqeWgVvr/fXOYgQNTXaOEIF3xhgW52flbpo3IlecNzFVrCEQqEVdDEOhZSh&#10;7tDqMHMDEu8OzlsdefStbLw+sdwauUiSVFrdE1/o9IB3Hdafu6NVkK8ex4/wtHx+r9OD2cSrbHz4&#10;8kpdXky3NyAiTvEPht98ToeKm/buSE0QRsEqzeaMsizP1iCYWC+zFMRewWaRJyCrUv7/ofoBAAD/&#10;/wMAUEsBAi0AFAAGAAgAAAAhALaDOJL+AAAA4QEAABMAAAAAAAAAAAAAAAAAAAAAAFtDb250ZW50&#10;X1R5cGVzXS54bWxQSwECLQAUAAYACAAAACEAOP0h/9YAAACUAQAACwAAAAAAAAAAAAAAAAAvAQAA&#10;X3JlbHMvLnJlbHNQSwECLQAUAAYACAAAACEA2zuktS0CAABYBAAADgAAAAAAAAAAAAAAAAAuAgAA&#10;ZHJzL2Uyb0RvYy54bWxQSwECLQAUAAYACAAAACEAsYZ3ZuAAAAALAQAADwAAAAAAAAAAAAAAAACH&#10;BAAAZHJzL2Rvd25yZXYueG1sUEsFBgAAAAAEAAQA8wAAAJQFAAAAAA==&#10;">
            <v:textbox>
              <w:txbxContent>
                <w:p w:rsidR="00D7306E" w:rsidRDefault="00D7306E" w:rsidP="00B373CA">
                  <w:pPr>
                    <w:jc w:val="center"/>
                  </w:pPr>
                  <w:r>
                    <w:t>нет</w:t>
                  </w:r>
                </w:p>
              </w:txbxContent>
            </v:textbox>
          </v:shape>
        </w:pict>
      </w:r>
      <w:r>
        <w:rPr>
          <w:noProof/>
        </w:rPr>
        <w:pict>
          <v:shape id="Text Box 58" o:spid="_x0000_s1033" type="#_x0000_t202" style="position:absolute;left:0;text-align:left;margin-left:337.8pt;margin-top:443.75pt;width:41.25pt;height:20.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0oOLAIAAFg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JFSolm&#10;PfboQYyevIWR5KvAz2BcgW73Bh39iPfY51irM3fAvzmiYdsx3Yoba2HoBKsxvzS8TC6eTjgugFTD&#10;R6gxDtt7iEBjY/tAHtJBEB37dDz3JuTC8TLPXq+WOSUcTVm+TFEOEVjx9NhY598L6EkQSmqx9RGc&#10;He6cn1yfXEIsB0rWO6lUVGxbbZUlB4ZjsovfCf0nN6XJUNKrPMun+v8KMY/fnyB66XHelexLujo7&#10;sSKw9k7XmCYrPJNqkrE6pU80BuYmDv1YjVPHQoBAcQX1EXm1MI03riMKHdgflAw42iV13/fMCkrU&#10;B429uUoXi7ALUVnkywwVe2mpLi1Mc4QqqadkErd+2p+9sbLtMNI0DRpusJ+NjFw/Z3VKH8c3duu0&#10;amE/LvXo9fxD2DwC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Bsq0oOLAIAAFgEAAAOAAAAAAAAAAAAAAAAAC4CAABk&#10;cnMvZTJvRG9jLnhtbFBLAQItABQABgAIAAAAIQCmRMYk4AAAAAsBAAAPAAAAAAAAAAAAAAAAAIYE&#10;AABkcnMvZG93bnJldi54bWxQSwUGAAAAAAQABADzAAAAkwUAAAAA&#10;">
            <v:textbox>
              <w:txbxContent>
                <w:p w:rsidR="00D7306E" w:rsidRDefault="00D7306E" w:rsidP="00B373CA">
                  <w:pPr>
                    <w:jc w:val="center"/>
                  </w:pPr>
                  <w:r>
                    <w:t>да</w:t>
                  </w:r>
                </w:p>
              </w:txbxContent>
            </v:textbox>
          </v:shape>
        </w:pict>
      </w:r>
      <w:r>
        <w:rPr>
          <w:noProof/>
        </w:rPr>
        <w:pict>
          <v:shape id="Text Box 22" o:spid="_x0000_s1034" type="#_x0000_t202" style="position:absolute;left:0;text-align:left;margin-left:1.05pt;margin-top:264.5pt;width:108.75pt;height:55.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FgjKwIAAFkEAAAOAAAAZHJzL2Uyb0RvYy54bWysVNuO0zAQfUfiHyy/06ShZbtR09XSpQhp&#10;uUi7fIDjOImF7TG222T5esZOW6oF8YDIg+XL+MyZc8ZZ34xakYNwXoKp6HyWUyIMh0aarqJfH3ev&#10;VpT4wEzDFBhR0Sfh6c3m5Yv1YEtRQA+qEY4giPHlYCvah2DLLPO8F5r5GVhh8LAFp1nApeuyxrEB&#10;0bXKijx/kw3gGuuAC+9x9246pJuE37aCh89t60UgqqLILaTRpbGOY7ZZs7JzzPaSH2mwf2ChmTSY&#10;9Ax1xwIjeyd/g9KSO/DQhhkHnUHbSi5SDVjNPH9WzUPPrEi1oDjenmXy/w+Wfzp8cUQ2FV2gPIZp&#10;9OhRjIG8hZEURdRnsL7EsAeLgWHEffQ51ertPfBvnhjY9sx04tY5GHrBGuQ3jzezi6sTjo8g9fAR&#10;GszD9gES0Ng6HcVDOQiiI5GnszeRC48pX6/m82JJCcezq3yxWibzMlaeblvnw3sBmsRJRR16n9DZ&#10;4d6HyIaVp5CYzIOSzU4qlRauq7fKkQPDPtmlLxXwLEwZMlT0eok8/g6Rp+9PEFoGbHgldUVX5yBW&#10;RtnemSa1Y2BSTXOkrMxRxyjdJGIY6zFZtjzZU0PzhMI6mPob3yNOenA/KBmwtyvqv++ZE5SoDwbN&#10;uZ4votshLRbLqwIX7vKkvjxhhiNURQMl03Qbpge0t052PWaa2sHALRrayqR1dH5idaSP/ZssOL61&#10;+EAu1ynq1x9h8xMAAP//AwBQSwMEFAAGAAgAAAAhAE9OES3fAAAACQEAAA8AAABkcnMvZG93bnJl&#10;di54bWxMj8FOwzAQRO9I/IO1SFwQtRNKaEKcCiGB6A0Kgqsbb5MIex1sNw1/jznBcTSjmTf1eraG&#10;TejD4EhCthDAkFqnB+okvL0+XK6AhahIK+MIJXxjgHVzelKrSrsjveC0jR1LJRQqJaGPcaw4D22P&#10;VoWFG5GSt3feqpik77j26pjKreG5EAW3aqC00KsR73tsP7cHK2G1fJo+wubq+b0t9qaMFzfT45eX&#10;8vxsvrsFFnGOf2H4xU/o0CSmnTuQDsxIyLMUlHCdl+lS8vOsLIDtJBRLIYA3Nf//oPkBAAD//wMA&#10;UEsBAi0AFAAGAAgAAAAhALaDOJL+AAAA4QEAABMAAAAAAAAAAAAAAAAAAAAAAFtDb250ZW50X1R5&#10;cGVzXS54bWxQSwECLQAUAAYACAAAACEAOP0h/9YAAACUAQAACwAAAAAAAAAAAAAAAAAvAQAAX3Jl&#10;bHMvLnJlbHNQSwECLQAUAAYACAAAACEAozxYIysCAABZBAAADgAAAAAAAAAAAAAAAAAuAgAAZHJz&#10;L2Uyb0RvYy54bWxQSwECLQAUAAYACAAAACEAT04RLd8AAAAJAQAADwAAAAAAAAAAAAAAAACFBAAA&#10;ZHJzL2Rvd25yZXYueG1sUEsFBgAAAAAEAAQA8wAAAJEFAAAAAA==&#10;">
            <v:textbox>
              <w:txbxContent>
                <w:p w:rsidR="00D7306E" w:rsidRDefault="00D7306E" w:rsidP="002425D5">
                  <w:pPr>
                    <w:jc w:val="center"/>
                  </w:pPr>
                  <w:r>
                    <w:t>Документы представл</w:t>
                  </w:r>
                  <w:r w:rsidRPr="00294E21">
                    <w:t>ены не в полном</w:t>
                  </w:r>
                  <w:r>
                    <w:t xml:space="preserve"> объеме</w:t>
                  </w:r>
                </w:p>
              </w:txbxContent>
            </v:textbox>
          </v:shape>
        </w:pict>
      </w:r>
      <w:r>
        <w:rPr>
          <w:noProof/>
        </w:rPr>
        <w:pict>
          <v:shape id="AutoShape 44" o:spid="_x0000_s1035" type="#_x0000_t32" style="position:absolute;left:0;text-align:left;margin-left:52.8pt;margin-top:320pt;width:0;height: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Ep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uyVG&#10;ivQwo8eD17E0yvNA0GBcAX6V2tnQIj2pZ/Ok6TeHlK46oloevV/OBoKzEJG8CQkbZ6DMfvikGfgQ&#10;KBDZOjW2DymBB3SKQznfhsJPHtHxkMJptkznaZxXQoprnLHOf+S6R8EosfOWiLbzlVYKJq9tFquQ&#10;45PzARUprgGhqNJbIWUUgFRoKPFyPpvHAKelYOEyuDnb7itp0ZEECcVfbBFuXrtZfVAsJus4YZuL&#10;7YmQYCMfufFWAFuS41Ct5wwjyeHVBGuEJ1WoCJ0D4Is1quj7Ml1uFptFPsln95tJntb15HFb5ZP7&#10;bfZhXt/VVVVnPwL4LC86wRhXAf9V0Vn+d4q5vK1RizdN34hK3maPjALY638EHUcfpj3qZq/ZeWdD&#10;d0EFIOLofHlw4ZW83kevX5+F9U8A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UCXRKTUCAABeBAAADgAAAAAAAAAAAAAA&#10;AAAuAgAAZHJzL2Uyb0RvYy54bWxQSwECLQAUAAYACAAAACEAdC6Vdt4AAAALAQAADwAAAAAAAAAA&#10;AAAAAACPBAAAZHJzL2Rvd25yZXYueG1sUEsFBgAAAAAEAAQA8wAAAJoFAAAAAA==&#10;">
            <v:stroke endarrow="block"/>
          </v:shape>
        </w:pict>
      </w:r>
      <w:r>
        <w:rPr>
          <w:noProof/>
        </w:rPr>
        <w:pict>
          <v:shape id="Text Box 24" o:spid="_x0000_s1036" type="#_x0000_t202" style="position:absolute;left:0;text-align:left;margin-left:1.05pt;margin-top:335pt;width:108.75pt;height:1in;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PFKwIAAFkEAAAOAAAAZHJzL2Uyb0RvYy54bWysVNuO0zAQfUfiHyy/0yTddilR09XSpQhp&#10;uUi7fIDjOImF7TG222T5esZOW6oF8YDIg2V7xmdmzpnJ+mbUihyE8xJMRYtZTokwHBppuop+fdy9&#10;WlHiAzMNU2BERZ+Epzebly/Wgy3FHHpQjXAEQYwvB1vRPgRbZpnnvdDMz8AKg8YWnGYBj67LGscG&#10;RNcqm+f5dTaAa6wDLrzH27vJSDcJv20FD5/b1otAVEUxt5BWl9Y6rtlmzcrOMdtLfkyD/UMWmkmD&#10;Qc9QdywwsnfyNygtuQMPbZhx0Bm0reQi1YDVFPmzah56ZkWqBcnx9kyT/3+w/NPhiyOyqegVKmWY&#10;Ro0exRjIWxjJfBH5Gawv0e3BomMY8R51TrV6ew/8mycGtj0znbh1DoZesAbzK+LL7OLphOMjSD18&#10;hAbjsH2ABDS2TkfykA6C6KjT01mbmAuPIa9WRTFfUsLR9qZYLPIkXsbK02vrfHgvQJO4qahD7RM6&#10;O9z7ELNh5cklBvOgZLOTSqWD6+qtcuTAsE926UsFPHNThgwYfYl5/B0iT9+fILQM2PBK6oquzk6s&#10;jLS9M01qx8CkmvaYsjJHHiN1E4lhrMck2fVJnhqaJyTWwdTfOI+46cH9oGTA3q6o/75nTlCiPhgU&#10;J9GHw5AOi+X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mYPDxSsCAABZBAAADgAAAAAAAAAAAAAAAAAuAgAAZHJz&#10;L2Uyb0RvYy54bWxQSwECLQAUAAYACAAAACEAA8rkmt8AAAAJAQAADwAAAAAAAAAAAAAAAACFBAAA&#10;ZHJzL2Rvd25yZXYueG1sUEsFBgAAAAAEAAQA8wAAAJEFAAAAAA==&#10;">
            <v:textbox>
              <w:txbxContent>
                <w:p w:rsidR="00D7306E" w:rsidRDefault="00D7306E" w:rsidP="002425D5">
                  <w:pPr>
                    <w:jc w:val="center"/>
                  </w:pPr>
                  <w:r>
                    <w:t>Уведомление об отказе в предоставлении услуги</w:t>
                  </w:r>
                </w:p>
              </w:txbxContent>
            </v:textbox>
          </v:shape>
        </w:pict>
      </w:r>
      <w:r>
        <w:rPr>
          <w:noProof/>
        </w:rPr>
        <w:pict>
          <v:shape id="AutoShape 42" o:spid="_x0000_s1037" type="#_x0000_t32" style="position:absolute;left:0;text-align:left;margin-left:304.05pt;margin-top:244.25pt;width:0;height:18.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l/MwIAAF4EAAAOAAAAZHJzL2Uyb0RvYy54bWysVE2P2yAQvVfqf0DcE8eOs5tYcVYrO+ll&#10;20ba7Q8ggG1UDAhInKjqf+9APtq0l6pqDmSAmTdvZh5ePh17iQ7cOqFVidPxBCOuqGZCtSX+8rYZ&#10;zTFynihGpFa8xCfu8NPq/bvlYAqe6U5Lxi0CEOWKwZS4894USeJox3vixtpwBZeNtj3xsLVtwiwZ&#10;AL2XSTaZPCSDtsxYTblzcFqfL/Eq4jcNp/5z0zjukSwxcPNxtXHdhTVZLUnRWmI6QS80yD+w6IlQ&#10;kPQGVRNP0N6KP6B6Qa12uvFjqvtEN42gPNYA1aST36p57YjhsRZojjO3Nrn/B0s/HbYWCVbi6SNG&#10;ivQwo+e91zE1yrPQoMG4AvwqtbWhRHpUr+ZF068OKV11RLU8er+dDASnISK5CwkbZyDNbvioGfgQ&#10;SBC7dWxsHyChD+gYh3K6DYUfPaLnQwqn2XSeZrMIToprnLHOf+C6R8EosfOWiLbzlVYKJq9tGrOQ&#10;w4vzgRUprgEhqdIbIWUUgFRoKPFiBgnCjdNSsHAZN7bdVdKiAwkSir8Lizs3q/eKRbCOE7a+2J4I&#10;CTbysTfeCuiW5Dhk6znDSHJ4NcE605MqZITKgfDFOqvo22KyWM/X83yUZw/rUT6p69HzpspHD5v0&#10;cVZP66qq0++BfJoXnWCMq8D/qug0/zvFXN7WWYs3Td8aldyjx44C2et/JB1HH6Z91s1Os9PWhuqC&#10;CkDE0fny4MIr+XUfvX5+FlY/AAAA//8DAFBLAwQUAAYACAAAACEAORrzgOEAAAALAQAADwAAAGRy&#10;cy9kb3ducmV2LnhtbEyPwU7DMAyG70i8Q2QkbizZxKpSmk7AhOiFSWzTxDFrTBPROFWTbR1PTxAH&#10;ONr+9Pv7y8XoOnbEIVhPEqYTAQyp8dpSK2G7eb7JgYWoSKvOE0o4Y4BFdXlRqkL7E73hcR1blkIo&#10;FEqCibEvOA+NQafCxPdI6fbhB6diGoeW60GdUrjr+EyIjDtlKX0wqscng83n+uAkxOX72WS75vHO&#10;rjYvr5n9qut6KeX11fhwDyziGP9g+NFP6lAlp70/kA6sk5CJfJpQCbd5PgeWiN/NXsJ8lgngVcn/&#10;d6i+AQAA//8DAFBLAQItABQABgAIAAAAIQC2gziS/gAAAOEBAAATAAAAAAAAAAAAAAAAAAAAAABb&#10;Q29udGVudF9UeXBlc10ueG1sUEsBAi0AFAAGAAgAAAAhADj9If/WAAAAlAEAAAsAAAAAAAAAAAAA&#10;AAAALwEAAF9yZWxzLy5yZWxzUEsBAi0AFAAGAAgAAAAhAMkROX8zAgAAXgQAAA4AAAAAAAAAAAAA&#10;AAAALgIAAGRycy9lMm9Eb2MueG1sUEsBAi0AFAAGAAgAAAAhADka84DhAAAACwEAAA8AAAAAAAAA&#10;AAAAAAAAjQQAAGRycy9kb3ducmV2LnhtbFBLBQYAAAAABAAEAPMAAACbBQAAAAA=&#10;">
            <v:stroke endarrow="block"/>
          </v:shape>
        </w:pict>
      </w:r>
      <w:r>
        <w:rPr>
          <w:noProof/>
        </w:rPr>
        <w:pict>
          <v:shape id="AutoShape 52" o:spid="_x0000_s1038" type="#_x0000_t32" style="position:absolute;left:0;text-align:left;margin-left:406.05pt;margin-top:451.25pt;width:0;height:17.2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ePcMwIAAF4EAAAOAAAAZHJzL2Uyb0RvYy54bWysVE2P2jAQvVfqf7B8h3wssBARVqsEetm2&#10;SLv9AcZ2iFXHtmxDQFX/e8cm0NJeqqoczNieefNm5jnLp1Mn0ZFbJ7QqcTZOMeKKaibUvsRf3jaj&#10;OUbOE8WI1IqX+Mwdflq9f7fsTcFz3WrJuEUAolzRmxK33psiSRxteUfcWBuu4LLRtiMetnafMEt6&#10;QO9kkqfpLOm1ZcZqyp2D0/pyiVcRv2k49Z+bxnGPZImBm4+rjesurMlqSYq9JaYVdKBB/oFFR4SC&#10;pDeomniCDlb8AdUJarXTjR9T3SW6aQTlsQaoJkt/q+a1JYbHWqA5ztza5P4fLP103FokWIkfZhgp&#10;0sGMng9ex9RomocG9cYV4FeprQ0l0pN6NS+afnVI6aolas+j99vZQHAWIpK7kLBxBtLs+o+agQ+B&#10;BLFbp8Z2ARL6gE5xKOfbUPjJI3o5pHCaZ4v0cRrBSXGNM9b5D1x3KBgldt4SsW99pZWCyWubxSzk&#10;+OJ8YEWKa0BIqvRGSBkFIBXqS7yY5tMY4LQULFwGN2f3u0padCRBQvE3sLhzs/qgWARrOWHrwfZE&#10;SLCRj73xVkC3JMchW8cZRpLDqwnWhZ5UISNUDoQH66Kib4t0sZ6v55PRJJ+tR5O0rkfPm2oymm2y&#10;x2n9UFdVnX0P5LNJ0QrGuAr8r4rOJn+nmOFtXbR40/StUck9euwokL3+R9Jx9GHaF93sNDtvbagu&#10;qABEHJ2HBxdeya/76PXzs7D6AQAA//8DAFBLAwQUAAYACAAAACEA2Jmg1+AAAAALAQAADwAAAGRy&#10;cy9kb3ducmV2LnhtbEyPwU7DMAyG70i8Q2QkbixpEWUrTSdgQvQCEhtCHLPGNBGNUzXZ1vH0BHGA&#10;o39/+v25Wk6uZ3scg/UkIZsJYEit15Y6Ca+bh4s5sBAVadV7QglHDLCsT08qVWp/oBfcr2PHUgmF&#10;UkkwMQ4l56E16FSY+QEp7T786FRM49hxPapDKnc9z4UouFOW0gWjBrw32H6ud05CXL0fTfHW3i3s&#10;8+bxqbBfTdOspDw/m25vgEWc4h8MP/pJHerktPU70oH1EuZZniVUwkLkV8AS8ZtsU3J5LYDXFf//&#10;Q/0NAAD//wMAUEsBAi0AFAAGAAgAAAAhALaDOJL+AAAA4QEAABMAAAAAAAAAAAAAAAAAAAAAAFtD&#10;b250ZW50X1R5cGVzXS54bWxQSwECLQAUAAYACAAAACEAOP0h/9YAAACUAQAACwAAAAAAAAAAAAAA&#10;AAAvAQAAX3JlbHMvLnJlbHNQSwECLQAUAAYACAAAACEAZdHj3DMCAABeBAAADgAAAAAAAAAAAAAA&#10;AAAuAgAAZHJzL2Uyb0RvYy54bWxQSwECLQAUAAYACAAAACEA2Jmg1+AAAAALAQAADwAAAAAAAAAA&#10;AAAAAACNBAAAZHJzL2Rvd25yZXYueG1sUEsFBgAAAAAEAAQA8wAAAJoFAAAAAA==&#10;">
            <v:stroke endarrow="block"/>
          </v:shape>
        </w:pict>
      </w:r>
      <w:r>
        <w:rPr>
          <w:noProof/>
        </w:rPr>
        <w:pict>
          <v:shape id="AutoShape 51" o:spid="_x0000_s1039" type="#_x0000_t32" style="position:absolute;left:0;text-align:left;margin-left:210.3pt;margin-top:451.25pt;width:0;height:16.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F6NAIAAF4EAAAOAAAAZHJzL2Uyb0RvYy54bWysVMGO2jAQvVfqP1i+QxKW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cowU&#10;6WBGTwevY2qUZ4Gg3rgC/Cq1taFFelKv5lnTrw4pXbVE7Xn0fjsbCI4RyV1I2DgDaXb9J83Ah0CC&#10;yNapsV2ABB7QKQ7lfBsKP3lEh0MKp5N0kedxXgkprnHGOv+R6w4Fo8TOWyL2ra+0UjB5bbOYhRyf&#10;nYc+IPAaEJIqvRFSRgFIhfoSL/JJHgOcloKFy+Dm7H5XSYuOJEgo/gIpAHbnZvVBsQjWcsLWF9sT&#10;IcFGPnLjrQC2JMchW8cZRpLDqwnWgChVyAidQ8EXa1DRt0W6WM/X8+loOpmtR9O0rkdPm2o6mm2y&#10;D3n9UFdVnX0PxWfTohWMcRXqvyo6m/6dYi5va9DiTdM3opJ79EgCFHv9j0XH0YdpD7rZaXbe2tBd&#10;UAGIODpfHlx4Jb/uo9fPz8LqBwAAAP//AwBQSwMEFAAGAAgAAAAhAKbf2ijgAAAACwEAAA8AAABk&#10;cnMvZG93bnJldi54bWxMj8FOwzAMhu9IvENkJG4sodCKlaYTMCF6GRIbQhyzxjQRTVI12dbx9Bhx&#10;gKN/f/r9uVpMrmd7HKMNXsLlTABD3wZtfSfhdfN4cQMsJuW16oNHCUeMsKhPTypV6nDwL7hfp45R&#10;iY+lkmBSGkrOY2vQqTgLA3rafYTRqUTj2HE9qgOVu55nQhTcKevpglEDPhhsP9c7JyEt34+meGvv&#10;5/Z587Qq7FfTNEspz8+mu1tgCaf0B8OPPqlDTU7bsPM6sl7CdSYKQiXMRZYDI+I32VJylefA64r/&#10;/6H+BgAA//8DAFBLAQItABQABgAIAAAAIQC2gziS/gAAAOEBAAATAAAAAAAAAAAAAAAAAAAAAABb&#10;Q29udGVudF9UeXBlc10ueG1sUEsBAi0AFAAGAAgAAAAhADj9If/WAAAAlAEAAAsAAAAAAAAAAAAA&#10;AAAALwEAAF9yZWxzLy5yZWxzUEsBAi0AFAAGAAgAAAAhAFtgQXo0AgAAXgQAAA4AAAAAAAAAAAAA&#10;AAAALgIAAGRycy9lMm9Eb2MueG1sUEsBAi0AFAAGAAgAAAAhAKbf2ijgAAAACwEAAA8AAAAAAAAA&#10;AAAAAAAAjgQAAGRycy9kb3ducmV2LnhtbFBLBQYAAAAABAAEAPMAAACbBQAAAAA=&#10;">
            <v:stroke endarrow="block"/>
          </v:shape>
        </w:pict>
      </w:r>
      <w:r>
        <w:rPr>
          <w:noProof/>
        </w:rPr>
        <w:pict>
          <v:shape id="AutoShape 49" o:spid="_x0000_s1040" type="#_x0000_t32" style="position:absolute;left:0;text-align:left;margin-left:304.05pt;margin-top:436.25pt;width:0;height: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khHwIAADwEAAAOAAAAZHJzL2Uyb0RvYy54bWysU8GO2jAQvVfqP1i+QxI2U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QPOUaK&#10;dDCjp4PXMTXKF6FBvXEF+FVqa0OJ9KRezbOm3x1SumqJ2vPo/XY2EJyFiORdSNg4A2l2/RfNwIdA&#10;gtitU2O7AAl9QKc4lPNtKPzkER0OKZxmi3SaxnklpLjGGev8Z647FIwSO2+J2Le+0krB5LXNYhZy&#10;fHY+sCLFNSAkVXojpIwCkAr1JV5MJ9MY4LQULFwGN2f3u0padCRBQvGLJcLNvZvVB8UiWMsJW19s&#10;T4QcbEguVcCDuoDOxRo08mORLtbz9Twf5ZPZepSndT162lT5aLbJPk3rh7qq6uxnoJblRSsY4yqw&#10;u+o1y/9OD5eXMyjtpthbG5L36LFfQPb6j6TjYMMsB1XsNDtv7XXgINHofHlO4Q3c78G+f/SrXwAA&#10;AP//AwBQSwMEFAAGAAgAAAAhALgS8EDeAAAACwEAAA8AAABkcnMvZG93bnJldi54bWxMj8FOwzAM&#10;hu9IvENkJC6IJa200ZW604TEgSPbJK5ZY9puTVI16Vr29BhxgKN/f/r9udjMthMXGkLrHUKyUCDI&#10;Vd60rkY47F8fMxAhamd05x0hfFGATXl7U+jc+Mm902UXa8ElLuQaoYmxz6UMVUNWh4XvyfHu0w9W&#10;Rx6HWppBT1xuO5kqtZJWt44vNLqnl4aq8260CBTGZaK2a1sf3q7Tw0d6PU39HvH+bt4+g4g0xz8Y&#10;fvRZHUp2OvrRmSA6hJXKEkYRsqd0CYKJ3+SIsFacyLKQ/38ovwEAAP//AwBQSwECLQAUAAYACAAA&#10;ACEAtoM4kv4AAADhAQAAEwAAAAAAAAAAAAAAAAAAAAAAW0NvbnRlbnRfVHlwZXNdLnhtbFBLAQIt&#10;ABQABgAIAAAAIQA4/SH/1gAAAJQBAAALAAAAAAAAAAAAAAAAAC8BAABfcmVscy8ucmVsc1BLAQIt&#10;ABQABgAIAAAAIQBQPTkhHwIAADwEAAAOAAAAAAAAAAAAAAAAAC4CAABkcnMvZTJvRG9jLnhtbFBL&#10;AQItABQABgAIAAAAIQC4EvBA3gAAAAsBAAAPAAAAAAAAAAAAAAAAAHkEAABkcnMvZG93bnJldi54&#10;bWxQSwUGAAAAAAQABADzAAAAhAUAAAAA&#10;"/>
        </w:pict>
      </w:r>
      <w:r>
        <w:rPr>
          <w:noProof/>
        </w:rPr>
        <w:pict>
          <v:shape id="AutoShape 50" o:spid="_x0000_s1041" type="#_x0000_t32" style="position:absolute;left:0;text-align:left;margin-left:210.3pt;margin-top:451.25pt;width:195.75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E8HgIAAD0EAAAOAAAAZHJzL2Uyb0RvYy54bWysU82O2yAQvlfqOyDuie3ESRMrzmplJ71s&#10;20i7fQAC2EbFgIDEiaq+ewfyo93tparqAx6YmW+++Vs9nHqJjtw6oVWJs3GKEVdUM6HaEn9/2Y4W&#10;GDlPFCNSK17iM3f4Yf3xw2owBZ/oTkvGLQIQ5YrBlLjz3hRJ4mjHe+LG2nAFykbbnni42jZhlgyA&#10;3stkkqbzZNCWGaspdw5e64sSryN+03DqvzWN4x7JEgM3H08bz304k/WKFK0lphP0SoP8A4ueCAVB&#10;71A18QQdrPgDqhfUaqcbP6a6T3TTCMpjDpBNlr7L5rkjhsdcoDjO3Mvk/h8s/XrcWSRYiadTjBTp&#10;oUePB69jaDSLBRqMK8CuUjsbUqQn9WyeNP3hkNJVR1TLo/XL2YBzFkqavHEJF2cgzH74ohnYEAgQ&#10;q3VqbB8goQ7oFJtyvjeFnzyi8DjJF/N0MsOI3nQJKW6Oxjr/meseBaHEzlsi2s5XWilovbZZDEOO&#10;T84HWqS4OYSoSm+FlHECpEJDiZcziBM0TkvBgjJebLuvpEVHEmYofjHHd2ZWHxSLYB0nbHOVPRHy&#10;IkNwqQIeJAZ0rtJlSH4u0+VmsVnko3wy34zytK5Hj9sqH8232adZPa2rqs5+BWpZXnSCMa4Cu9vA&#10;ZvnfDcR1dS6jdh/ZexmSt+ixXkD29o+kY2dDM8OGuWKv2Xlnbx2HGY3G130KS/D6DvLrrV//BgAA&#10;//8DAFBLAwQUAAYACAAAACEAoAYjP94AAAALAQAADwAAAGRycy9kb3ducmV2LnhtbEyPwUrDQBCG&#10;74LvsIzgRexuFlvamE0pggePtgWv0+yYRLOzIbtpYp/eFQQ9zszHP99fbGfXiTMNofVsIFsoEMSV&#10;ty3XBo6H5/s1iBCRLXaeycAXBdiW11cF5tZP/ErnfaxFCuGQo4Emxj6XMlQNOQwL3xOn27sfHMY0&#10;DrW0A04p3HVSK7WSDltOHxrs6amh6nM/OgMUxmWmdhtXH18u092bvnxM/cGY25t59wgi0hz/YPjR&#10;T+pQJqeTH9kG0Rl40GqVUAMbpZcgErHOdAbi9LuRZSH/dyi/AQAA//8DAFBLAQItABQABgAIAAAA&#10;IQC2gziS/gAAAOEBAAATAAAAAAAAAAAAAAAAAAAAAABbQ29udGVudF9UeXBlc10ueG1sUEsBAi0A&#10;FAAGAAgAAAAhADj9If/WAAAAlAEAAAsAAAAAAAAAAAAAAAAALwEAAF9yZWxzLy5yZWxzUEsBAi0A&#10;FAAGAAgAAAAhAM4HETweAgAAPQQAAA4AAAAAAAAAAAAAAAAALgIAAGRycy9lMm9Eb2MueG1sUEsB&#10;Ai0AFAAGAAgAAAAhAKAGIz/eAAAACwEAAA8AAAAAAAAAAAAAAAAAeAQAAGRycy9kb3ducmV2Lnht&#10;bFBLBQYAAAAABAAEAPMAAACDBQAAAAA=&#10;"/>
        </w:pict>
      </w:r>
      <w:r>
        <w:rPr>
          <w:noProof/>
        </w:rPr>
        <w:pict>
          <v:shape id="AutoShape 41" o:spid="_x0000_s1042" type="#_x0000_t32" style="position:absolute;left:0;text-align:left;margin-left:57.3pt;margin-top:244.25pt;width:246.75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utIAIAAD0EAAAOAAAAZHJzL2Uyb0RvYy54bWysU82O2yAQvlfqOyDuie3E2U2sOKuVnfSy&#10;bSPt9gEIYBsVAwISJ6r67h3IT5v2UlX1AQ/MzDd/3yyfjr1EB26d0KrE2TjFiCuqmVBtib+8bUZz&#10;jJwnihGpFS/xiTv8tHr/bjmYgk90pyXjFgGIcsVgStx5b4okcbTjPXFjbbgCZaNtTzxcbZswSwZA&#10;72UySdOHZNCWGaspdw5e67MSryJ+03DqPzeN4x7JEkNuPp42nrtwJqslKVpLTCfoJQ3yD1n0RCgI&#10;eoOqiSdob8UfUL2gVjvd+DHVfaKbRlAea4BqsvS3al47YnisBZrjzK1N7v/B0k+HrUWClXg6wUiR&#10;Hmb0vPc6hkZ5Fho0GFeAXaW2NpRIj+rVvGj61SGlq46olkfrt5MB5+iR3LmEizMQZjd81AxsCASI&#10;3To2tg+Q0Ad0jEM53YbCjx5ReJxm0+njZIYRveoSUlwdjXX+A9c9CkKJnbdEtJ2vtFIwem2zGIYc&#10;XpyHQsDx6hCiKr0RUkYGSIWGEi9mECdonJaCBWW82HZXSYsOJHAofqErAHZnZvVesQjWccLWF9kT&#10;Ic8y2EsV8KAwSOcinUnybZEu1vP1PB/lk4f1KE/revS8qfLRwyZ7nNXTuqrq7HtILcuLTjDGVcju&#10;Stgs/ztCXFbnTLUbZW9tSO7RY4mQ7PUfk46TDcM802Kn2WlrQzfCkIGj0fiyT2EJfr1Hq59bv/oB&#10;AAD//wMAUEsDBBQABgAIAAAAIQB2WVI23gAAAAsBAAAPAAAAZHJzL2Rvd25yZXYueG1sTI/BSsNA&#10;EIbvgu+wjOBF7G5KG2KaTSmCB4+2Ba/b7DSJZmdDdtPEPr0jCHr8Zz7++abYzq4TFxxC60lDslAg&#10;kCpvW6o1HA8vjxmIEA1Z03lCDV8YYFve3hQmt36iN7zsYy24hEJuNDQx9rmUoWrQmbDwPRLvzn5w&#10;JnIcamkHM3G56+RSqVQ60xJfaEyPzw1Wn/vRacAwrhO1e3L18fU6Pbwvrx9Tf9D6/m7ebUBEnOMf&#10;DD/6rA4lO538SDaIjnOyShnVsMqyNQgmUpUlIE6/E1kW8v8P5TcAAAD//wMAUEsBAi0AFAAGAAgA&#10;AAAhALaDOJL+AAAA4QEAABMAAAAAAAAAAAAAAAAAAAAAAFtDb250ZW50X1R5cGVzXS54bWxQSwEC&#10;LQAUAAYACAAAACEAOP0h/9YAAACUAQAACwAAAAAAAAAAAAAAAAAvAQAAX3JlbHMvLnJlbHNQSwEC&#10;LQAUAAYACAAAACEA8xB7rSACAAA9BAAADgAAAAAAAAAAAAAAAAAuAgAAZHJzL2Uyb0RvYy54bWxQ&#10;SwECLQAUAAYACAAAACEAdllSNt4AAAALAQAADwAAAAAAAAAAAAAAAAB6BAAAZHJzL2Rvd25yZXYu&#10;eG1sUEsFBgAAAAAEAAQA8wAAAIUFAAAAAA==&#10;"/>
        </w:pict>
      </w:r>
      <w:r>
        <w:rPr>
          <w:noProof/>
        </w:rPr>
        <w:pict>
          <v:shape id="AutoShape 36" o:spid="_x0000_s1043" type="#_x0000_t32" style="position:absolute;left:0;text-align:left;margin-left:252.3pt;margin-top:193.25pt;width:.75pt;height:1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w9MwIAAGEEAAAOAAAAZHJzL2Uyb0RvYy54bWysVM2O2jAQvlfqO1i+QwgBChFhtUqgl22L&#10;tNsHMLaTWHVsyzYEVPXdOzaBdreXqmoOzjjz+818k/XDuZPoxK0TWhU4HU8w4opqJlRT4K8vu9ES&#10;I+eJYkRqxQt84Q4/bN6/W/cm51Pdasm4RRBEubw3BW69N3mSONryjrixNlyBsta2Ix6utkmYJT1E&#10;72QynUwWSa8tM1ZT7hx8ra5KvInx65pT/6WuHfdIFhhq8/G08TyEM9msSd5YYlpBhzLIP1TREaEg&#10;6T1URTxBRyv+CNUJarXTtR9T3SW6rgXlEQOgSSdv0Dy3xPCIBZrjzL1N7v+FpZ9Pe4sEK3CWYqRI&#10;BzN6PHodU6NsERrUG5eDXan2NkCkZ/VsnjT95pDSZUtUw6P1y8WAcxo8klcu4eIMpDn0nzQDGwIJ&#10;YrfOte1CSOgDOsehXO5D4WePKHxczadzjCgo0izL5nFkCclvrsY6/5HrDgWhwM5bIprWl1opGL62&#10;aUxETk/Oh8JIfnMIeZXeCSkjB6RC/ZAsaJyWggVlvNjmUEqLTiSwKD4R5Rszq4+KxWAtJ2w7yJ4I&#10;CTLysT3eCmiY5Dhk6zjDSHJYnCBdy5MqZATwUPAgXYn0fTVZbZfb5Ww0my62o9mkqkaPu3I2WuzS&#10;D/Mqq8qySn8EtOksbwVjXIX6b6ROZ39HmmG9rnS80/reqOR19NhRKPb2jkXH6YeBX6lz0OyytwFd&#10;IALwOBoPOxcW5fd7tPr1Z9j8BAAA//8DAFBLAwQUAAYACAAAACEAjCPAv+IAAAALAQAADwAAAGRy&#10;cy9kb3ducmV2LnhtbEyPwU7DMBBE70j8g7VI3KhdaEwJcSqgQuQCEm1VcXTjJY6I11HstilfjznB&#10;cTVPM2+Lxeg6dsAhtJ4UTCcCGFLtTUuNgs36+WoOLERNRneeUMEJAyzK87NC58Yf6R0Pq9iwVEIh&#10;1wpsjH3OeagtOh0mvkdK2acfnI7pHBpuBn1M5a7j10JI7nRLacHqHp8s1l+rvVMQlx8nK7f14137&#10;tn55le13VVVLpS4vxod7YBHH+AfDr35ShzI57fyeTGCdgkzMZEIV3MxlBiwRmZBTYDsFM3GbAS8L&#10;/v+H8gcAAP//AwBQSwECLQAUAAYACAAAACEAtoM4kv4AAADhAQAAEwAAAAAAAAAAAAAAAAAAAAAA&#10;W0NvbnRlbnRfVHlwZXNdLnhtbFBLAQItABQABgAIAAAAIQA4/SH/1gAAAJQBAAALAAAAAAAAAAAA&#10;AAAAAC8BAABfcmVscy8ucmVsc1BLAQItABQABgAIAAAAIQDHfaw9MwIAAGEEAAAOAAAAAAAAAAAA&#10;AAAAAC4CAABkcnMvZTJvRG9jLnhtbFBLAQItABQABgAIAAAAIQCMI8C/4gAAAAsBAAAPAAAAAAAA&#10;AAAAAAAAAI0EAABkcnMvZG93bnJldi54bWxQSwUGAAAAAAQABADzAAAAnAUAAAAA&#10;">
            <v:stroke endarrow="block"/>
          </v:shape>
        </w:pict>
      </w:r>
      <w:r>
        <w:rPr>
          <w:noProof/>
        </w:rPr>
        <w:pict>
          <v:shape id="AutoShape 32" o:spid="_x0000_s1044" type="#_x0000_t32" style="position:absolute;left:0;text-align:left;margin-left:455.55pt;margin-top:83pt;width:0;height:12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S0x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BXoU&#10;6WBGj0evY2k0nQSCeuMK8KvUzoYW6Vk9mydNvzmkdNUSdeDR++ViIDgLEcmbkLBxBsrs+0+agQ+B&#10;ApGtc2O7kBJ4QOc4lMt9KPzsER0OKZxms0mexnklpLjFGev8R647FIwSO2+JOLS+0krB5LXNYhVy&#10;enI+oCLFLSAUVXorpIwCkAr1JV7OJrMY4LQULFwGN2cP+0padCJBQvEXW4Sb125WHxWLyVpO2OZq&#10;eyIk2MhHbrwVwJbkOFTrOMNIcng1wRrgSRUqQucA+GoNKvq+TJebxWaRj/LJfDPK07oePW6rfDTf&#10;Zh9m9bSuqjr7EcBnedEKxrgK+G+KzvK/U8z1bQ1avGv6TlTyNntkFMDe/iPoOPow7UE3e80uOxu6&#10;CyoAEUfn64MLr+T1Pnr9+iysfwIAAP//AwBQSwMEFAAGAAgAAAAhAOKiimLeAAAACwEAAA8AAABk&#10;cnMvZG93bnJldi54bWxMj8FOwzAQRO9I/IO1SNyoHQ4WCXEqoELkAhItQhzd2MQW8TqK3Tbl61nE&#10;oRx35ml2pl7OYWB7OyUfUUGxEMAsdtF47BW8bR6vboClrNHoIaJVcLQJls35Wa0rEw/4avfr3DMK&#10;wVRpBS7nseI8dc4GnRZxtEjeZ5yCznROPTeTPlB4GPi1EJIH7ZE+OD3aB2e7r/UuKMirj6OT7919&#10;6V82T8/Sf7dtu1Lq8mK+uwWW7ZxPMPzWp+rQUKdt3KFJbFBQFkVBKBlS0igi/pQtKaUQwJua/9/Q&#10;/AAAAP//AwBQSwECLQAUAAYACAAAACEAtoM4kv4AAADhAQAAEwAAAAAAAAAAAAAAAAAAAAAAW0Nv&#10;bnRlbnRfVHlwZXNdLnhtbFBLAQItABQABgAIAAAAIQA4/SH/1gAAAJQBAAALAAAAAAAAAAAAAAAA&#10;AC8BAABfcmVscy8ucmVsc1BLAQItABQABgAIAAAAIQD7PS0xNAIAAF4EAAAOAAAAAAAAAAAAAAAA&#10;AC4CAABkcnMvZTJvRG9jLnhtbFBLAQItABQABgAIAAAAIQDioopi3gAAAAsBAAAPAAAAAAAAAAAA&#10;AAAAAI4EAABkcnMvZG93bnJldi54bWxQSwUGAAAAAAQABADzAAAAmQUAAAAA&#10;">
            <v:stroke endarrow="block"/>
          </v:shape>
        </w:pict>
      </w:r>
      <w:r>
        <w:rPr>
          <w:noProof/>
        </w:rPr>
        <w:pict>
          <v:shape id="AutoShape 31" o:spid="_x0000_s1045" type="#_x0000_t32" style="position:absolute;left:0;text-align:left;margin-left:321.3pt;margin-top:83pt;width:0;height:12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8MwIAAF4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nC4wU&#10;6WBGTwevY2r0kAWCeuMK8KvU1oYW6Um9mmdNvzqkdNUStefR++1sIDhGJHchYeMMpNn1nzQDHwIJ&#10;IlunxnYBEnhApziU820o/OQRHQ4pnGbTSZ7GeSWkuMYZ6/xHrjsUjBI7b4nYt77SSsHktc1iFnJ8&#10;dh76gMBrQEiq9EZIGQUgFepLvJhOpjHAaSlYuAxuzu53lbToSIKE4i+QAmB3blYfFItgLSdsfbE9&#10;ERJs5CM33gpgS3IcsnWcYSQ5vJpgDYhShYzQORR8sQYVfVuki/V8Pc9H+WS2HuVpXY+eNlU+mm2y&#10;D9P6oa6qOvseis/yohWMcRXqvyo6y/9OMZe3NWjxpukbUck9eiQBir3+x6Lj6MO0B93sNDtvbegu&#10;qABEHJ0vDy68kl/30evnZ2H1AwAA//8DAFBLAwQUAAYACAAAACEAFKOdPt4AAAALAQAADwAAAGRy&#10;cy9kb3ducmV2LnhtbEyPwU7DMBBE70j8g7VI3KhNhSwa4lRAhcgFJFqEOLrxkljE6yh225SvZxEH&#10;OO7M0+xMuZxCL/Y4Jh/JwOVMgUBqovPUGnjdPFxcg0jZkrN9JDRwxATL6vSktIWLB3rB/Tq3gkMo&#10;FdZAl/NQSJmaDoNNszggsfcRx2Azn2Mr3WgPHB56OVdKy2A98YfODnjfYfO53gUDefV+7PRbc7fw&#10;z5vHJ+2/6rpeGXN+Nt3egMg45T8Yfupzdai40zbuyCXRG9BXc80oG1rzKCZ+lS0rC6VAVqX8v6H6&#10;BgAA//8DAFBLAQItABQABgAIAAAAIQC2gziS/gAAAOEBAAATAAAAAAAAAAAAAAAAAAAAAABbQ29u&#10;dGVudF9UeXBlc10ueG1sUEsBAi0AFAAGAAgAAAAhADj9If/WAAAAlAEAAAsAAAAAAAAAAAAAAAAA&#10;LwEAAF9yZWxzLy5yZWxzUEsBAi0AFAAGAAgAAAAhAMZq3/wzAgAAXgQAAA4AAAAAAAAAAAAAAAAA&#10;LgIAAGRycy9lMm9Eb2MueG1sUEsBAi0AFAAGAAgAAAAhABSjnT7eAAAACwEAAA8AAAAAAAAAAAAA&#10;AAAAjQQAAGRycy9kb3ducmV2LnhtbFBLBQYAAAAABAAEAPMAAACYBQAAAAA=&#10;">
            <v:stroke endarrow="block"/>
          </v:shape>
        </w:pict>
      </w:r>
      <w:r>
        <w:rPr>
          <w:noProof/>
        </w:rPr>
        <w:pict>
          <v:shape id="AutoShape 30" o:spid="_x0000_s1046" type="#_x0000_t32" style="position:absolute;left:0;text-align:left;margin-left:56.55pt;margin-top:38pt;width:.75pt;height:11.2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wMMwIAAGEEAAAOAAAAZHJzL2Uyb0RvYy54bWysVM2O2jAQvlfqO1i+QwgbWIgIq1UCvWxb&#10;pN0+gLGdxKpjW7YhoKrv3rEJtLSXqmoOzkxm/M03f1k9nTqJjtw6oVWB0/EEI66oZkI1Bf7yth0t&#10;MHKeKEakVrzAZ+7w0/r9u1Vvcj7VrZaMWwQgyuW9KXDrvcmTxNGWd8SNteEKjLW2HfGg2iZhlvSA&#10;3slkOpnMk15bZqym3Dn4Wl2MeB3x65pT/7muHfdIFhi4+XjaeO7DmaxXJG8sMa2gAw3yDyw6IhQE&#10;vUFVxBN0sOIPqE5Qq52u/ZjqLtF1LSiPOUA26eS3bF5bYnjMBYrjzK1M7v/B0k/HnUWCFXgKnVKk&#10;gx49H7yOodFDLFBvXA5+pdrZkCI9qVfzoulXh5QuW6IaHr3fzgYup6Gkyd2VoDgDYfb9R83Ah0CA&#10;WK1TbbsACXVAp9iU860p/OQRhY/L2XSGEQVDmk0Xj7OIT/LrVWOd/8B1h4JQYOctEU3rS60UNF/b&#10;NAYixxfnAzGSXy+EuEpvhZRxBqRC/RAsWJyWggVjVGyzL6VFRxKmKD4Dizs3qw+KRbCWE7YZZE+E&#10;BBn5WB5vBRRMchyidZxhJDksTpAu9KQKESF5IDxIl0H6tpwsN4vNIhtl0/lmlE2qavS8LbPRfJs+&#10;zqqHqiyr9HvINs3yVjDGVeB/Heo0+7uhGdbrMo63sb4VKrlHjxUFstd3JB27HxoettDle83OOxuy&#10;CxrMcXQedi4syq969Pr5Z1j/AAAA//8DAFBLAwQUAAYACAAAACEAqPowy+AAAAAJAQAADwAAAGRy&#10;cy9kb3ducmV2LnhtbEyPy07DMBBF90j8gzVI7KgTHm4b4lRAhcgGJNoKsXTjIbaIx1Hstilfj7uC&#10;5dUc3Tm3XIyuY3scgvUkIZ9kwJAary21Ejbr56sZsBAVadV5QglHDLCozs9KVWh/oHfcr2LLUgmF&#10;QkkwMfYF56Ex6FSY+B4p3b784FRMcWi5HtQhlbuOX2eZ4E5ZSh+M6vHJYPO92jkJcfl5NOKjeZzb&#10;t/XLq7A/dV0vpby8GB/ugUUc4x8MJ/2kDlVy2vod6cC6lPObPKESpiJtOgH5rQC2lTCf3QGvSv5/&#10;QfULAAD//wMAUEsBAi0AFAAGAAgAAAAhALaDOJL+AAAA4QEAABMAAAAAAAAAAAAAAAAAAAAAAFtD&#10;b250ZW50X1R5cGVzXS54bWxQSwECLQAUAAYACAAAACEAOP0h/9YAAACUAQAACwAAAAAAAAAAAAAA&#10;AAAvAQAAX3JlbHMvLnJlbHNQSwECLQAUAAYACAAAACEA2X6MDDMCAABhBAAADgAAAAAAAAAAAAAA&#10;AAAuAgAAZHJzL2Uyb0RvYy54bWxQSwECLQAUAAYACAAAACEAqPowy+AAAAAJAQAADwAAAAAAAAAA&#10;AAAAAACNBAAAZHJzL2Rvd25yZXYueG1sUEsFBgAAAAAEAAQA8wAAAJoFAAAAAA==&#10;">
            <v:stroke endarrow="block"/>
          </v:shape>
        </w:pict>
      </w:r>
      <w:r>
        <w:rPr>
          <w:noProof/>
        </w:rPr>
        <w:pict>
          <v:shape id="AutoShape 27" o:spid="_x0000_s1047" type="#_x0000_t32" style="position:absolute;left:0;text-align:left;margin-left:196.05pt;margin-top:38pt;width:0;height:11.2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HqEMw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e8BI&#10;kR5m9LT3OqZGcAYNGowrwK9SWxtKpEf1ap41/eqQ0lVHVMuj99vJQHAaIpK7kLBxBtLshk+agQ+B&#10;BLFbx8b2ARL6gI5xKKfbUPjRI3o+pHCa5tn8YRrBSXGNM9b5j1z3KBgldt4S0Xa+0krB5LVNYxZy&#10;eHY+sCLFNSAkVXojpIwCkAoNJV5Ms2kMcFoKFi6Dm7PtrpIWHUiQUPxdWNy5Wb1XLIJ1nLD1xfZE&#10;SLCRj73xVkC3JMchW88ZRpLDqwnWmZ5UISNUDoQv1llF3xaTxXq+nuejPJutR/mkrkdPmyofzTbp&#10;w7T+UFdVnX4P5NO86ARjXAX+V0Wn+d8p5vK2zlq8afrWqOQePXYUyF7/I+k4+jDts252mp22NlQX&#10;VAAijs6XBxdeya/76PXzs7D6AQAA//8DAFBLAwQUAAYACAAAACEATl+O898AAAAJAQAADwAAAGRy&#10;cy9kb3ducmV2LnhtbEyPwU7DMAyG70i8Q2QkbizdEGUtdSdgQvQC0jaEOGaNaSoap2qyrePpCeLA&#10;jrY//f7+YjHaTuxp8K1jhOkkAUFcO91yg/C2ebqag/BBsVadY0I4kodFeX5WqFy7A69ovw6NiCHs&#10;c4VgQuhzKX1tyCo/cT1xvH26waoQx6GRelCHGG47OUuSVFrVcvxgVE+Phuqv9c4ihOXH0aTv9UPW&#10;vm6eX9L2u6qqJeLlxXh/ByLQGP5h+NWP6lBGp63bsfaiQ7jOZtOIItymsVME/hZbhGx+A7Is5GmD&#10;8gcAAP//AwBQSwECLQAUAAYACAAAACEAtoM4kv4AAADhAQAAEwAAAAAAAAAAAAAAAAAAAAAAW0Nv&#10;bnRlbnRfVHlwZXNdLnhtbFBLAQItABQABgAIAAAAIQA4/SH/1gAAAJQBAAALAAAAAAAAAAAAAAAA&#10;AC8BAABfcmVscy8ucmVsc1BLAQItABQABgAIAAAAIQB7sHqEMwIAAF4EAAAOAAAAAAAAAAAAAAAA&#10;AC4CAABkcnMvZTJvRG9jLnhtbFBLAQItABQABgAIAAAAIQBOX47z3wAAAAkBAAAPAAAAAAAAAAAA&#10;AAAAAI0EAABkcnMvZG93bnJldi54bWxQSwUGAAAAAAQABADzAAAAmQUAAAAA&#10;">
            <v:stroke endarrow="block"/>
          </v:shape>
        </w:pict>
      </w:r>
      <w:r>
        <w:rPr>
          <w:noProof/>
        </w:rPr>
        <w:pict>
          <v:shape id="AutoShape 29" o:spid="_x0000_s1048" type="#_x0000_t32" style="position:absolute;left:0;text-align:left;margin-left:455.55pt;margin-top:38pt;width:0;height:11.2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UfMwIAAF4EAAAOAAAAZHJzL2Uyb0RvYy54bWysVMGO2jAQvVfqP1i+Q0gaW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JnM4wU&#10;6WBGTwevY2qULUKDeuMK8KvU1oYS6Um9mmdNvzqkdNUStefR++1sIDgNEcldSNg4A2l2/SfNwIdA&#10;gtitU2O7AAl9QKc4lPNtKPzkER0OKZymeTZ/mEZwUlzjjHX+I9cdCkaJnbdE7FtfaaVg8tqmMQs5&#10;PjsfWJHiGhCSKr0RUkYBSIX6Ei+m2TQGOC0FC5fBzdn9rpIWHUmQUPxdWNy5WX1QLIK1nLD1xfZE&#10;SLCRj73xVkC3JMchW8cZRpLDqwnWQE+qkBEqB8IXa1DRt8VksZ6v5/koz2brUT6p69HTpspHs036&#10;MK0/1FVVp98D+TQvWsEYV4H/VdFp/neKubytQYs3Td8aldyjx44C2et/JB1HH6Y96Gan2XlrQ3VB&#10;BSDi6Hx5cOGV/LqPXj8/C6sf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BiTZUfMwIAAF4EAAAOAAAAAAAAAAAAAAAA&#10;AC4CAABkcnMvZTJvRG9jLnhtbFBLAQItABQABgAIAAAAIQA1qoZH3wAAAAkBAAAPAAAAAAAAAAAA&#10;AAAAAI0EAABkcnMvZG93bnJldi54bWxQSwUGAAAAAAQABADzAAAAmQUAAAAA&#10;">
            <v:stroke endarrow="block"/>
          </v:shape>
        </w:pict>
      </w:r>
      <w:r>
        <w:rPr>
          <w:noProof/>
        </w:rPr>
        <w:pict>
          <v:shape id="AutoShape 28" o:spid="_x0000_s1049" type="#_x0000_t32" style="position:absolute;left:0;text-align:left;margin-left:321.3pt;margin-top:38pt;width:0;height:11.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4FPMgIAAF4EAAAOAAAAZHJzL2Uyb0RvYy54bWysVMuO2yAU3VfqPyD2iWPXySRWnNHITrqZ&#10;diLN9AMIYBsVAwISJ6r6772QR5t2U1XNglzgPs499+Dl47GX6MCtE1qVOB1PMOKKaiZUW+Ivb5vR&#10;HCPniWJEasVLfOIOP67ev1sOpuCZ7rRk3CJIolwxmBJ33psiSRzteE/cWBuu4LLRticetrZNmCUD&#10;ZO9lkk0ms2TQlhmrKXcOTuvzJV7F/E3DqX9pGsc9kiUGbD6uNq67sCarJSlaS0wn6AUG+QcUPREK&#10;it5S1cQTtLfij1S9oFY73fgx1X2im0ZQHnuAbtLJb928dsTw2AuQ48yNJvf/0tLPh61FgpU4m2Kk&#10;SA8zetp7HUujbB4IGowrwK9SWxtapEf1ap41/eqQ0lVHVMuj99vJQHAaIpK7kLBxBsrshk+agQ+B&#10;ApGtY2P7kBJ4QMc4lNNtKPzoET0fUjhN82z+MI3JSXGNM9b5j1z3KBgldt4S0Xa+0krB5LVNYxVy&#10;eHY+oCLFNSAUVXojpIwCkAoNJV5MgYNw47QULFzGjW13lbToQIKE4u+C4s7N6r1iMVnHCVtfbE+E&#10;BBv5yI23AtiSHIdqPWcYSQ6vJlhneFKFitA5AL5YZxV9W0wW6/l6no/ybLYe5ZO6Hj1tqnw026QP&#10;0/pDXVV1+j2AT/OiE4xxFfBfFZ3mf6eYy9s6a/Gm6RtRyX32yCiAvf5H0HH0Ydpn3ew0O21t6C6o&#10;AEQcnS8PLrySX/fR6+dnYfUDAAD//wMAUEsDBBQABgAIAAAAIQCtogmk3wAAAAkBAAAPAAAAZHJz&#10;L2Rvd25yZXYueG1sTI/BTsMwDIbvSLxDZCRuLGWCsJW6EzAhehkSG0Ics8Y0FY1TNdnW8fQEcYCj&#10;7U+/v79YjK4TexpC6xnhcpKBIK69ablBeN08XsxAhKjZ6M4zIRwpwKI8PSl0bvyBX2i/jo1IIRxy&#10;jWBj7HMpQ23J6TDxPXG6ffjB6ZjGoZFm0IcU7jo5zTIlnW45fbC6pwdL9ed65xDi8v1o1Vt9P2+f&#10;N08r1X5VVbVEPD8b725BRBrjHww/+kkdyuS09Ts2QXQI6mqqEopwo1KnBPwutgjz2TXIspD/G5Tf&#10;AAAA//8DAFBLAQItABQABgAIAAAAIQC2gziS/gAAAOEBAAATAAAAAAAAAAAAAAAAAAAAAABbQ29u&#10;dGVudF9UeXBlc10ueG1sUEsBAi0AFAAGAAgAAAAhADj9If/WAAAAlAEAAAsAAAAAAAAAAAAAAAAA&#10;LwEAAF9yZWxzLy5yZWxzUEsBAi0AFAAGAAgAAAAhAN9rgU8yAgAAXgQAAA4AAAAAAAAAAAAAAAAA&#10;LgIAAGRycy9lMm9Eb2MueG1sUEsBAi0AFAAGAAgAAAAhAK2iCaTfAAAACQEAAA8AAAAAAAAAAAAA&#10;AAAAjAQAAGRycy9kb3ducmV2LnhtbFBLBQYAAAAABAAEAPMAAACYBQAAAAA=&#10;">
            <v:stroke endarrow="block"/>
          </v:shape>
        </w:pict>
      </w:r>
      <w:r>
        <w:rPr>
          <w:noProof/>
        </w:rPr>
        <w:pict>
          <v:shape id="Text Box 16" o:spid="_x0000_s1050" type="#_x0000_t202" style="position:absolute;left:0;text-align:left;margin-left:1.05pt;margin-top:203.75pt;width:499.5pt;height:28.5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jkkLAIAAFkEAAAOAAAAZHJzL2Uyb0RvYy54bWysVNtu2zAMfR+wfxD0vjj3NkacokuXYUB3&#10;Adp9gCzLtjBJ1CQldvb1peQ0zW4vw/wgkCJ1SB6SXt/0WpGDcF6CKehkNKZEGA6VNE1Bvz7u3lxT&#10;4gMzFVNgREGPwtObzetX687mYgotqEo4giDG550taBuCzbPM81Zo5kdghUFjDU6zgKprssqxDtG1&#10;yqbj8TLrwFXWARfe4+3dYKSbhF/XgofPde1FIKqgmFtIp0tnGc9ss2Z545htJT+lwf4hC82kwaBn&#10;qDsWGNk7+RuUltyBhzqMOOgM6lpykWrAaibjX6p5aJkVqRYkx9szTf7/wfJPhy+OyKqg0zklhmns&#10;0aPoA3kLPZksIz+d9Tm6PVh0DD3eY59Trd7eA//miYFty0wjbp2DrhWswvwm8WV28XTA8RGk7D5C&#10;hXHYPkAC6munI3lIB0F07NPx3JuYC8fL5Ww+Wy7QxNE2W05WKMcQLH9+bZ0P7wVoEoWCOux9QmeH&#10;ex8G12eXGMyDktVOKpUU15Rb5ciB4Zzs0ndC/8lNGdIVdLWYLgYC/goxTt+fILQMOPBK6oJen51Y&#10;Hml7ZypMk+WBSTXIWJ0yJx4jdQOJoS/71LKrGCByXEJ1RGIdDPON+4hCC+4HJR3OdkH99z1zghL1&#10;wWBzVpP5PC5DUuaLqykq7tJSXlqY4QhV0EDJIG7DsEB762TTYqRhHAzcYkNrmbh+yeqUPs5v6tZp&#10;1+KCXOrJ6+WPsHkCAAD//wMAUEsDBBQABgAIAAAAIQBTXrAe3wAAAAoBAAAPAAAAZHJzL2Rvd25y&#10;ZXYueG1sTI/BTsMwEETvSPyDtUhcELVT0rSEOBVCAtEbFARXN3aTCHsdbDcNf8/2BMedGc2+qdaT&#10;s2w0IfYeJWQzAcxg43WPrYT3t8frFbCYFGplPRoJPybCuj4/q1Sp/RFfzbhNLaMSjKWS0KU0lJzH&#10;pjNOxZkfDJK398GpRGdouQ7qSOXO8rkQBXeqR/rQqcE8dKb52h6chFX+PH7Gzc3LR1Ps7W26Wo5P&#10;30HKy4vp/g5YMlP6C8MJn9ChJqadP6COzEqYZxSUkIvlAtjJFyIjaUdSkS+A1xX/P6H+BQAA//8D&#10;AFBLAQItABQABgAIAAAAIQC2gziS/gAAAOEBAAATAAAAAAAAAAAAAAAAAAAAAABbQ29udGVudF9U&#10;eXBlc10ueG1sUEsBAi0AFAAGAAgAAAAhADj9If/WAAAAlAEAAAsAAAAAAAAAAAAAAAAALwEAAF9y&#10;ZWxzLy5yZWxzUEsBAi0AFAAGAAgAAAAhANNqOSQsAgAAWQQAAA4AAAAAAAAAAAAAAAAALgIAAGRy&#10;cy9lMm9Eb2MueG1sUEsBAi0AFAAGAAgAAAAhAFNesB7fAAAACgEAAA8AAAAAAAAAAAAAAAAAhgQA&#10;AGRycy9kb3ducmV2LnhtbFBLBQYAAAAABAAEAPMAAACSBQAAAAA=&#10;">
            <v:textbox>
              <w:txbxContent>
                <w:p w:rsidR="00D7306E" w:rsidRDefault="00D7306E" w:rsidP="00B05BFC">
                  <w:pPr>
                    <w:jc w:val="center"/>
                  </w:pPr>
                  <w:r>
                    <w:t>Проверка документов на комплектность</w:t>
                  </w:r>
                </w:p>
              </w:txbxContent>
            </v:textbox>
          </v:shape>
        </w:pict>
      </w:r>
      <w:r>
        <w:rPr>
          <w:noProof/>
        </w:rPr>
        <w:pict>
          <v:shape id="Text Box 10" o:spid="_x0000_s1051" type="#_x0000_t202" style="position:absolute;left:0;text-align:left;margin-left:1.05pt;margin-top:53pt;width:108.75pt;height:80.25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9LgIAAFoEAAAOAAAAZHJzL2Uyb0RvYy54bWysVNtu2zAMfR+wfxD0vjhOkzUx4hRdugwD&#10;ugvQ7gNkWbaFSaImKbGzrx8lp2l2wR6G+UEQTfqQPIf0+mbQihyE8xJMSfPJlBJhONTStCX98rh7&#10;taTEB2ZqpsCIkh6Fpzebly/WvS3EDDpQtXAEQYwvelvSLgRbZJnnndDMT8AKg84GnGYBTddmtWM9&#10;omuVzabT11kPrrYOuPAe396NTrpJ+E0jePjUNF4EokqKtYV0unRW8cw2a1a0jtlO8lMZ7B+q0Ewa&#10;THqGumOBkb2Tv0FpyR14aMKEg86gaSQXqQfsJp/+0s1Dx6xIvSA53p5p8v8Pln88fHZE1iWdXVFi&#10;mEaNHsUQyBsYSJ746a0vMOzBYmAY8D3qnHr19h74V08MbDtmWnHrHPSdYDXWl0dms4tPoyK+8BGk&#10;6j9AjXnYPkACGhqnI3lIB0F01Ol41ibWwmPKq2WezxaUcPTl03yVXy9SDlY8fW6dD+8EaBIvJXUo&#10;foJnh3sfYjmseAqJ2TwoWe+kUslwbbVVjhwYDsouPSf0n8KUIX1JVwss5O8Q0/T8CULLgBOvpC7p&#10;8hzEisjbW1OneQxMqvGOJStzIjJyN7IYhmpImi1jgshrBfURmXUwDjguJF46cN8p6XG4S+q/7ZkT&#10;lKj3BtVZ5fN53IZkzBfXMzTcpae69DDDEaqkgZLxug3jBu2tk22HmcZ5MHCLijYycf1c1al8HOAk&#10;wWnZ4oZc2inq+Zew+QEAAP//AwBQSwMEFAAGAAgAAAAhAGqfd8PeAAAACQEAAA8AAABkcnMvZG93&#10;bnJldi54bWxMj0FPwzAMhe9I/IfISFwQS1sgbKXphJBAcIOB4Jo1XluROKXJuvLvMSe42X5Pz9+r&#10;1rN3YsIx9oE05IsMBFITbE+thrfX+/MliJgMWeMCoYZvjLCuj48qU9pwoBecNqkVHEKxNBq6lIZS&#10;yth06E1chAGJtV0YvUm8jq20ozlwuHeyyDIlvemJP3RmwLsOm8/N3mtYXj5OH/Hp4vm9UTu3SmfX&#10;08PXqPXpyXx7AyLhnP7M8IvP6FAz0zbsyUbhNBQ5G/mcKa7EepGvFIgtD0pdgawr+b9B/QMAAP//&#10;AwBQSwECLQAUAAYACAAAACEAtoM4kv4AAADhAQAAEwAAAAAAAAAAAAAAAAAAAAAAW0NvbnRlbnRf&#10;VHlwZXNdLnhtbFBLAQItABQABgAIAAAAIQA4/SH/1gAAAJQBAAALAAAAAAAAAAAAAAAAAC8BAABf&#10;cmVscy8ucmVsc1BLAQItABQABgAIAAAAIQBr+mw9LgIAAFoEAAAOAAAAAAAAAAAAAAAAAC4CAABk&#10;cnMvZTJvRG9jLnhtbFBLAQItABQABgAIAAAAIQBqn3fD3gAAAAkBAAAPAAAAAAAAAAAAAAAAAIgE&#10;AABkcnMvZG93bnJldi54bWxQSwUGAAAAAAQABADzAAAAkwUAAAAA&#10;">
            <v:textbox>
              <w:txbxContent>
                <w:p w:rsidR="00D7306E" w:rsidRDefault="00D7306E" w:rsidP="003250A5">
                  <w:pPr>
                    <w:jc w:val="center"/>
                  </w:pPr>
                  <w:r w:rsidRPr="00816FB5">
                    <w:rPr>
                      <w:color w:val="000000"/>
                    </w:rPr>
                    <w:t>А</w:t>
                  </w:r>
                  <w:r>
                    <w:rPr>
                      <w:color w:val="000000"/>
                    </w:rPr>
                    <w:t>дминистрация</w:t>
                  </w:r>
                  <w:r w:rsidRPr="00816FB5">
                    <w:rPr>
                      <w:color w:val="000000"/>
                    </w:rPr>
                    <w:t xml:space="preserve"> поселения</w:t>
                  </w:r>
                </w:p>
              </w:txbxContent>
            </v:textbox>
          </v:shape>
        </w:pict>
      </w:r>
      <w:r>
        <w:rPr>
          <w:noProof/>
        </w:rPr>
        <w:pict>
          <v:shape id="Text Box 11" o:spid="_x0000_s1052" type="#_x0000_t202" style="position:absolute;left:0;text-align:left;margin-left:406.05pt;margin-top:53pt;width:94.5pt;height:30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0BMAIAAFkEAAAOAAAAZHJzL2Uyb0RvYy54bWysVNuO0zAQfUfiHyy/01xooY2arpYuRUjL&#10;RdrlAxzHSSwcj7HdJuXrGTtttwviBdEHy86Mz5w5Z9z1zdgrchDWSdAlzWYpJUJzqKVuS/rtcfdq&#10;SYnzTNdMgRYlPQpHbzYvX6wHU4gcOlC1sARBtCsGU9LOe1MkieOd6JmbgREagw3Ynnk82japLRsQ&#10;vVdJnqZvkgFsbSxw4Rx+vZuCdBPxm0Zw/6VpnPBElRS5+bjauFZhTTZrVrSWmU7yEw32Dyx6JjUW&#10;vUDdMc/I3so/oHrJLTho/IxDn0DTSC5iD9hNlv7WzUPHjIi9oDjOXGRy/w+Wfz58tUTWJc1zSjTr&#10;0aNHMXryDkaSZUGfwbgC0x4MJvoRv6PPsVdn7oF/d0TDtmO6FbfWwtAJViO/eDO5ujrhuABSDZ+g&#10;xjps7yECjY3tg3goB0F09Ol48SZw4aEkup0tMMQx9nqZpWk0L2HF+baxzn8Q0JOwKalF7yM6O9w7&#10;j31g6jklFHOgZL2TSsWDbautsuTAcE528RdaxyvP0pQmQ0lXi3wxCfBXCGT3RPAZRC89DrySfUmX&#10;lyRWBNne6zqOo2dSTXusrzTSCDoG6SYR/ViN0bLV2Z4K6iMKa2Gab3yPuOnA/qRkwNkuqfuxZ1ZQ&#10;oj5qNGeVzefhMcTDfPE2x4O9jlTXEaY5QpXUUzJtt356QHtjZdthpWkcNNyioY2MWgfGE6sTfZzf&#10;qOfprYUHcn2OWU//CJtfAAAA//8DAFBLAwQUAAYACAAAACEA+YFdYd0AAAAMAQAADwAAAGRycy9k&#10;b3ducmV2LnhtbExPy07DMBC8I/EP1iJxQa2dgkIJcSqEBIJbKRVc3XibRMTrYLtp+Hu2J7jtPDQ7&#10;U64m14sRQ+w8acjmCgRS7W1HjYbt+9NsCSImQ9b0nlDDD0ZYVednpSmsP9IbjpvUCA6hWBgNbUpD&#10;IWWsW3Qmzv2AxNreB2cSw9BIG8yRw10vF0rl0pmO+ENrBnxssf7aHJyG5c3L+Blfr9cfdb7v79LV&#10;7fj8HbS+vJge7kEknNKfGU71uTpU3GnnD2Sj6DkjW2RsZUHlPOrkUCpjasdXzpSsSvl/RPULAAD/&#10;/wMAUEsBAi0AFAAGAAgAAAAhALaDOJL+AAAA4QEAABMAAAAAAAAAAAAAAAAAAAAAAFtDb250ZW50&#10;X1R5cGVzXS54bWxQSwECLQAUAAYACAAAACEAOP0h/9YAAACUAQAACwAAAAAAAAAAAAAAAAAvAQAA&#10;X3JlbHMvLnJlbHNQSwECLQAUAAYACAAAACEAUOwNATACAABZBAAADgAAAAAAAAAAAAAAAAAuAgAA&#10;ZHJzL2Uyb0RvYy54bWxQSwECLQAUAAYACAAAACEA+YFdYd0AAAAMAQAADwAAAAAAAAAAAAAAAACK&#10;BAAAZHJzL2Rvd25yZXYueG1sUEsFBgAAAAAEAAQA8wAAAJQFAAAAAA==&#10;">
            <v:textbox>
              <w:txbxContent>
                <w:p w:rsidR="00D7306E" w:rsidRDefault="00D7306E" w:rsidP="003250A5">
                  <w:pPr>
                    <w:jc w:val="center"/>
                  </w:pPr>
                  <w:r>
                    <w:t>ЕПГУ</w:t>
                  </w:r>
                </w:p>
              </w:txbxContent>
            </v:textbox>
          </v:shape>
        </w:pict>
      </w:r>
      <w:r>
        <w:rPr>
          <w:noProof/>
        </w:rPr>
        <w:pict>
          <v:shape id="Text Box 12" o:spid="_x0000_s1053" type="#_x0000_t202" style="position:absolute;left:0;text-align:left;margin-left:268.8pt;margin-top:53pt;width:105pt;height:30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C6ZLgIAAFoEAAAOAAAAZHJzL2Uyb0RvYy54bWysVNtu2zAMfR+wfxD0vviSZEuNOEWXLsOA&#10;7gK0+wBZlm1hsqhJSuzu60vJaZJu2MuwPAiiSR0eHpJZX4+9IgdhnQRd0myWUiI0h1rqtqTfH3Zv&#10;VpQ4z3TNFGhR0kfh6PXm9av1YAqRQweqFpYgiHbFYEraeW+KJHG8Ez1zMzBCo7MB2zOPpm2T2rIB&#10;0XuV5Gn6NhnA1sYCF87h19vJSTcRv2kE91+bxglPVEmRm4+njWcVzmSzZkVrmekkP9Jg/8CiZ1Jj&#10;0hPULfOM7K38A6qX3IKDxs849Ak0jeQi1oDVZOlv1dx3zIhYC4rjzEkm9/9g+ZfDN0tkXdI8o0Sz&#10;Hnv0IEZP3sNIsjzoMxhXYNi9wUA/4nfsc6zVmTvgPxzRsO2YbsWNtTB0gtXILwsvk4unE44LINXw&#10;GWrMw/YeItDY2D6Ih3IQRMc+PZ56E7jwkHI+ny9TdHH0zVdZiveQghXPr411/qOAnoRLSS32PqKz&#10;w53zU+hzSEjmQMl6J5WKhm2rrbLkwHBOdvF3RH8RpjQZSnq1zJeTAH+FQHZngi8geulx4JXsS7o6&#10;BbEiyPZB10iTFZ5JNd2xOqWPOgbpJhH9WI2xZVmUIIhcQf2IylqYBhwXEi8d2F+UDDjcJXU/98wK&#10;StQnjd25yhaLsA3RWCzf5WjYS0916WGaI1RJPSXTdeunDdobK9sOM03zoOEGO9rIKPaZ1ZE/DnBs&#10;13HZwoZc2jHq/JeweQIAAP//AwBQSwMEFAAGAAgAAAAhAIHbPDPeAAAACwEAAA8AAABkcnMvZG93&#10;bnJldi54bWxMj8FOwzAQRO9I/IO1SFwQdaDFKSFOhZBA9AYFwdWNt0mEvQ6xm4a/Z3uC486MZt+U&#10;q8k7MeIQu0AarmYZCKQ62I4aDe9vj5dLEDEZssYFQg0/GGFVnZ6UprDhQK84blIjuIRiYTS0KfWF&#10;lLFu0Zs4Cz0Se7sweJP4HBppB3Pgcu/kdZYp6U1H/KE1PT60WH9t9l7DcvE8fsb1/OWjVjt3my7y&#10;8el70Pr8bLq/A5FwSn9hOOIzOlTMtA17slE4DTfzXHGUjUzxKE7ki6OyZUWxIqtS/t9Q/QIAAP//&#10;AwBQSwECLQAUAAYACAAAACEAtoM4kv4AAADhAQAAEwAAAAAAAAAAAAAAAAAAAAAAW0NvbnRlbnRf&#10;VHlwZXNdLnhtbFBLAQItABQABgAIAAAAIQA4/SH/1gAAAJQBAAALAAAAAAAAAAAAAAAAAC8BAABf&#10;cmVscy8ucmVsc1BLAQItABQABgAIAAAAIQCKBC6ZLgIAAFoEAAAOAAAAAAAAAAAAAAAAAC4CAABk&#10;cnMvZTJvRG9jLnhtbFBLAQItABQABgAIAAAAIQCB2zwz3gAAAAsBAAAPAAAAAAAAAAAAAAAAAIgE&#10;AABkcnMvZG93bnJldi54bWxQSwUGAAAAAAQABADzAAAAkwUAAAAA&#10;">
            <v:textbox>
              <w:txbxContent>
                <w:p w:rsidR="00D7306E" w:rsidRDefault="00D7306E" w:rsidP="003250A5">
                  <w:pPr>
                    <w:jc w:val="center"/>
                  </w:pPr>
                  <w:r>
                    <w:t>МФЦ</w:t>
                  </w:r>
                </w:p>
              </w:txbxContent>
            </v:textbox>
          </v:shape>
        </w:pict>
      </w:r>
      <w:r>
        <w:rPr>
          <w:noProof/>
        </w:rPr>
        <w:pict>
          <v:shape id="Text Box 14" o:spid="_x0000_s1054" type="#_x0000_t202" style="position:absolute;left:0;text-align:left;margin-left:1.05pt;margin-top:153.5pt;width:499.5pt;height:39.7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v3LAIAAFoEAAAOAAAAZHJzL2Uyb0RvYy54bWysVNtu2zAMfR+wfxD0vthOnSw14hRdugwD&#10;ugvQ7gNkWbaFyaImKbGzrx8lp2l2wR6G+UGQROrw8JD0+mbsFTkI6yTokmazlBKhOdRStyX98rh7&#10;taLEeaZrpkCLkh6Fozebly/WgynEHDpQtbAEQbQrBlPSzntTJInjneiZm4ERGo0N2J55PNo2qS0b&#10;EL1XyTxNl8kAtjYWuHAOb+8mI91E/KYR3H9qGic8USVFbj6uNq5VWJPNmhWtZaaT/ESD/QOLnkmN&#10;Qc9Qd8wzsrfyN6hecgsOGj/j0CfQNJKLmANmk6W/ZPPQMSNiLiiOM2eZ3P+D5R8Pny2RdUnnKI9m&#10;PdboUYyevIGRZHnQZzCuQLcHg45+xHusc8zVmXvgXx3RsO2YbsWttTB0gtXILwsvk4unE44LINXw&#10;AWqMw/YeItDY2D6Ih3IQREcix3NtAheOl8ur/Gq5QBNH2yLNV/NFDMGKp9fGOv9OQE/CpqQWax/R&#10;2eHe+cCGFU8uIZgDJeudVCoebFttlSUHhn2yi98J/Sc3pclQ0usFxv47RBq/P0H00mPDK9mXdHV2&#10;YkWQ7a2uYzt6JtW0R8pKn3QM0k0i+rEaY8myqHIQuYL6iMpamBocBxI3HdjvlAzY3CV13/bMCkrU&#10;e43Vuc7yPExDPOSL16H29tJSXVqY5ghVUk/JtN36aYL2xsq2w0hTP2i4xYo2Mor9zOrEHxs41uA0&#10;bGFCLs/R6/mXsPkB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Jodm/csAgAAWgQAAA4AAAAAAAAAAAAAAAAALgIAAGRy&#10;cy9lMm9Eb2MueG1sUEsBAi0AFAAGAAgAAAAhACLjpUHfAAAACgEAAA8AAAAAAAAAAAAAAAAAhgQA&#10;AGRycy9kb3ducmV2LnhtbFBLBQYAAAAABAAEAPMAAACSBQAAAAA=&#10;">
            <v:textbox>
              <w:txbxContent>
                <w:p w:rsidR="00D7306E" w:rsidRDefault="00D7306E" w:rsidP="003250A5">
                  <w:pPr>
                    <w:jc w:val="center"/>
                  </w:pPr>
                  <w:r>
                    <w:t xml:space="preserve">Регистрация заявления и прилагаемых к нему документов </w:t>
                  </w:r>
                </w:p>
              </w:txbxContent>
            </v:textbox>
          </v:shape>
        </w:pict>
      </w:r>
    </w:p>
    <w:p w:rsidR="00D7306E" w:rsidRDefault="00D7306E" w:rsidP="00493A38">
      <w:pPr>
        <w:autoSpaceDE w:val="0"/>
        <w:autoSpaceDN w:val="0"/>
        <w:adjustRightInd w:val="0"/>
        <w:outlineLvl w:val="1"/>
        <w:rPr>
          <w:sz w:val="28"/>
          <w:szCs w:val="28"/>
        </w:rPr>
      </w:pPr>
      <w:r>
        <w:rPr>
          <w:noProof/>
        </w:rPr>
        <w:pict>
          <v:shape id="Text Box 62" o:spid="_x0000_s1055" type="#_x0000_t202" style="position:absolute;margin-left:125.55pt;margin-top:524.65pt;width:375pt;height:21.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BkbKgIAAFoEAAAOAAAAZHJzL2Uyb0RvYy54bWysVNuO2yAQfa/Uf0C8N3asJLux4qy22aaq&#10;tL1Iu/0AjLGNCgwFEnv79R1wNk0v6kNVPyCGGc4M58x4czNqRY7CeQmmovNZTokwHBppuop+fty/&#10;uqbEB2YapsCIij4JT2+2L19sBluKAnpQjXAEQYwvB1vRPgRbZpnnvdDMz8AKg84WnGYBTddljWMD&#10;omuVFXm+ygZwjXXAhfd4ejc56Tbht63g4WPbehGIqijWFtLq0lrHNdtuWNk5ZnvJT2Wwf6hCM2kw&#10;6RnqjgVGDk7+BqUld+ChDTMOOoO2lVykN+Br5vkvr3nomRXpLUiOt2ea/P+D5R+OnxyRDWq3psQw&#10;jRo9ijGQ1zCSVRH5GawvMezBYmAY8Rxj01u9vQf+xRMDu56ZTtw6B0MvWIP1zePN7OLqhOMjSD28&#10;hwbzsEOABDS2TkfykA6C6KjT01mbWAvHw8XVqljm6OLoK9AolikFK59vW+fDWwGaxE1FHWqf0Nnx&#10;3odYDSufQ2IyD0o2e6lUMlxX75QjR4Z9sk/fCf2nMGXIUNH1EnP/HSJP358gtAzY8Erqil6fg1gZ&#10;aXtjmtSOgUk17bFkZU48RuomEsNYj5NkZ31qaJ6QWQdTg+NA4qYH942SAZu7ov7rgTlBiXpnUJ31&#10;fLGI05CMxfKqQMNdeupLDzMcoSoaKJm2uzBN0ME62fWYaeoHA7eoaCsT2VH6qapT/djASYPTsMUJ&#10;ubRT1I9fwvY7AAAA//8DAFBLAwQUAAYACAAAACEAzAtsm+EAAAAOAQAADwAAAGRycy9kb3ducmV2&#10;LnhtbEyPwU7DMBBE70j8g7VIXBC1k5aShDgVQgLRGxQEVzfeJhHxOthuGv4e5wS33Z3R7JtyM5me&#10;jeh8Z0lCshDAkGqrO2okvL89XmfAfFCkVW8JJfygh011flaqQtsTveK4Cw2LIeQLJaENYSg493WL&#10;RvmFHZCidrDOqBBX13Dt1CmGm56nQqy5UR3FD60a8KHF+mt3NBKy1fP46bfLl496fejzcHU7Pn07&#10;KS8vpvs7YAGn8GeGGT+iQxWZ9vZI2rNeQnqTJNEaBbHKl8BmixDzbT9PeZoBr0r+v0b1CwAA//8D&#10;AFBLAQItABQABgAIAAAAIQC2gziS/gAAAOEBAAATAAAAAAAAAAAAAAAAAAAAAABbQ29udGVudF9U&#10;eXBlc10ueG1sUEsBAi0AFAAGAAgAAAAhADj9If/WAAAAlAEAAAsAAAAAAAAAAAAAAAAALwEAAF9y&#10;ZWxzLy5yZWxzUEsBAi0AFAAGAAgAAAAhAEFQGRsqAgAAWgQAAA4AAAAAAAAAAAAAAAAALgIAAGRy&#10;cy9lMm9Eb2MueG1sUEsBAi0AFAAGAAgAAAAhAMwLbJvhAAAADgEAAA8AAAAAAAAAAAAAAAAAhAQA&#10;AGRycy9kb3ducmV2LnhtbFBLBQYAAAAABAAEAPMAAACSBQAAAAA=&#10;">
            <v:textbox>
              <w:txbxContent>
                <w:p w:rsidR="00D7306E" w:rsidRDefault="00D7306E" w:rsidP="00294E21">
                  <w:pPr>
                    <w:jc w:val="center"/>
                  </w:pPr>
                  <w:r>
                    <w:t>Подписание решения</w:t>
                  </w:r>
                </w:p>
              </w:txbxContent>
            </v:textbox>
          </v:shape>
        </w:pict>
      </w:r>
      <w:r>
        <w:rPr>
          <w:noProof/>
        </w:rPr>
        <w:pict>
          <v:shape id="Text Box 19" o:spid="_x0000_s1056" type="#_x0000_t202" style="position:absolute;margin-left:125.55pt;margin-top:384.4pt;width:369.75pt;height:34.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6lrLQIAAFoEAAAOAAAAZHJzL2Uyb0RvYy54bWysVNtu2zAMfR+wfxD0vjhOky4x4hRdugwD&#10;ugvQ7gNkWbaFSaImKbG7ry8lJ1nQDXsY5gdBFKkj8hzS65tBK3IQzkswJc0nU0qE4VBL05b02+Pu&#10;zZISH5ipmQIjSvokPL3ZvH617m0hZtCBqoUjCGJ80duSdiHYIss874RmfgJWGHQ24DQLaLo2qx3r&#10;EV2rbDadXmc9uNo64MJ7PL0bnXST8JtG8PClabwIRJUUcwtpdWmt4ppt1qxoHbOd5Mc02D9koZk0&#10;+OgZ6o4FRvZO/galJXfgoQkTDjqDppFcpBqwmnz6opqHjlmRakFyvD3T5P8fLP98+OqIrFE7VMow&#10;jRo9iiGQdzCQfBX56a0vMOzBYmAY8BxjU63e3gP/7omBbcdMK26dg74TrMb88ngzu7g64vgIUvWf&#10;oMZ32D5AAhoapyN5SAdBdNTp6axNzIXj4fx6tVjOFpRw9M2vlvkiiZex4nTbOh8+CNAkbkrqUPuE&#10;zg73PsRsWHEKiY95ULLeSaWS4dpqqxw5MOyTXfpSAS/ClCF9SVcLzOPvENP0/QlCy4ANr6Qu6fIc&#10;xIpI23tTp3YMTKpxjykrc+QxUjeSGIZqGCW7OulTQf2EzDoYGxwHEjcduJ+U9NjcJfU/9swJStRH&#10;g+qs8vk8TkMy5ou3MzTcpae69DDDEaqkgZJxuw3jBO2tk22HL439YOAWFW1kIjtKP2Z1zB8bOGlw&#10;HLY4IZd2ivr1S9g8AwAA//8DAFBLAwQUAAYACAAAACEASC+jbOEAAAALAQAADwAAAGRycy9kb3du&#10;cmV2LnhtbEyPy07DMBBF90j8gzVIbBB10kJexKkQEgh20FawdWM3ibDHwXbT8PcMK1iO5ujce+v1&#10;bA2btA+DQwHpIgGmsXVqwE7Abvt4XQALUaKSxqEW8K0DrJvzs1pWyp3wTU+b2DGSYKikgD7GseI8&#10;tL22MizcqJF+B+etjHT6jisvTyS3hi+TJONWDkgJvRz1Q6/bz83RCihunqeP8LJ6fW+zgynjVT49&#10;fXkhLi/m+ztgUc/xD4bf+lQdGuq0d0dUgRkBy9s0JVRAnhW0gYiyTDJge9Kv8gJ4U/P/G5ofAAAA&#10;//8DAFBLAQItABQABgAIAAAAIQC2gziS/gAAAOEBAAATAAAAAAAAAAAAAAAAAAAAAABbQ29udGVu&#10;dF9UeXBlc10ueG1sUEsBAi0AFAAGAAgAAAAhADj9If/WAAAAlAEAAAsAAAAAAAAAAAAAAAAALwEA&#10;AF9yZWxzLy5yZWxzUEsBAi0AFAAGAAgAAAAhAAtDqWstAgAAWgQAAA4AAAAAAAAAAAAAAAAALgIA&#10;AGRycy9lMm9Eb2MueG1sUEsBAi0AFAAGAAgAAAAhAEgvo2zhAAAACwEAAA8AAAAAAAAAAAAAAAAA&#10;hwQAAGRycy9kb3ducmV2LnhtbFBLBQYAAAAABAAEAPMAAACVBQAAAAA=&#10;">
            <v:textbox>
              <w:txbxContent>
                <w:p w:rsidR="00D7306E" w:rsidRPr="00D60045" w:rsidRDefault="00D7306E" w:rsidP="00D60045">
                  <w:pPr>
                    <w:jc w:val="center"/>
                  </w:pPr>
                  <w:r>
                    <w:t>Подготовка проекта решения</w:t>
                  </w:r>
                </w:p>
                <w:p w:rsidR="00D7306E" w:rsidRDefault="00D7306E"/>
              </w:txbxContent>
            </v:textbox>
          </v:shape>
        </w:pict>
      </w:r>
      <w:r>
        <w:rPr>
          <w:noProof/>
        </w:rPr>
        <w:pict>
          <v:shape id="AutoShape 47" o:spid="_x0000_s1057" type="#_x0000_t32" style="position:absolute;margin-left:304.05pt;margin-top:363.75pt;width:0;height:13.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17P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DC7OUaK&#10;dDCjx6PXsTTK54Gg3rgC/Cq1s6FFelbP5knTbw4pXbVEHXj0frkYCM5CRPImJGycgTL7/pNm4EOg&#10;QGTr3NgupAQe0DkO5XIfCj97RIdDCqfZPMuncV4JKW5xxjr/kesOBaPEzlsiDq2vtFIweW2zWIWc&#10;npwPqEhxCwhFld4KKaMApEJ9iZfTyTQGOC0FC5fBzdnDvpIWnUiQUPzFFuHmtZvVR8VispYTtrna&#10;nggJNvKRG28FsCU5DtU6zjCSHF5NsAZ4UoWK0DkAvlqDir4v0+VmsVnko3wy24zytK5Hj9sqH822&#10;2Xxaf6irqs5+BPBZXrSCMa4C/puis/zvFHN9W4MW75q+E5W8zR4ZBbC3/wg6jj5Me9DNXrPLzobu&#10;ggpAxNH5+uDCK3m9j16/PgvrnwAAAP//AwBQSwMEFAAGAAgAAAAhADxZTDzhAAAACwEAAA8AAABk&#10;cnMvZG93bnJldi54bWxMj8FOwzAMhu9IvENkJG4s3US7UZpOwIToZUhsCHHMGtNGNE7VZFvH02PE&#10;AY7+/en352I5uk4ccAjWk4LpJAGBVHtjqVHwun28WoAIUZPRnSdUcMIAy/L8rNC58Ud6wcMmNoJL&#10;KORaQRtjn0sZ6hadDhPfI/Huww9ORx6HRppBH7ncdXKWJJl02hJfaHWPDy3Wn5u9UxBX76c2e6vv&#10;b+zz9mmd2a+qqlZKXV6Md7cgIo7xD4YffVaHkp12fk8miE5BliymjCqYz+YpCCZ+kx0n6XUKsizk&#10;/x/KbwAAAP//AwBQSwECLQAUAAYACAAAACEAtoM4kv4AAADhAQAAEwAAAAAAAAAAAAAAAAAAAAAA&#10;W0NvbnRlbnRfVHlwZXNdLnhtbFBLAQItABQABgAIAAAAIQA4/SH/1gAAAJQBAAALAAAAAAAAAAAA&#10;AAAAAC8BAABfcmVscy8ucmVsc1BLAQItABQABgAIAAAAIQDQG17PNAIAAF4EAAAOAAAAAAAAAAAA&#10;AAAAAC4CAABkcnMvZTJvRG9jLnhtbFBLAQItABQABgAIAAAAIQA8WUw84QAAAAsBAAAPAAAAAAAA&#10;AAAAAAAAAI4EAABkcnMvZG93bnJldi54bWxQSwUGAAAAAAQABADzAAAAnAUAAAAA&#10;">
            <v:stroke endarrow="block"/>
          </v:shape>
        </w:pict>
      </w:r>
      <w:r>
        <w:rPr>
          <w:noProof/>
        </w:rPr>
        <w:pict>
          <v:shape id="Text Box 17" o:spid="_x0000_s1058" type="#_x0000_t202" style="position:absolute;margin-left:130.8pt;margin-top:310.15pt;width:369.75pt;height:51.7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oBGKwIAAFoEAAAOAAAAZHJzL2Uyb0RvYy54bWysVM1u2zAMvg/YOwi6L06CJG2MOEWXLsOA&#10;rhvQ7gFkWY6FyaJGKbGzpx8lp2n2gx2G+SCQIvWR/Eh6ddO3hh0Ueg224JPRmDNlJVTa7gr+5Wn7&#10;5pozH4SthAGrCn5Unt+sX79adS5XU2jAVAoZgVifd67gTQguzzIvG9UKPwKnLBlrwFYEUnGXVSg6&#10;Qm9NNh2PF1kHWDkEqbyn27vByNcJv66VDJ/q2qvATMEpt5BOTGcZz2y9EvkOhWu0PKUh/iGLVmhL&#10;Qc9QdyIItkf9G1SrJYKHOowktBnUtZYq1UDVTMa/VPPYCKdSLUSOd2ea/P+DlQ+Hz8h0Rb1bcGZF&#10;Sz16Un1gb6Fnk6vIT+d8Tm6PjhxDT/fkm2r17h7kV88sbBphd+oWEbpGiYrym8SX2cXTAcdHkLL7&#10;CBXFEfsACaivsY3kER2M0KlPx3NvYi6SLmeL5fx6OudMkm0xv5qSHEOI/Pm1Qx/eK2hZFAqO1PuE&#10;Lg73Pgyuzy4xmAejq602Jim4KzcG2UHQnGzTd0L/yc1Y1hV8OafYf4cYp+9PEK0ONPBGtwW/PjuJ&#10;PNL2zlaUpsiD0GaQqTpjTzxG6gYSQ1/2Q8tmMUIkuYTqSMwiDANOC0lCA/ids46Gu+D+216g4sx8&#10;sNSd5WQ2i9uQlBmRSQpeWspLi7CSoAoeOBvETRg2aO9Q7xqKNMyDhVvqaK0T2S9ZnfKnAU7tOi1b&#10;3JBLPXm9/BLWPwAAAP//AwBQSwMEFAAGAAgAAAAhAKvbx9LhAAAADAEAAA8AAABkcnMvZG93bnJl&#10;di54bWxMj8FOwzAQRO9I/IO1SFwQtZMgN4Q4FUICwa2Uqlzd2E0i7HWw3TT8Pe4Jjqt5mnlbr2Zr&#10;yKR9GBwKyBYMiMbWqQE7AduP59sSSIgSlTQOtYAfHWDVXF7UslLuhO962sSOpBIMlRTQxzhWlIa2&#10;11aGhRs1puzgvJUxnb6jystTKreG5oxxauWAaaGXo37qdfu1OVoB5d3r9BneivWu5QdzH2+W08u3&#10;F+L6an58ABL1HP9gOOsndWiS094dUQViBOQ84wkVwHNWADkTjGUZkL2AZV6UQJua/n+i+QUAAP//&#10;AwBQSwECLQAUAAYACAAAACEAtoM4kv4AAADhAQAAEwAAAAAAAAAAAAAAAAAAAAAAW0NvbnRlbnRf&#10;VHlwZXNdLnhtbFBLAQItABQABgAIAAAAIQA4/SH/1gAAAJQBAAALAAAAAAAAAAAAAAAAAC8BAABf&#10;cmVscy8ucmVsc1BLAQItABQABgAIAAAAIQB5NoBGKwIAAFoEAAAOAAAAAAAAAAAAAAAAAC4CAABk&#10;cnMvZTJvRG9jLnhtbFBLAQItABQABgAIAAAAIQCr28fS4QAAAAwBAAAPAAAAAAAAAAAAAAAAAIUE&#10;AABkcnMvZG93bnJldi54bWxQSwUGAAAAAAQABADzAAAAkwUAAAAA&#10;">
            <v:textbox>
              <w:txbxContent>
                <w:p w:rsidR="00D7306E" w:rsidRPr="00D60045" w:rsidRDefault="00D7306E" w:rsidP="00B05BFC">
                  <w:pPr>
                    <w:jc w:val="center"/>
                  </w:pPr>
                  <w:r w:rsidRPr="00D60045">
                    <w:t>Формирование и направление межведомственного запроса (межведомственных запросов)</w:t>
                  </w:r>
                  <w:r>
                    <w:t xml:space="preserve"> </w:t>
                  </w:r>
                </w:p>
              </w:txbxContent>
            </v:textbox>
          </v:shape>
        </w:pict>
      </w:r>
      <w:r>
        <w:rPr>
          <w:noProof/>
        </w:rPr>
        <w:pict>
          <v:shape id="AutoShape 48" o:spid="_x0000_s1059" type="#_x0000_t32" style="position:absolute;margin-left:291.3pt;margin-top:546.4pt;width:0;height:14.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2UMgIAAF4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Y3xUiR&#10;Dmb0dPA6pkb5PDSoN64Av0ptbSiRntSredb0q0NKVy1Rex69384GgrMQkdyFhI0zkGbXf9IMfAgk&#10;iN06NbYLkNAHdIpDOd+Gwk8e0eGQwmk2TxcP0whOimucsc5/5LpDwSix85aIfesrrRRMXtssZiHH&#10;Z+cDK1JcA0JSpTdCyigAqVBf4sV0Mo0BTkvBwmVwc3a/q6RFRxIkFH8XFnduVh8Ui2AtJ2x9sT0R&#10;EmzkY2+8FdAtyXHI1nGGkeTwaoI10JMqZITKgfDFGlT0bZEu1vP1PB/lk9l6lKd1PXraVPlotske&#10;pvWHuqrq7Hsgn+VFKxjjKvC/KjrL/04xl7c1aPGm6Vujknv02FEge/2PpOPow7QH3ew0O29tqC6o&#10;AEQcnS8PLrySX/fR6+dnYfUDAAD//wMAUEsDBBQABgAIAAAAIQBVKs7F4QAAAA0BAAAPAAAAZHJz&#10;L2Rvd25yZXYueG1sTI/BTsMwEETvSPyDtUjcqJMgojbEqYAKkQuVaBHi6MZLYhGvo9htU76eRRzg&#10;uDNPszPlcnK9OOAYrCcF6SwBgdR4Y6lV8Lp9vJqDCFGT0b0nVHDCAMvq/KzUhfFHesHDJraCQygU&#10;WkEX41BIGZoOnQ4zPyCx9+FHpyOfYyvNqI8c7nqZJUkunbbEHzo94EOHzedm7xTE1fupy9+a+4Vd&#10;b5+ec/tV1/VKqcuL6e4WRMQp/sHwU5+rQ8Wddn5PJohewc08yxllI1lkPIKRX2nHUpql1yCrUv5f&#10;UX0DAAD//wMAUEsBAi0AFAAGAAgAAAAhALaDOJL+AAAA4QEAABMAAAAAAAAAAAAAAAAAAAAAAFtD&#10;b250ZW50X1R5cGVzXS54bWxQSwECLQAUAAYACAAAACEAOP0h/9YAAACUAQAACwAAAAAAAAAAAAAA&#10;AAAvAQAAX3JlbHMvLnJlbHNQSwECLQAUAAYACAAAACEAg2hNlDICAABeBAAADgAAAAAAAAAAAAAA&#10;AAAuAgAAZHJzL2Uyb0RvYy54bWxQSwECLQAUAAYACAAAACEAVSrOxeEAAAANAQAADwAAAAAAAAAA&#10;AAAAAACMBAAAZHJzL2Rvd25yZXYueG1sUEsFBgAAAAAEAAQA8wAAAJoFAAAAAA==&#10;">
            <v:stroke endarrow="block"/>
          </v:shape>
        </w:pict>
      </w:r>
      <w:r>
        <w:rPr>
          <w:noProof/>
        </w:rPr>
        <w:pict>
          <v:shape id="Text Box 21" o:spid="_x0000_s1060" type="#_x0000_t202" style="position:absolute;margin-left:-6.45pt;margin-top:564.4pt;width:507pt;height:42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6UiLQIAAFoEAAAOAAAAZHJzL2Uyb0RvYy54bWysVNuO2yAQfa/Uf0C8N3YSZ5tYcVbbbFNV&#10;2l6k3X4AxthGxQwFEjv9+h1wkqa3l6p+QAwzHGbOmfH6dugUOQjrJOiCTicpJUJzqKRuCvrlafdq&#10;SYnzTFdMgRYFPQpHbzcvX6x7k4sZtKAqYQmCaJf3pqCt9yZPEsdb0TE3ASM0OmuwHfNo2iapLOsR&#10;vVPJLE1vkh5sZSxw4Rye3o9Ouon4dS24/1TXTniiCoq5+bjauJZhTTZrljeWmVbyUxrsH7LomNT4&#10;6AXqnnlG9lb+BtVJbsFB7SccugTqWnIRa8Bqpukv1Ty2zIhYC5LjzIUm9/9g+cfDZ0tkhdpllGjW&#10;oUZPYvDkDQxkNg389MblGPZoMNAPeI6xsVZnHoB/dUTDtmW6EXfWQt8KVmF+8WZydXXEcQGk7D9A&#10;he+wvYcINNS2C+QhHQTRUafjRZuQC8fDm2y+XKXo4uhbzOcZ7jG5hOXn28Y6/05AR8KmoBa1j+js&#10;8OD8GHoOCY85ULLaSaWiYZtyqyw5MOyTXfxO6D+FKU36gq4Ws8VIwF8h0vj9CaKTHhteya6gy0sQ&#10;ywNtb3UV29EzqcY9Vqc0Fhl4DNSNJPqhHEbJFmd9SqiOyKyFscFxIHHTgv1OSY/NXVD3bc+soES9&#10;16jOapplYRqikS1ez9Cw157y2sM0R6iCekrG7daPE7Q3VjYtvjT2g4Y7VLSWkeyQ8pjVKX9s4CjX&#10;adjChFzbMerHL2HzDAAA//8DAFBLAwQUAAYACAAAACEAeb0lNeIAAAAOAQAADwAAAGRycy9kb3du&#10;cmV2LnhtbEyPzU7DMBCE70i8g7VIXFBrJ6CShjgVQgLBrZSqXN14m0T4J9huGt6e7Qluuzuj2W+q&#10;1WQNGzHE3jsJ2VwAQ9d43btWwvbjeVYAi0k5rYx3KOEHI6zqy4tKldqf3DuOm9QyCnGxVBK6lIaS&#10;89h0aFWc+wEdaQcfrEq0hpbroE4Ubg3PhVhwq3pHHzo14FOHzdfmaCUUd6/jZ3y7Xe+axcEs0839&#10;+PIdpLy+mh4fgCWc0p8ZzviEDjUx7f3R6ciMhFmWL8lKQpYXVOJsESLLgO1pyukIvK74/xr1LwAA&#10;AP//AwBQSwECLQAUAAYACAAAACEAtoM4kv4AAADhAQAAEwAAAAAAAAAAAAAAAAAAAAAAW0NvbnRl&#10;bnRfVHlwZXNdLnhtbFBLAQItABQABgAIAAAAIQA4/SH/1gAAAJQBAAALAAAAAAAAAAAAAAAAAC8B&#10;AABfcmVscy8ucmVsc1BLAQItABQABgAIAAAAIQAj86UiLQIAAFoEAAAOAAAAAAAAAAAAAAAAAC4C&#10;AABkcnMvZTJvRG9jLnhtbFBLAQItABQABgAIAAAAIQB5vSU14gAAAA4BAAAPAAAAAAAAAAAAAAAA&#10;AIcEAABkcnMvZG93bnJldi54bWxQSwUGAAAAAAQABADzAAAAlgUAAAAA&#10;">
            <v:textbox>
              <w:txbxContent>
                <w:p w:rsidR="00D7306E" w:rsidRPr="00D60045" w:rsidRDefault="00D7306E" w:rsidP="00D60045">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w:t>
                  </w:r>
                </w:p>
              </w:txbxContent>
            </v:textbox>
          </v:shape>
        </w:pict>
      </w:r>
      <w:r>
        <w:rPr>
          <w:noProof/>
        </w:rPr>
        <w:pict>
          <v:shape id="AutoShape 56" o:spid="_x0000_s1061" type="#_x0000_t32" style="position:absolute;margin-left:406.05pt;margin-top:506.45pt;width:0;height:12.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XCMgIAAF4EAAAOAAAAZHJzL2Uyb0RvYy54bWysVMGO2jAQvVfqP1i+QwgbKESE1SqBXrZd&#10;pN1+gLEdYtWxLdsQUNV/79gJtLSXqioHM7Zn3ryZec7q8dxKdOLWCa0KnI4nGHFFNRPqUOAvb9vR&#10;AiPniWJEasULfOEOP67fv1t1JudT3WjJuEUAolzemQI33ps8SRxteEvcWBuu4LLWtiUetvaQMEs6&#10;QG9lMp1M5kmnLTNWU+4cnFb9JV5H/Lrm1L/UteMeyQIDNx9XG9d9WJP1iuQHS0wj6ECD/AOLlggF&#10;SW9QFfEEHa34A6oV1Gqnaz+muk10XQvKYw1QTTr5rZrXhhgea4HmOHNrk/t/sPTzaWeRYDC7B4wU&#10;aWFGT0evY2o0m4cGdcbl4FeqnQ0l0rN6Nc+afnVI6bIh6sCj99vFQHAaIpK7kLBxBtLsu0+agQ+B&#10;BLFb59q2ARL6gM5xKJfbUPjZI9ofUjhN5+lyOovgJL/GGev8R65bFIwCO2+JODS+1ErB5LVNYxZy&#10;enY+sCL5NSAkVXorpIwCkAp1BV7OIEG4cVoKFi7jxh72pbToRIKE4m9gcedm9VGxCNZwwjaD7YmQ&#10;YCMfe+OtgG5JjkO2ljOMJIdXE6yenlQhI1QOhAerV9G35WS5WWwW2SibzjejbFJVo6dtmY3m2/TD&#10;rHqoyrJKvwfyaZY3gjGuAv+rotPs7xQzvK1eizdN3xqV3KPHjgLZ638kHUcfpt3rZq/ZZWdDdUEF&#10;IOLoPDy48Ep+3Uevn5+F9Q8AAAD//wMAUEsDBBQABgAIAAAAIQDyrFCd4QAAAA0BAAAPAAAAZHJz&#10;L2Rvd25yZXYueG1sTI/BTsMwEETvSPyDtUjcqJOAojTEqYAKkQtItAhxdOMltojtKHbbtF/PVj3A&#10;cWeeZmeqxWR7tsMxGO8EpLMEGLrWK+M6AR/r55sCWIjSKdl7hwIOGGBRX15UslR+795xt4odoxAX&#10;SilAxziUnIdWo5Vh5gd05H370cpI59hxNco9hdueZ0mScyuNow9aDviksf1Zba2AuPw66PyzfZyb&#10;t/XLa26OTdMshbi+mh7ugUWc4h8Mp/pUHWrqtPFbpwLrBRRplhJKRpJmc2CEnKXNSbot7oDXFf+/&#10;ov4FAAD//wMAUEsBAi0AFAAGAAgAAAAhALaDOJL+AAAA4QEAABMAAAAAAAAAAAAAAAAAAAAAAFtD&#10;b250ZW50X1R5cGVzXS54bWxQSwECLQAUAAYACAAAACEAOP0h/9YAAACUAQAACwAAAAAAAAAAAAAA&#10;AAAvAQAAX3JlbHMvLnJlbHNQSwECLQAUAAYACAAAACEALzrVwjICAABeBAAADgAAAAAAAAAAAAAA&#10;AAAuAgAAZHJzL2Uyb0RvYy54bWxQSwECLQAUAAYACAAAACEA8qxQneEAAAANAQAADwAAAAAAAAAA&#10;AAAAAACMBAAAZHJzL2Rvd25yZXYueG1sUEsFBgAAAAAEAAQA8wAAAJoFAAAAAA==&#10;">
            <v:stroke endarrow="block"/>
          </v:shape>
        </w:pict>
      </w:r>
      <w:r>
        <w:rPr>
          <w:noProof/>
        </w:rPr>
        <w:pict>
          <v:shape id="AutoShape 55" o:spid="_x0000_s1062" type="#_x0000_t32" style="position:absolute;margin-left:210.3pt;margin-top:506.45pt;width:0;height:12.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krfMgIAAF4EAAAOAAAAZHJzL2Uyb0RvYy54bWysVE2P2yAQvVfqf0Dcs7ZTJ02sOKuVnfSy&#10;7Uba7Q8ggG1UDAhInKjqf++Ak7S7vVRVcyADzMebNw+v7k+9REdundCqxNldihFXVDOh2hJ/fdlO&#10;Fhg5TxQjUite4jN3+H79/t1qMAWf6k5Lxi2CJMoVgylx570pksTRjvfE3WnDFVw22vbEw9a2CbNk&#10;gOy9TKZpOk8GbZmxmnLn4LQeL/E65m8aTv1T0zjukSwxYPNxtXHdhzVZr0jRWmI6QS8wyD+g6IlQ&#10;UPSWqiaeoIMVf6TqBbXa6cbfUd0numkE5bEH6CZL33Tz3BHDYy9AjjM3mtz/S0u/HHcWCQazm2Kk&#10;SA8zejh4HUuj2SwQNBhXgF+ldja0SE/q2Txq+s0hpauOqJZH75ezgeAsRCSvQsLGGSizHz5rBj4E&#10;CkS2To3tQ0rgAZ3iUM63ofCTR3Q8pHCazbPlNMJJSHGNM9b5T1z3KBgldt4S0Xa+0krB5LXNYhVy&#10;fHQ+oCLFNSAUVXorpIwCkAoNJV7OoEC4cVoKFi7jxrb7Slp0JEFC8RdbfONm9UGxmKzjhG0utidC&#10;go185MZbAWxJjkO1njOMJIdXE6wRnlShInQOgC/WqKLvy3S5WWwW+SSfzjeTPK3rycO2yifzbfZx&#10;Vn+oq6rOfgTwWV50gjGuAv6rorP87xRzeVujFm+avhGVvM4eGQWw1/8IOo4+THvUzV6z886G7oIK&#10;QMTR+fLgwiv5fR+9fn0W1j8BAAD//wMAUEsDBBQABgAIAAAAIQBgx+zN4QAAAA0BAAAPAAAAZHJz&#10;L2Rvd25yZXYueG1sTI/BTsMwEETvSPyDtUjcqN1QRW2IUwEVIhcq0SLE0Y2X2CK2o9htU76erTjA&#10;cWeeZmfK5eg6dsAh2uAlTCcCGPomaOtbCW/bp5s5sJiU16oLHiWcMMKyurwoVaHD0b/iYZNaRiE+&#10;FkqCSakvOI+NQafiJPToyfsMg1OJzqHlelBHCncdz4TIuVPW0wejenw02Hxt9k5CWn2cTP7ePCzs&#10;evv8ktvvuq5XUl5fjfd3wBKO6Q+Gc32qDhV12oW915F1EmaZyAklQ0yzBTBCfqXdWbqdz4BXJf+/&#10;ovoBAAD//wMAUEsBAi0AFAAGAAgAAAAhALaDOJL+AAAA4QEAABMAAAAAAAAAAAAAAAAAAAAAAFtD&#10;b250ZW50X1R5cGVzXS54bWxQSwECLQAUAAYACAAAACEAOP0h/9YAAACUAQAACwAAAAAAAAAAAAAA&#10;AAAvAQAAX3JlbHMvLnJlbHNQSwECLQAUAAYACAAAACEAfJJK3zICAABeBAAADgAAAAAAAAAAAAAA&#10;AAAuAgAAZHJzL2Uyb0RvYy54bWxQSwECLQAUAAYACAAAACEAYMfszeEAAAANAQAADwAAAAAAAAAA&#10;AAAAAACMBAAAZHJzL2Rvd25yZXYueG1sUEsFBgAAAAAEAAQA8wAAAJoFAAAAAA==&#10;">
            <v:stroke endarrow="block"/>
          </v:shape>
        </w:pict>
      </w:r>
      <w:r>
        <w:rPr>
          <w:noProof/>
        </w:rPr>
        <w:pict>
          <v:shape id="Text Box 23" o:spid="_x0000_s1063" type="#_x0000_t202" style="position:absolute;margin-left:130.8pt;margin-top:257.65pt;width:369.75pt;height:27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3aLQIAAFoEAAAOAAAAZHJzL2Uyb0RvYy54bWysVNuO0zAQfUfiHyy/06TZtrRR09XSpQhp&#10;uUi7fIDjOImF4zG226R8/Y6dtlQL4gGRB8vjGR/PnDOT9e3QKXIQ1knQBZ1OUkqE5lBJ3RT029Pu&#10;zZIS55mumAItCnoUjt5uXr9a9yYXGbSgKmEJgmiX96agrfcmTxLHW9ExNwEjNDprsB3zaNomqSzr&#10;Eb1TSZami6QHWxkLXDiHp/ejk24ifl0L7r/UtROeqIJibj6uNq5lWJPNmuWNZaaV/JQG+4csOiY1&#10;PnqBumeekb2Vv0F1kltwUPsJhy6BupZcxBqwmmn6oprHlhkRa0FynLnQ5P4fLP98+GqJrFC7KSWa&#10;dajRkxg8eQcDyW4CP71xOYY9Ggz0A55jbKzVmQfg3x3RsG2ZbsSdtdC3glWY3zTcTK6ujjgugJT9&#10;J6jwHbb3EIGG2naBPKSDIDrqdLxoE3LheDhbrObLbE4JR9/NLFulUbyE5efbxjr/QUBHwqagFrWP&#10;6Ozw4HzIhuXnkPCYAyWrnVQqGrYpt8qSA8M+2cUvFvAiTGnSF3Q1xzz+DpHG708QnfTY8Ep2BV1e&#10;glgeaHuvq9iOnkk17jFlpU88BupGEv1QDqNki7M+JVRHZNbC2OA4kLhpwf6kpMfmLqj7sWdWUKI+&#10;alRnNZ3NwjREYzZ/m6Fhrz3ltYdpjlAF9ZSM260fJ2hvrGxafGnsBw13qGgtI9lB+jGrU/7YwFGD&#10;07CFCbm2Y9SvX8LmGQAA//8DAFBLAwQUAAYACAAAACEA5AmldeEAAAAMAQAADwAAAGRycy9kb3du&#10;cmV2LnhtbEyPy07DMBBF90j8gzVIbBC13VDThjgVQgLRHRQEWzeeJhF+BNtNw9/jrmA5M0d3zq3W&#10;kzVkxBB77yTwGQOCrvG6d62E97fH6yWQmJTTyniHEn4wwro+P6tUqf3RveK4TS3JIS6WSkKX0lBS&#10;GpsOrYozP6DLt70PVqU8hpbqoI453Bo6Z0xQq3qXP3RqwIcOm6/twUpY3jyPn3FTvHw0Ym9W6ep2&#10;fPoOUl5eTPd3QBJO6Q+Gk35Whzo77fzB6UiMhLngIqMSFnxRADkRjHEOZJdXYlUArSv6v0T9CwAA&#10;//8DAFBLAQItABQABgAIAAAAIQC2gziS/gAAAOEBAAATAAAAAAAAAAAAAAAAAAAAAABbQ29udGVu&#10;dF9UeXBlc10ueG1sUEsBAi0AFAAGAAgAAAAhADj9If/WAAAAlAEAAAsAAAAAAAAAAAAAAAAALwEA&#10;AF9yZWxzLy5yZWxzUEsBAi0AFAAGAAgAAAAhAGt3DdotAgAAWgQAAA4AAAAAAAAAAAAAAAAALgIA&#10;AGRycy9lMm9Eb2MueG1sUEsBAi0AFAAGAAgAAAAhAOQJpXXhAAAADAEAAA8AAAAAAAAAAAAAAAAA&#10;hwQAAGRycy9kb3ducmV2LnhtbFBLBQYAAAAABAAEAPMAAACVBQAAAAA=&#10;">
            <v:textbox>
              <w:txbxContent>
                <w:p w:rsidR="00D7306E" w:rsidRDefault="00D7306E" w:rsidP="00D60045">
                  <w:pPr>
                    <w:jc w:val="center"/>
                  </w:pPr>
                  <w:r>
                    <w:t>Документы поданы в полном объеме</w:t>
                  </w:r>
                </w:p>
              </w:txbxContent>
            </v:textbox>
          </v:shape>
        </w:pict>
      </w:r>
      <w:r>
        <w:rPr>
          <w:noProof/>
        </w:rPr>
        <w:pict>
          <v:shape id="AutoShape 45" o:spid="_x0000_s1064" type="#_x0000_t32" style="position:absolute;margin-left:304.05pt;margin-top:290.45pt;width:0;height:14.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vbENA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QazA3oU&#10;6WFGjwevY2mUzwNBg3EF+FVqZ0OL9KSezZOm3xxSuuqIann0fjkbCM5CRPImJGycgTL74ZNm4EOg&#10;QGTr1Ng+pAQe0CkO5XwbCj95RMdDCqfZIl3eRzgJKa5xxjr/keseBaPEzlsi2s5XWimYvLZZrEKO&#10;T84HVKS4BoSiSm+FlFEAUqGhxMv5bB4DnJaChcvg5my7r6RFRxIkFH+xRbh57Wb1QbGYrOOEbS62&#10;J0KCjXzkxlsBbEmOQ7WeM4wkh1cTrBGeVKEidA6AL9aoou/LdLlZbBb5JJ/dbSZ5WteTx22VT+62&#10;2f28/lBXVZ39COCzvOgEY1wF/FdFZ/nfKebytkYt3jR9Iyp5mz0yCmCv/xF0HH2Y9qibvWbnnQ3d&#10;BRWAiKPz5cGFV/J6H71+fRbWPwEAAP//AwBQSwMEFAAGAAgAAAAhANdYaGLgAAAACwEAAA8AAABk&#10;cnMvZG93bnJldi54bWxMj8tOwzAQRfdI/IM1SOyoXQRREuJUQIXIhkq0CLF04yG2iMdR7LYpX48r&#10;FrCbx9GdM9Vicj3b4xisJwnzmQCG1HptqZPwtnm6yoGFqEir3hNKOGKARX1+VqlS+wO94n4dO5ZC&#10;KJRKgolxKDkPrUGnwswPSGn36UenYmrHjutRHVK46/m1EBl3ylK6YNSAjwbbr/XOSYjLj6PJ3tuH&#10;wq42zy+Z/W6aZinl5cV0fwcs4hT/YDjpJ3Wok9PW70gH1kvIRD5PqITbXBTAEvE72Z6K4gZ4XfH/&#10;P9Q/AAAA//8DAFBLAQItABQABgAIAAAAIQC2gziS/gAAAOEBAAATAAAAAAAAAAAAAAAAAAAAAABb&#10;Q29udGVudF9UeXBlc10ueG1sUEsBAi0AFAAGAAgAAAAhADj9If/WAAAAlAEAAAsAAAAAAAAAAAAA&#10;AAAALwEAAF9yZWxzLy5yZWxzUEsBAi0AFAAGAAgAAAAhALgO9sQ0AgAAXgQAAA4AAAAAAAAAAAAA&#10;AAAALgIAAGRycy9lMm9Eb2MueG1sUEsBAi0AFAAGAAgAAAAhANdYaGLgAAAACwEAAA8AAAAAAAAA&#10;AAAAAAAAjgQAAGRycy9kb3ducmV2LnhtbFBLBQYAAAAABAAEAPMAAACbBQAAAAA=&#10;">
            <v:stroke endarrow="block"/>
          </v:shape>
        </w:pict>
      </w:r>
      <w:r>
        <w:rPr>
          <w:noProof/>
        </w:rPr>
        <w:pict>
          <v:shape id="Text Box 25" o:spid="_x0000_s1065" type="#_x0000_t202" style="position:absolute;margin-left:124.05pt;margin-top:454.7pt;width:159pt;height:47.4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35LAIAAFkEAAAOAAAAZHJzL2Uyb0RvYy54bWysVNtu2zAMfR+wfxD0vtjJkrQx4hRdugwD&#10;ugvQ7gNkWbaFSaImKbG7ry8lJ1nQDXsY5gdBFKkj8hzS65tBK3IQzkswJZ1OckqE4VBL05b02+Pu&#10;zTUlPjBTMwVGlPRJeHqzef1q3dtCzKADVQtHEMT4orcl7UKwRZZ53gnN/ASsMOhswGkW0HRtVjvW&#10;I7pW2SzPl1kPrrYOuPAeT+9GJ90k/KYRPHxpGi8CUSXF3EJaXVqruGabNStax2wn+TEN9g9ZaCYN&#10;PnqGumOBkb2Tv0FpyR14aMKEg86gaSQXqQasZpq/qOahY1akWpAcb880+f8Hyz8fvjoi65KuKDFM&#10;o0SPYgjkHQxktoj09NYXGPVgMS4MeI4yp1K9vQf+3RMD246ZVtw6B30nWI3pTePN7OLqiOMjSNV/&#10;ghrfYfsACWhonI7cIRsE0VGmp7M0MReOh8jO6m2OLo6+ZT5bTlNyGStOt63z4YMATeKmpA6lT+js&#10;cO9DzIYVp5D4mAcl651UKhmurbbKkQPDNtmlLxXwIkwZ0iNRCyTm7xB5+v4EoWXAfldSl/T6HMSK&#10;SNt7U6duDEyqcY8pK3PkMVI3khiGakiKTa9O+lRQPyGzDsb+xnnETQfuJyU99nZJ/Y89c4IS9dGg&#10;OqvpfB6HIRnzxdUMDXfpqS49zHCEKmmgZNxuwzhAe+tk2+FLYz8YuEVFG5nIjtKPWR3zx/5NGhxn&#10;LQ7IpZ2ifv0RNs8AAAD//wMAUEsDBBQABgAIAAAAIQDoK58u4QAAAAwBAAAPAAAAZHJzL2Rvd25y&#10;ZXYueG1sTI/BTsMwDIbvSLxDZCQuiCXbSmlL0wkhgeAGA8E1a7K2InFKknXl7TEnONr+9Pv7683s&#10;LJtMiINHCcuFAGaw9XrATsLb6/1lASwmhVpZj0bCt4mwaU5PalVpf8QXM21TxygEY6Uk9CmNFeex&#10;7Y1TceFHg3Tb++BUojF0XAd1pHBn+UqInDs1IH3o1WjuetN+bg9OQpE9Th/xaf383uZ7W6aL6+nh&#10;K0h5fjbf3gBLZk5/MPzqkzo05LTzB9SRWQmrrFgSKqEUZQaMiKs8p82OUCGyNfCm5v9LND8AAAD/&#10;/wMAUEsBAi0AFAAGAAgAAAAhALaDOJL+AAAA4QEAABMAAAAAAAAAAAAAAAAAAAAAAFtDb250ZW50&#10;X1R5cGVzXS54bWxQSwECLQAUAAYACAAAACEAOP0h/9YAAACUAQAACwAAAAAAAAAAAAAAAAAvAQAA&#10;X3JlbHMvLnJlbHNQSwECLQAUAAYACAAAACEApn6t+SwCAABZBAAADgAAAAAAAAAAAAAAAAAuAgAA&#10;ZHJzL2Uyb0RvYy54bWxQSwECLQAUAAYACAAAACEA6CufLuEAAAAMAQAADwAAAAAAAAAAAAAAAACG&#10;BAAAZHJzL2Rvd25yZXYueG1sUEsFBgAAAAAEAAQA8wAAAJQFAAAAAA==&#10;">
            <v:textbox>
              <w:txbxContent>
                <w:p w:rsidR="00D7306E" w:rsidRDefault="00D7306E" w:rsidP="002425D5">
                  <w:pPr>
                    <w:jc w:val="center"/>
                  </w:pPr>
                  <w:r>
                    <w:t>Подготовка уведомления об отказе в предоставлении услуги</w:t>
                  </w:r>
                </w:p>
              </w:txbxContent>
            </v:textbox>
          </v:shape>
        </w:pict>
      </w:r>
      <w:r>
        <w:rPr>
          <w:noProof/>
        </w:rPr>
        <w:pict>
          <v:shape id="Text Box 20" o:spid="_x0000_s1066" type="#_x0000_t202" style="position:absolute;margin-left:291.3pt;margin-top:454.7pt;width:204pt;height:47.4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9/mLQIAAFkEAAAOAAAAZHJzL2Uyb0RvYy54bWysVNuO2yAQfa/Uf0C8N74oSRMrzmqbbapK&#10;24u02w/AGNuomKFAYqdf3wFns+ntpaofEDDDmZlzZry5GXtFjsI6Cbqk2SylRGgOtdRtSb887l+t&#10;KHGe6Zop0KKkJ+Hozfbli81gCpFDB6oWliCIdsVgStp5b4okcbwTPXMzMEKjsQHbM49H2ya1ZQOi&#10;9yrJ03SZDGBrY4EL5/D2bjLSbcRvGsH9p6ZxwhNVUszNx9XGtQprst2worXMdJKf02D/kEXPpMag&#10;F6g75hk5WPkbVC+5BQeNn3HoE2gayUWsAavJ0l+qeeiYEbEWJMeZC03u/8Hyj8fPlsi6pCiUZj1K&#10;9ChGT97ASPJIz2BcgV4PBv38iPcocyzVmXvgXx3RsOuYbsWttTB0gtWYXhaITa6eBkFc4QJINXyA&#10;GuOwg4cINDa2D9whGwTRUabTRZqQC8fLfLFOVymaONqWab7MFjEEK55eG+v8OwE9CZuSWpQ+orPj&#10;vfMhG1Y8uYRgDpSs91KpeLBttVOWHBm2yT5+Z/Sf3JQmQ0nXi3wxEfBXiDR+f4Lopcd+V7JHwi9O&#10;rAi0vdV17EbPpJr2mLLSZx4DdROJfqzGqFi2ChECrxXUJ2TWwtTfOI+46cB+p2TA3i6p+3ZgVlCi&#10;3mtUZ53N52EY4mG+eI1CE3ttqa4tTHOEKqmnZNru/DRAB2Nl22GkqR803KKijYxkP2d1zh/7N2pw&#10;nrUwINfn6PX8R9j+AAAA//8DAFBLAwQUAAYACAAAACEAA49Py+EAAAAMAQAADwAAAGRycy9kb3du&#10;cmV2LnhtbEyPwU7DMAyG70i8Q2QkLoglbKU0pemEkEDsBgPBNWu8tqJJSpJ15e0xJzja/vT7+6v1&#10;bAc2YYi9dwquFgIYusab3rUK3l4fLgtgMWln9OAdKvjGCOv69KTSpfFH94LTNrWMQlwstYIupbHk&#10;PDYdWh0XfkRHt70PVicaQ8tN0EcKtwNfCpFzq3tHHzo94n2Hzef2YBUU2dP0ETer5/cm3w8yXdxM&#10;j19BqfOz+e4WWMI5/cHwq0/qUJPTzh+ciWxQcF0sc0IVSCEzYERIKWizI1SIbAW8rvj/EvUPAAAA&#10;//8DAFBLAQItABQABgAIAAAAIQC2gziS/gAAAOEBAAATAAAAAAAAAAAAAAAAAAAAAABbQ29udGVu&#10;dF9UeXBlc10ueG1sUEsBAi0AFAAGAAgAAAAhADj9If/WAAAAlAEAAAsAAAAAAAAAAAAAAAAALwEA&#10;AF9yZWxzLy5yZWxzUEsBAi0AFAAGAAgAAAAhAEYL3+YtAgAAWQQAAA4AAAAAAAAAAAAAAAAALgIA&#10;AGRycy9lMm9Eb2MueG1sUEsBAi0AFAAGAAgAAAAhAAOPT8vhAAAADAEAAA8AAAAAAAAAAAAAAAAA&#10;hwQAAGRycy9kb3ducmV2LnhtbFBLBQYAAAAABAAEAPMAAACVBQAAAAA=&#10;">
            <v:textbox>
              <w:txbxContent>
                <w:p w:rsidR="00D7306E" w:rsidRPr="00D60045" w:rsidRDefault="00D7306E" w:rsidP="00D60045">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Pr>
          <w:noProof/>
        </w:rPr>
        <w:pict>
          <v:shape id="AutoShape 61" o:spid="_x0000_s1067" type="#_x0000_t32" style="position:absolute;margin-left:196.05pt;margin-top:74.65pt;width:0;height:12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3MwIAAF0EAAAOAAAAZHJzL2Uyb0RvYy54bWysVMGO2jAQvVfqP1i+QxIaW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MFKk&#10;gxE9HbyOmdEsC/z0xhXgVqmtDR3Sk3o1z5p+dUjpqiVqz6P329lAcIxI7kLCxhnIsus/aQY+BBJE&#10;sk6N7QIk0IBOcSbn20z4ySM6HFI4zaaTPI3jSkhxjTPW+Y9cdygYJXbeErFvfaWVgsFrm8Us5Pjs&#10;PPQBgdeAkFTpjZAyzl8q1Jd4MZ1MY4DTUrBwGdyc3e8qadGRBAXFXyAFwO7crD4oFsFaTtj6Ynsi&#10;JNjIR268FcCW5Dhk6zjDSHJ4NMEaEKUKGaFzKPhiDSL6tkgX6/l6no/yyWw9ytO6Hj1tqnw022QP&#10;0/pDXVV19j0Un+VFKxjjKtR/FXSW/51gLk9rkOJN0jeiknv0SAIUe/2PRcfRh2kPutlpdt7a0F1Q&#10;AWg4Ol/eW3gkv+6j18+vwuoHAAAA//8DAFBLAwQUAAYACAAAACEAieAtxeAAAAALAQAADwAAAGRy&#10;cy9kb3ducmV2LnhtbEyPwU7DMBBE70j8g7VI3KjTBgUS4lRAhcgFJFqEOLrxkljE6yh225SvZxEH&#10;OO7M0+xMuZxcL/Y4ButJwXyWgEBqvLHUKnjdPFxcgwhRk9G9J1RwxADL6vSk1IXxB3rB/Tq2gkMo&#10;FFpBF+NQSBmaDp0OMz8gsffhR6cjn2MrzagPHO56uUiSTDptiT90esD7DpvP9c4piKv3Y5e9NXe5&#10;fd48PmX2q67rlVLnZ9PtDYiIU/yD4ac+V4eKO239jkwQvYI0X8wZZeMyT0Ew8atsWblKU5BVKf9v&#10;qL4BAAD//wMAUEsBAi0AFAAGAAgAAAAhALaDOJL+AAAA4QEAABMAAAAAAAAAAAAAAAAAAAAAAFtD&#10;b250ZW50X1R5cGVzXS54bWxQSwECLQAUAAYACAAAACEAOP0h/9YAAACUAQAACwAAAAAAAAAAAAAA&#10;AAAvAQAAX3JlbHMvLnJlbHNQSwECLQAUAAYACAAAACEALvxt9zMCAABdBAAADgAAAAAAAAAAAAAA&#10;AAAuAgAAZHJzL2Uyb0RvYy54bWxQSwECLQAUAAYACAAAACEAieAtxeAAAAALAQAADwAAAAAAAAAA&#10;AAAAAACNBAAAZHJzL2Rvd25yZXYueG1sUEsFBgAAAAAEAAQA8wAAAJoFAAAAAA==&#10;">
            <v:stroke endarrow="block"/>
          </v:shape>
        </w:pict>
      </w:r>
      <w:r>
        <w:rPr>
          <w:noProof/>
        </w:rPr>
        <w:pict>
          <v:shape id="Text Box 13" o:spid="_x0000_s1068" type="#_x0000_t202" style="position:absolute;margin-left:130.8pt;margin-top:39.2pt;width:117.75pt;height:33.95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lYDLQIAAFkEAAAOAAAAZHJzL2Uyb0RvYy54bWysVNuO2yAQfa/Uf0C8N46zSbqx4qy22aaq&#10;tL1Iu/0AjLGNCgwFEjv9+g44m00v6kNVPyAGhjNnzsx4fTNoRQ7CeQmmpPlkSokwHGpp2pJ+edy9&#10;uqbEB2ZqpsCIkh6Fpzebly/WvS3EDDpQtXAEQYwvelvSLgRbZJnnndDMT8AKg5cNOM0Cmq7Nasd6&#10;RNcqm02ny6wHV1sHXHiPp3fjJd0k/KYRPHxqGi8CUSVFbiGtLq1VXLPNmhWtY7aT/ESD/QMLzaTB&#10;oGeoOxYY2Tv5G5SW3IGHJkw46AyaRnKRcsBs8ukv2Tx0zIqUC4rj7Vkm//9g+cfDZ0dkXdIlJYZp&#10;LNGjGAJ5AwPJr6I8vfUFej1Y9AsDnmOZU6re3gP/6omBbcdMK26dg74TrEZ6eXyZXTwdcXwEqfoP&#10;UGMctg+QgIbG6agdqkEQHct0PJcmcuEx5Hy1mM8WlHC8m1/l+XKRQrDi6bV1PrwToEnclNRh6RM6&#10;O9z7ENmw4sklBvOgZL2TSiXDtdVWOXJg2Ca79J3Qf3JThvQlXS2Qx98hpun7E4SWAftdSV3S67MT&#10;K6Jsb02dujEwqcY9UlbmpGOUbhQxDNWQKpavYoQocgX1EZV1MPY3ziNuOnDfKemxt0vqv+2ZE5So&#10;9wars8rn8zgMyZgvXs/QcJc31eUNMxyhShooGbfbMA7Q3jrZdhhp7AcDt1jRRiaxn1md+GP/phqc&#10;Zi0OyKWdvJ7/CJsf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iaZWAy0CAABZBAAADgAAAAAAAAAAAAAAAAAuAgAA&#10;ZHJzL2Uyb0RvYy54bWxQSwECLQAUAAYACAAAACEAiUNNWeAAAAAKAQAADwAAAAAAAAAAAAAAAACH&#10;BAAAZHJzL2Rvd25yZXYueG1sUEsFBgAAAAAEAAQA8wAAAJQFAAAAAA==&#10;">
            <v:textbox>
              <w:txbxContent>
                <w:p w:rsidR="00D7306E" w:rsidRDefault="00D7306E" w:rsidP="00816FB5">
                  <w:pPr>
                    <w:jc w:val="center"/>
                  </w:pPr>
                  <w:r>
                    <w:t>По почте</w:t>
                  </w:r>
                </w:p>
                <w:p w:rsidR="00D7306E" w:rsidRDefault="00D7306E" w:rsidP="000B20D8">
                  <w:pPr>
                    <w:ind w:left="-142" w:right="-213"/>
                  </w:pPr>
                </w:p>
              </w:txbxContent>
            </v:textbox>
          </v:shape>
        </w:pict>
      </w: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r>
        <w:rPr>
          <w:noProof/>
        </w:rPr>
        <w:pict>
          <v:shape id="Text Box 15" o:spid="_x0000_s1069" type="#_x0000_t202" style="position:absolute;margin-left:130.8pt;margin-top:6.15pt;width:364.5pt;height:38.6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2jLAIAAFkEAAAOAAAAZHJzL2Uyb0RvYy54bWysVNtu2zAMfR+wfxD0vviCuGuMOEWXLsOA&#10;7gK0+wBZlm1hsqhJSuzs60fJaRp028swPwiSSB2S55Be30yDIgdhnQRd0WyRUiI0h0bqrqLfHndv&#10;rilxnumGKdCiokfh6M3m9av1aEqRQw+qEZYgiHblaCrae2/KJHG8FwNzCzBCo7EFOzCPR9sljWUj&#10;og8qydP0KhnBNsYCF87h7d1spJuI37aC+y9t64QnqqKYm4+rjWsd1mSzZmVnmeklP6XB/iGLgUmN&#10;Qc9Qd8wzsrfyN6hBcgsOWr/gMCTQtpKLWANWk6UvqnnomRGxFiTHmTNN7v/B8s+Hr5bIpqIFJZoN&#10;KNGjmDx5BxPJikDPaFyJXg8G/fyE9yhzLNWZe+DfHdGw7ZnuxK21MPaCNZheFl4mF09nHBdA6vET&#10;NBiH7T1EoKm1Q+AO2SCIjjIdz9KEXDheLq/yVVagiaNtuUrzPGqXsPLptbHOfxAwkLCpqEXpIzo7&#10;3DsfsmHlk0sI5kDJZieVigfb1VtlyYFhm+ziFwt44aY0GSu6KvJiJuCvEGn8/gQxSI/9ruRQ0euz&#10;EysDbe91E7vRM6nmPaas9InHQN1Mop/qKSo2UxBIrqE5IrMW5v7GecRND/YnJSP2dkXdjz2zghL1&#10;UaM6q2y5DMMQD8viLQIRe2mpLy1Mc4SqqKdk3m79PEB7Y2XXY6S5HzTcoqKtjGQ/Z3XKH/s3anCa&#10;tTAgl+fo9fxH2PwCAAD//wMAUEsDBBQABgAIAAAAIQB/3nyx3gAAAAkBAAAPAAAAZHJzL2Rvd25y&#10;ZXYueG1sTI/BTsMwDIbvSLxDZCQuaEvXQVlL0wkhgdgNNgTXrPHaisYpSdaVt8ec4Gj/vz5/LteT&#10;7cWIPnSOFCzmCQik2pmOGgVvu8fZCkSImozuHaGCbwywrs7PSl0Yd6JXHLexEQyhUGgFbYxDIWWo&#10;W7Q6zN2AxNnBeasjj76RxusTw20v0yTJpNUd8YVWD/jQYv25PVoFq+vn8SNsli/vdXbo83h1Oz59&#10;eaUuL6b7OxARp/hXhl99VoeKnfbuSCaIXkGaLTKucpAuQXAhzxNe7Jme34CsSvn/g+oHAAD//wMA&#10;UEsBAi0AFAAGAAgAAAAhALaDOJL+AAAA4QEAABMAAAAAAAAAAAAAAAAAAAAAAFtDb250ZW50X1R5&#10;cGVzXS54bWxQSwECLQAUAAYACAAAACEAOP0h/9YAAACUAQAACwAAAAAAAAAAAAAAAAAvAQAAX3Jl&#10;bHMvLnJlbHNQSwECLQAUAAYACAAAACEA2r0toywCAABZBAAADgAAAAAAAAAAAAAAAAAuAgAAZHJz&#10;L2Uyb0RvYy54bWxQSwECLQAUAAYACAAAACEAf958sd4AAAAJAQAADwAAAAAAAAAAAAAAAACGBAAA&#10;ZHJzL2Rvd25yZXYueG1sUEsFBgAAAAAEAAQA8wAAAJEFAAAAAA==&#10;">
            <v:textbox>
              <w:txbxContent>
                <w:p w:rsidR="00D7306E" w:rsidRDefault="00D7306E" w:rsidP="000B20D8">
                  <w:r>
                    <w:t xml:space="preserve">Передача заявления и прилагаемых к нему документов </w:t>
                  </w:r>
                  <w:r w:rsidRPr="006A72A3">
                    <w:t xml:space="preserve">в </w:t>
                  </w:r>
                  <w:r>
                    <w:rPr>
                      <w:color w:val="000000"/>
                    </w:rPr>
                    <w:t>Администрацию</w:t>
                  </w:r>
                  <w:r w:rsidRPr="006A72A3">
                    <w:rPr>
                      <w:color w:val="000000"/>
                    </w:rPr>
                    <w:t xml:space="preserve"> поселения</w:t>
                  </w:r>
                </w:p>
                <w:p w:rsidR="00D7306E" w:rsidRDefault="00D7306E" w:rsidP="003250A5">
                  <w:pPr>
                    <w:jc w:val="center"/>
                  </w:pPr>
                </w:p>
              </w:txbxContent>
            </v:textbox>
          </v:shape>
        </w:pict>
      </w:r>
    </w:p>
    <w:p w:rsidR="00D7306E" w:rsidRPr="00DE42D9" w:rsidRDefault="00D7306E" w:rsidP="00DE42D9">
      <w:pPr>
        <w:rPr>
          <w:sz w:val="28"/>
          <w:szCs w:val="28"/>
        </w:rPr>
      </w:pPr>
    </w:p>
    <w:p w:rsidR="00D7306E" w:rsidRPr="00DE42D9" w:rsidRDefault="00D7306E" w:rsidP="00DE42D9">
      <w:pPr>
        <w:rPr>
          <w:sz w:val="28"/>
          <w:szCs w:val="28"/>
        </w:rPr>
      </w:pPr>
      <w:r>
        <w:rPr>
          <w:noProof/>
        </w:rPr>
        <w:pict>
          <v:shape id="AutoShape 33" o:spid="_x0000_s1070" type="#_x0000_t32" style="position:absolute;margin-left:57.3pt;margin-top:6.75pt;width:.8pt;height:20.2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UYNgIAAGEEAAAOAAAAZHJzL2Uyb0RvYy54bWysVE2P2jAQvVfqf7B8Z5NAYCEirFYJ9LJt&#10;kXb7A4ztEKuObdmGgKr+945NoKW9VFVzcMbxfLx585zl06mT6MitE1qVOHtIMeKKaibUvsRf3jaj&#10;OUbOE8WI1IqX+Mwdflq9f7fsTcHHutWScYsgiXJFb0rcem+KJHG05R1xD9pwBYeNth3xsLX7hFnS&#10;Q/ZOJuM0nSW9tsxYTblz8LW+HOJVzN80nPrPTeO4R7LEgM3H1cZ1F9ZktSTF3hLTCjrAIP+AoiNC&#10;QdFbqpp4gg5W/JGqE9Rqpxv/QHWX6KYRlMceoJss/a2b15YYHnsBcpy50eT+X1r66bi1SLAS5xgp&#10;0sGIng9ex8poMgn89MYV4FaprQ0d0pN6NS+afnVI6aolas+j99vZQHAWIpK7kLBxBqrs+o+agQ+B&#10;ApGsU2O7kBJoQKc4k/NtJvzkEYWPWZrNYHAUTsbTx+xxGguQ4hprrPMfuO5QMErsvCVi3/pKKwXD&#10;1zaLlcjxxfmAjBTXgFBY6Y2QMmpAKtSXeDEdT2OA01KwcBjcnN3vKmnRkQQVxWdAcedm9UGxmKzl&#10;hK0H2xMhwUY+8uOtAMYkx6FaxxlGksPFCdYFnlShInQPgAfrIqRvi3Sxnq/n+Sgfz9ajPK3r0fOm&#10;ykezDbBST+qqqrPvAXyWF61gjKuA/yrqLP870QzX6yLHm6xvRCX32SOjAPb6jqDj+MPEL9rZaXbe&#10;2tBdUALoODoPdy5clF/30evnn2H1AwAA//8DAFBLAwQUAAYACAAAACEAb2cmoeAAAAAJAQAADwAA&#10;AGRycy9kb3ducmV2LnhtbEyPwU7DMAyG70i8Q2Qkbizt2KJRmk7AhOgFpG0Iccwa00Q0SdVkW8fT&#10;453g5l/+9PtzuRxdxw44RBu8hHySAUPfBG19K+F9+3yzABaT8lp1waOEE0ZYVpcXpSp0OPo1Hjap&#10;ZVTiY6EkmJT6gvPYGHQqTkKPnnZfYXAqURxargd1pHLX8WmWCe6U9XTBqB6fDDbfm72TkFafJyM+&#10;msc7+7Z9eRX2p67rlZTXV+PDPbCEY/qD4axP6lCR0y7svY6so5zPBKE03M6BnYFcTIHtJMxnGfCq&#10;5P8/qH4BAAD//wMAUEsBAi0AFAAGAAgAAAAhALaDOJL+AAAA4QEAABMAAAAAAAAAAAAAAAAAAAAA&#10;AFtDb250ZW50X1R5cGVzXS54bWxQSwECLQAUAAYACAAAACEAOP0h/9YAAACUAQAACwAAAAAAAAAA&#10;AAAAAAAvAQAAX3JlbHMvLnJlbHNQSwECLQAUAAYACAAAACEA5hilGDYCAABhBAAADgAAAAAAAAAA&#10;AAAAAAAuAgAAZHJzL2Uyb0RvYy54bWxQSwECLQAUAAYACAAAACEAb2cmoeAAAAAJAQAADwAAAAAA&#10;AAAAAAAAAACQBAAAZHJzL2Rvd25yZXYueG1sUEsFBgAAAAAEAAQA8wAAAJ0FAAAAAA==&#10;">
            <v:stroke endarrow="block"/>
          </v:shape>
        </w:pict>
      </w:r>
      <w:r>
        <w:rPr>
          <w:noProof/>
        </w:rPr>
        <w:pict>
          <v:shape id="AutoShape 34" o:spid="_x0000_s1071" type="#_x0000_t32" style="position:absolute;margin-left:196.05pt;margin-top:12.55pt;width:0;height:15.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RoMQIAAF0EAAAOAAAAZHJzL2Uyb0RvYy54bWysVMGO2jAQvVfqP1i+QxIIW4gIq1UCvWy7&#10;SLv9AGM7xKpjW7YhoKr/3rEJtLSXqioHM7Zn3rx5M87y8dRJdOTWCa1KnI1TjLiimgm1L/GXt81o&#10;jpHzRDEiteIlPnOHH1fv3y17U/CJbrVk3CIAUa7oTYlb702RJI62vCNurA1XcNlo2xEPW7tPmCU9&#10;oHcymaTpQ9Jry4zVlDsHp/XlEq8iftNw6l+axnGPZImBm4+rjesurMlqSYq9JaYVdKBB/oFFR4SC&#10;pDeomniCDlb8AdUJarXTjR9T3SW6aQTlsQaoJkt/q+a1JYbHWkAcZ24yuf8HSz8ftxYJVuIpRop0&#10;0KKng9cxM5rmQZ/euALcKrW1oUJ6Uq/mWdOvDildtUTtefR+OxsIzkJEchcSNs5All3/STPwIZAg&#10;inVqbBcgQQZ0ij0533rCTx7RyyGFU+h1OplFcFJc44x1/iPXHQpGiZ23ROxbX2mloPHaZjELOT47&#10;H1iR4hoQkiq9EVLG/kuF+hIvZpAg3DgtBQuXcWP3u0padCRhguJvYHHnZvVBsQjWcsLWg+2JkGAj&#10;H7XxVoBakuOQreMMI8nh0QTrQk+qkBEqB8KDdRmib4t0sZ6v5/konzysR3la16OnTZWPHjbZh1k9&#10;rauqzr4H8lletIIxrgL/60Bn+d8NzPC0LqN4G+mbUMk9elQUyF7/I+nY+tDty9zsNDtvbaguTAHM&#10;cHQe3lt4JL/uo9fPr8LqBwAAAP//AwBQSwMEFAAGAAgAAAAhABF0AmffAAAACQEAAA8AAABkcnMv&#10;ZG93bnJldi54bWxMj8FOwzAMhu9IvENkJG4sXdEiVppOwITohUlsaNoxa0wT0SRVk20dT48RBzhZ&#10;tj/9/lwuRtexIw7RBi9hOsmAoW+Ctr6V8L55vrkDFpPyWnXBo4QzRlhUlxelKnQ4+Tc8rlPLKMTH&#10;QkkwKfUF57Ex6FSchB497T7C4FSidmi5HtSJwl3H8ywT3Cnr6YJRPT4ZbD7XBychLXdnI7bN49yu&#10;Ni+vwn7Vdb2U8vpqfLgHlnBMfzD86JM6VOS0DwevI+sk3M7zKaES8hlVAn4HewkzIYBXJf//QfUN&#10;AAD//wMAUEsBAi0AFAAGAAgAAAAhALaDOJL+AAAA4QEAABMAAAAAAAAAAAAAAAAAAAAAAFtDb250&#10;ZW50X1R5cGVzXS54bWxQSwECLQAUAAYACAAAACEAOP0h/9YAAACUAQAACwAAAAAAAAAAAAAAAAAv&#10;AQAAX3JlbHMvLnJlbHNQSwECLQAUAAYACAAAACEAmPUEaDECAABdBAAADgAAAAAAAAAAAAAAAAAu&#10;AgAAZHJzL2Uyb0RvYy54bWxQSwECLQAUAAYACAAAACEAEXQCZ98AAAAJAQAADwAAAAAAAAAAAAAA&#10;AACLBAAAZHJzL2Rvd25yZXYueG1sUEsFBgAAAAAEAAQA8wAAAJcFAAAAAA==&#10;">
            <v:stroke endarrow="block"/>
          </v:shape>
        </w:pict>
      </w:r>
      <w:r>
        <w:rPr>
          <w:noProof/>
        </w:rPr>
        <w:pict>
          <v:shape id="AutoShape 35" o:spid="_x0000_s1072" type="#_x0000_t32" style="position:absolute;margin-left:393.3pt;margin-top:12.55pt;width:.75pt;height:15.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8X2MQIAAGAEAAAOAAAAZHJzL2Uyb0RvYy54bWysVM2O2jAQvlfqO1i+QxIWKESE1SqBXrZd&#10;pN0+gLEdYtWxLdsQUNV379gJtLSXqioHM2PPfPP3TVaP51aiE7dOaFXgbJxixBXVTKhDgb+8bUcL&#10;jJwnihGpFS/whTv8uH7/btWZnE90oyXjFgGIcnlnCtx4b/IkcbThLXFjbbiCx1rblnhQ7SFhlnSA&#10;3spkkqbzpNOWGaspdw5uq/4RryN+XXPqX+racY9kgSE3H08bz304k/WK5AdLTCPokAb5hyxaIhQE&#10;vUFVxBN0tOIPqFZQq52u/ZjqNtF1LSiPNUA1WfpbNa8NMTzWAs1x5tYm9/9g6efTziLBCjzBSJEW&#10;RvR09DpGRg+z0J/OuBzMSrWzoUJ6Vq/mWdOvDildNkQdeLR+uxhwzoJHcucSFGcgyr77pBnYEAgQ&#10;m3WubRsgoQ3oHGdyuc2Enz2icLmcTWYYUXiAcacgB3ySX12Ndf4j1y0KQoGdt0QcGl9qpWD22mYx&#10;EDk9O987Xh1CXKW3Qkq4J7lUqBuCBdVpKVh4jIo97Etp0YkEEsXfkMWdmdVHxSJYwwnbDLInQoKM&#10;fGyPtwIaJjkO0VrOMJIc9iZIfXpShYhQPCQ8SD2Pvi3T5WaxWUxH08l8M5qmVTV62pbT0XybfZhV&#10;D1VZVtn3UG02zRvBGFch/yuns+nfcWbYrp6NN1bfGpXco8dRQLLX/5h0nH4YeE+dvWaXnQ3VBSIA&#10;jaPxsHJhT37Vo9XPD8P6BwAAAP//AwBQSwMEFAAGAAgAAAAhAFyBDc/gAAAACQEAAA8AAABkcnMv&#10;ZG93bnJldi54bWxMj8FOwzAMhu9IvENkJG4s3aRlpTSdgAnRC5PY0LRj1pgmokmqJts6nh5zgput&#10;/9Pvz+VydB074RBt8BKmkwwY+iZo61sJH9uXuxxYTMpr1QWPEi4YYVldX5Wq0OHs3/G0SS2jEh8L&#10;JcGk1Becx8agU3ESevSUfYbBqUTr0HI9qDOVu47Pskxwp6ynC0b1+Gyw+docnYS02l+M2DVP93a9&#10;fX0T9ruu65WUtzfj4wOwhGP6g+FXn9ShIqdDOHodWSdhkQtBqITZfAqMgEWe03CQMKeAVyX//0H1&#10;AwAA//8DAFBLAQItABQABgAIAAAAIQC2gziS/gAAAOEBAAATAAAAAAAAAAAAAAAAAAAAAABbQ29u&#10;dGVudF9UeXBlc10ueG1sUEsBAi0AFAAGAAgAAAAhADj9If/WAAAAlAEAAAsAAAAAAAAAAAAAAAAA&#10;LwEAAF9yZWxzLy5yZWxzUEsBAi0AFAAGAAgAAAAhAHgDxfYxAgAAYAQAAA4AAAAAAAAAAAAAAAAA&#10;LgIAAGRycy9lMm9Eb2MueG1sUEsBAi0AFAAGAAgAAAAhAFyBDc/gAAAACQEAAA8AAAAAAAAAAAAA&#10;AAAAiwQAAGRycy9kb3ducmV2LnhtbFBLBQYAAAAABAAEAPMAAACYBQAAAAA=&#10;">
            <v:stroke endarrow="block"/>
          </v:shape>
        </w:pict>
      </w: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r>
        <w:rPr>
          <w:noProof/>
        </w:rPr>
        <w:pict>
          <v:shape id="AutoShape 53" o:spid="_x0000_s1073" type="#_x0000_t32" style="position:absolute;margin-left:52.8pt;margin-top:6.85pt;width:0;height:167.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IJMwIAAF4EAAAOAAAAZHJzL2Uyb0RvYy54bWysVMGO2jAQvVfqP1i+Q0gWKESE1SqBXrZd&#10;pN1+gLEdYtWxLdsQUNV/79gJtLSXqioHM7Zn3ryZec7q8dxKdOLWCa0KnI4nGHFFNRPqUOAvb9vR&#10;AiPniWJEasULfOEOP67fv1t1JueZbrRk3CIAUS7vTIEb702eJI42vCVurA1XcFlr2xIPW3tImCUd&#10;oLcyySaTedJpy4zVlDsHp1V/idcRv6459S917bhHssDAzcfVxnUf1mS9IvnBEtMIOtAg/8CiJUJB&#10;0htURTxBRyv+gGoFtdrp2o+pbhNd14LyWANUk05+q+a1IYbHWqA5ztza5P4fLP182lkkGMwOI0Va&#10;GNHT0euYGc0eQn8643JwK9XOhgrpWb2aZ02/OqR02RB14NH77WIgOA0RyV1I2DgDWfbdJ83Ah0CC&#10;2KxzbdsACW1A5ziTy20m/OwR7Q8pnGZpNp+ns4hO8mugsc5/5LpFwSiw85aIQ+NLrRRMXts0piGn&#10;Z+cDLZJfA0JWpbdCyigAqVBX4OUsm8UAp6Vg4TK4OXvYl9KiEwkSir+BxZ2b1UfFIljDCdsMtidC&#10;go18bI63AtolOQ7ZWs4wkhxeTbB6elKFjFA6EB6sXkXflpPlZrFZTEfTbL4ZTSdVNXraltPRfJt+&#10;mFUPVVlW6fdAPp3mjWCMq8D/quh0+neKGd5Wr8Wbpm+NSu7RY0eB7PU/ko6zD+PuhbPX7LKzobog&#10;AxBxdB4eXHglv+6j18/PwvoHAAAA//8DAFBLAwQUAAYACAAAACEAlOub5N8AAAAKAQAADwAAAGRy&#10;cy9kb3ducmV2LnhtbEyPQU/DMAyF70j8h8hI3FgKgzBK0wmYEL2AxIYQx6wxTUXjVE22dfx6PC5w&#10;87Ofnr9XzEffiS0OsQ2k4XySgUCqg22p0fC2ejybgYjJkDVdINSwxwjz8vioMLkNO3rF7TI1gkMo&#10;5kaDS6nPpYy1Q2/iJPRIfPsMgzeJ5dBIO5gdh/tOXmSZkt60xB+c6fHBYf213HgNafGxd+q9vr9p&#10;X1ZPz6r9rqpqofXpyXh3CyLhmP7McMBndCiZaR02ZKPoWGdXiq08TK9BHAy/i7WG6eVMgSwL+b9C&#10;+QMAAP//AwBQSwECLQAUAAYACAAAACEAtoM4kv4AAADhAQAAEwAAAAAAAAAAAAAAAAAAAAAAW0Nv&#10;bnRlbnRfVHlwZXNdLnhtbFBLAQItABQABgAIAAAAIQA4/SH/1gAAAJQBAAALAAAAAAAAAAAAAAAA&#10;AC8BAABfcmVscy8ucmVsc1BLAQItABQABgAIAAAAIQApdmIJMwIAAF4EAAAOAAAAAAAAAAAAAAAA&#10;AC4CAABkcnMvZTJvRG9jLnhtbFBLAQItABQABgAIAAAAIQCU65vk3wAAAAoBAAAPAAAAAAAAAAAA&#10;AAAAAI0EAABkcnMvZG93bnJldi54bWxQSwUGAAAAAAQABADzAAAAmQUAAAAA&#10;">
            <v:stroke endarrow="block"/>
          </v:shape>
        </w:pict>
      </w: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Pr="00DE42D9" w:rsidRDefault="00D7306E" w:rsidP="00DE42D9">
      <w:pPr>
        <w:rPr>
          <w:sz w:val="28"/>
          <w:szCs w:val="28"/>
        </w:rPr>
      </w:pPr>
    </w:p>
    <w:p w:rsidR="00D7306E" w:rsidRDefault="00D7306E" w:rsidP="00DE42D9">
      <w:pPr>
        <w:rPr>
          <w:sz w:val="28"/>
          <w:szCs w:val="28"/>
        </w:rPr>
      </w:pPr>
    </w:p>
    <w:p w:rsidR="00D7306E" w:rsidRPr="00DE42D9" w:rsidRDefault="00D7306E" w:rsidP="00DE42D9">
      <w:pPr>
        <w:rPr>
          <w:sz w:val="28"/>
          <w:szCs w:val="28"/>
        </w:rPr>
      </w:pPr>
    </w:p>
    <w:p w:rsidR="00D7306E" w:rsidRDefault="00D7306E" w:rsidP="00DE42D9">
      <w:pPr>
        <w:jc w:val="right"/>
        <w:rPr>
          <w:sz w:val="28"/>
          <w:szCs w:val="28"/>
        </w:rPr>
      </w:pPr>
    </w:p>
    <w:sectPr w:rsidR="00D7306E" w:rsidSect="00A92FBD">
      <w:headerReference w:type="default" r:id="rId47"/>
      <w:pgSz w:w="11906" w:h="16838"/>
      <w:pgMar w:top="624" w:right="567" w:bottom="624" w:left="1361" w:header="13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06E" w:rsidRDefault="00D7306E">
      <w:r>
        <w:separator/>
      </w:r>
    </w:p>
  </w:endnote>
  <w:endnote w:type="continuationSeparator" w:id="0">
    <w:p w:rsidR="00D7306E" w:rsidRDefault="00D730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06E" w:rsidRDefault="00D7306E">
      <w:r>
        <w:separator/>
      </w:r>
    </w:p>
  </w:footnote>
  <w:footnote w:type="continuationSeparator" w:id="0">
    <w:p w:rsidR="00D7306E" w:rsidRDefault="00D730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6E" w:rsidRDefault="00D7306E">
    <w:pPr>
      <w:pStyle w:val="Header"/>
      <w:jc w:val="center"/>
    </w:pPr>
  </w:p>
  <w:p w:rsidR="00D7306E" w:rsidRDefault="00D730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2235B"/>
    <w:multiLevelType w:val="hybridMultilevel"/>
    <w:tmpl w:val="4650F19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F0D2496"/>
    <w:multiLevelType w:val="hybridMultilevel"/>
    <w:tmpl w:val="7EBC6C40"/>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1C61639"/>
    <w:multiLevelType w:val="hybridMultilevel"/>
    <w:tmpl w:val="CD7C91CA"/>
    <w:lvl w:ilvl="0" w:tplc="51860C1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5">
    <w:nsid w:val="14B475E4"/>
    <w:multiLevelType w:val="multilevel"/>
    <w:tmpl w:val="ECCC0656"/>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6">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F23DCC"/>
    <w:multiLevelType w:val="multilevel"/>
    <w:tmpl w:val="1926331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nsid w:val="1D62751E"/>
    <w:multiLevelType w:val="hybridMultilevel"/>
    <w:tmpl w:val="02944B88"/>
    <w:lvl w:ilvl="0" w:tplc="0F12876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20005BBE"/>
    <w:multiLevelType w:val="multilevel"/>
    <w:tmpl w:val="C53623BC"/>
    <w:lvl w:ilvl="0">
      <w:start w:val="4"/>
      <w:numFmt w:val="decimal"/>
      <w:lvlText w:val="%1."/>
      <w:lvlJc w:val="left"/>
      <w:pPr>
        <w:ind w:left="450" w:hanging="450"/>
      </w:pPr>
      <w:rPr>
        <w:rFonts w:cs="Times New Roman" w:hint="default"/>
      </w:rPr>
    </w:lvl>
    <w:lvl w:ilvl="1">
      <w:start w:val="4"/>
      <w:numFmt w:val="decimal"/>
      <w:lvlText w:val="%1.%2."/>
      <w:lvlJc w:val="left"/>
      <w:pPr>
        <w:ind w:left="1995" w:hanging="720"/>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905" w:hanging="108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450" w:hanging="180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360" w:hanging="2160"/>
      </w:pPr>
      <w:rPr>
        <w:rFonts w:cs="Times New Roman" w:hint="default"/>
      </w:rPr>
    </w:lvl>
  </w:abstractNum>
  <w:abstractNum w:abstractNumId="10">
    <w:nsid w:val="22677523"/>
    <w:multiLevelType w:val="hybridMultilevel"/>
    <w:tmpl w:val="2AF45E10"/>
    <w:lvl w:ilvl="0" w:tplc="4BAA2AF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49B7B4F"/>
    <w:multiLevelType w:val="hybridMultilevel"/>
    <w:tmpl w:val="71DA494E"/>
    <w:lvl w:ilvl="0" w:tplc="BCD25A4C">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251E30B1"/>
    <w:multiLevelType w:val="hybridMultilevel"/>
    <w:tmpl w:val="24FA10EA"/>
    <w:lvl w:ilvl="0" w:tplc="3B1030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293B659F"/>
    <w:multiLevelType w:val="hybridMultilevel"/>
    <w:tmpl w:val="1926331E"/>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nsid w:val="321F7C40"/>
    <w:multiLevelType w:val="hybridMultilevel"/>
    <w:tmpl w:val="EFAE8612"/>
    <w:lvl w:ilvl="0" w:tplc="74462A58">
      <w:start w:val="1"/>
      <w:numFmt w:val="decimal"/>
      <w:lvlText w:val="%1)"/>
      <w:lvlJc w:val="left"/>
      <w:pPr>
        <w:tabs>
          <w:tab w:val="num" w:pos="720"/>
        </w:tabs>
        <w:ind w:firstLine="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37835A41"/>
    <w:multiLevelType w:val="hybridMultilevel"/>
    <w:tmpl w:val="6C5A162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B6E2AAD"/>
    <w:multiLevelType w:val="multilevel"/>
    <w:tmpl w:val="C90A2B3C"/>
    <w:lvl w:ilvl="0">
      <w:start w:val="1"/>
      <w:numFmt w:val="decimal"/>
      <w:lvlText w:val="%1)"/>
      <w:lvlJc w:val="left"/>
      <w:pPr>
        <w:tabs>
          <w:tab w:val="num" w:pos="72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3BF01E0A"/>
    <w:multiLevelType w:val="hybridMultilevel"/>
    <w:tmpl w:val="BD1423A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DDE31D6"/>
    <w:multiLevelType w:val="hybridMultilevel"/>
    <w:tmpl w:val="5E901398"/>
    <w:lvl w:ilvl="0" w:tplc="C422BF60">
      <w:start w:val="1"/>
      <w:numFmt w:val="decimal"/>
      <w:lvlText w:val="%1)"/>
      <w:lvlJc w:val="left"/>
      <w:pPr>
        <w:ind w:left="1068" w:hanging="360"/>
      </w:pPr>
      <w:rPr>
        <w:rFonts w:cs="Times New Roman" w:hint="default"/>
        <w:color w:val="00000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9">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4F2B7699"/>
    <w:multiLevelType w:val="multilevel"/>
    <w:tmpl w:val="C54A58CA"/>
    <w:lvl w:ilvl="0">
      <w:start w:val="1"/>
      <w:numFmt w:val="upperRoman"/>
      <w:suff w:val="space"/>
      <w:lvlText w:val="%1."/>
      <w:lvlJc w:val="left"/>
      <w:pPr>
        <w:ind w:left="153" w:hanging="720"/>
      </w:pPr>
      <w:rPr>
        <w:rFonts w:cs="Times New Roman" w:hint="default"/>
      </w:rPr>
    </w:lvl>
    <w:lvl w:ilvl="1">
      <w:start w:val="1"/>
      <w:numFmt w:val="decimal"/>
      <w:isLgl/>
      <w:lvlText w:val="%1.%2."/>
      <w:lvlJc w:val="left"/>
      <w:pPr>
        <w:ind w:left="873" w:hanging="720"/>
      </w:pPr>
      <w:rPr>
        <w:rFonts w:cs="Times New Roman" w:hint="default"/>
      </w:rPr>
    </w:lvl>
    <w:lvl w:ilvl="2">
      <w:start w:val="1"/>
      <w:numFmt w:val="decimal"/>
      <w:isLgl/>
      <w:lvlText w:val="%1.%2.%3."/>
      <w:lvlJc w:val="left"/>
      <w:pPr>
        <w:ind w:left="1593" w:hanging="720"/>
      </w:pPr>
      <w:rPr>
        <w:rFonts w:cs="Times New Roman" w:hint="default"/>
      </w:rPr>
    </w:lvl>
    <w:lvl w:ilvl="3">
      <w:start w:val="1"/>
      <w:numFmt w:val="decimal"/>
      <w:isLgl/>
      <w:lvlText w:val="%1.%2.%3.%4."/>
      <w:lvlJc w:val="left"/>
      <w:pPr>
        <w:ind w:left="2673" w:hanging="1080"/>
      </w:pPr>
      <w:rPr>
        <w:rFonts w:cs="Times New Roman" w:hint="default"/>
      </w:rPr>
    </w:lvl>
    <w:lvl w:ilvl="4">
      <w:start w:val="1"/>
      <w:numFmt w:val="decimal"/>
      <w:isLgl/>
      <w:lvlText w:val="%1.%2.%3.%4.%5."/>
      <w:lvlJc w:val="left"/>
      <w:pPr>
        <w:ind w:left="3393" w:hanging="1080"/>
      </w:pPr>
      <w:rPr>
        <w:rFonts w:cs="Times New Roman" w:hint="default"/>
      </w:rPr>
    </w:lvl>
    <w:lvl w:ilvl="5">
      <w:start w:val="1"/>
      <w:numFmt w:val="decimal"/>
      <w:isLgl/>
      <w:lvlText w:val="%1.%2.%3.%4.%5.%6."/>
      <w:lvlJc w:val="left"/>
      <w:pPr>
        <w:ind w:left="4473" w:hanging="1440"/>
      </w:pPr>
      <w:rPr>
        <w:rFonts w:cs="Times New Roman" w:hint="default"/>
      </w:rPr>
    </w:lvl>
    <w:lvl w:ilvl="6">
      <w:start w:val="1"/>
      <w:numFmt w:val="decimal"/>
      <w:isLgl/>
      <w:lvlText w:val="%1.%2.%3.%4.%5.%6.%7."/>
      <w:lvlJc w:val="left"/>
      <w:pPr>
        <w:ind w:left="5553" w:hanging="1800"/>
      </w:pPr>
      <w:rPr>
        <w:rFonts w:cs="Times New Roman" w:hint="default"/>
      </w:rPr>
    </w:lvl>
    <w:lvl w:ilvl="7">
      <w:start w:val="1"/>
      <w:numFmt w:val="decimal"/>
      <w:isLgl/>
      <w:lvlText w:val="%1.%2.%3.%4.%5.%6.%7.%8."/>
      <w:lvlJc w:val="left"/>
      <w:pPr>
        <w:ind w:left="6273" w:hanging="1800"/>
      </w:pPr>
      <w:rPr>
        <w:rFonts w:cs="Times New Roman" w:hint="default"/>
      </w:rPr>
    </w:lvl>
    <w:lvl w:ilvl="8">
      <w:start w:val="1"/>
      <w:numFmt w:val="decimal"/>
      <w:isLgl/>
      <w:lvlText w:val="%1.%2.%3.%4.%5.%6.%7.%8.%9."/>
      <w:lvlJc w:val="left"/>
      <w:pPr>
        <w:ind w:left="7353" w:hanging="2160"/>
      </w:pPr>
      <w:rPr>
        <w:rFonts w:cs="Times New Roman" w:hint="default"/>
      </w:rPr>
    </w:lvl>
  </w:abstractNum>
  <w:abstractNum w:abstractNumId="21">
    <w:nsid w:val="51946A0B"/>
    <w:multiLevelType w:val="hybridMultilevel"/>
    <w:tmpl w:val="5F90B300"/>
    <w:lvl w:ilvl="0" w:tplc="E6A4DBEA">
      <w:start w:val="1"/>
      <w:numFmt w:val="decimal"/>
      <w:lvlText w:val="%1)"/>
      <w:lvlJc w:val="left"/>
      <w:pPr>
        <w:ind w:left="2832" w:hanging="705"/>
      </w:pPr>
      <w:rPr>
        <w:rFonts w:cs="Times New Roman" w:hint="default"/>
        <w:sz w:val="28"/>
      </w:rPr>
    </w:lvl>
    <w:lvl w:ilvl="1" w:tplc="04190019" w:tentative="1">
      <w:start w:val="1"/>
      <w:numFmt w:val="lowerLetter"/>
      <w:lvlText w:val="%2."/>
      <w:lvlJc w:val="left"/>
      <w:pPr>
        <w:ind w:left="3207" w:hanging="360"/>
      </w:pPr>
      <w:rPr>
        <w:rFonts w:cs="Times New Roman"/>
      </w:rPr>
    </w:lvl>
    <w:lvl w:ilvl="2" w:tplc="0419001B" w:tentative="1">
      <w:start w:val="1"/>
      <w:numFmt w:val="lowerRoman"/>
      <w:lvlText w:val="%3."/>
      <w:lvlJc w:val="right"/>
      <w:pPr>
        <w:ind w:left="3927" w:hanging="180"/>
      </w:pPr>
      <w:rPr>
        <w:rFonts w:cs="Times New Roman"/>
      </w:rPr>
    </w:lvl>
    <w:lvl w:ilvl="3" w:tplc="0419000F" w:tentative="1">
      <w:start w:val="1"/>
      <w:numFmt w:val="decimal"/>
      <w:lvlText w:val="%4."/>
      <w:lvlJc w:val="left"/>
      <w:pPr>
        <w:ind w:left="4647" w:hanging="360"/>
      </w:pPr>
      <w:rPr>
        <w:rFonts w:cs="Times New Roman"/>
      </w:rPr>
    </w:lvl>
    <w:lvl w:ilvl="4" w:tplc="04190019" w:tentative="1">
      <w:start w:val="1"/>
      <w:numFmt w:val="lowerLetter"/>
      <w:lvlText w:val="%5."/>
      <w:lvlJc w:val="left"/>
      <w:pPr>
        <w:ind w:left="5367" w:hanging="360"/>
      </w:pPr>
      <w:rPr>
        <w:rFonts w:cs="Times New Roman"/>
      </w:rPr>
    </w:lvl>
    <w:lvl w:ilvl="5" w:tplc="0419001B" w:tentative="1">
      <w:start w:val="1"/>
      <w:numFmt w:val="lowerRoman"/>
      <w:lvlText w:val="%6."/>
      <w:lvlJc w:val="right"/>
      <w:pPr>
        <w:ind w:left="6087" w:hanging="180"/>
      </w:pPr>
      <w:rPr>
        <w:rFonts w:cs="Times New Roman"/>
      </w:rPr>
    </w:lvl>
    <w:lvl w:ilvl="6" w:tplc="0419000F" w:tentative="1">
      <w:start w:val="1"/>
      <w:numFmt w:val="decimal"/>
      <w:lvlText w:val="%7."/>
      <w:lvlJc w:val="left"/>
      <w:pPr>
        <w:ind w:left="6807" w:hanging="360"/>
      </w:pPr>
      <w:rPr>
        <w:rFonts w:cs="Times New Roman"/>
      </w:rPr>
    </w:lvl>
    <w:lvl w:ilvl="7" w:tplc="04190019" w:tentative="1">
      <w:start w:val="1"/>
      <w:numFmt w:val="lowerLetter"/>
      <w:lvlText w:val="%8."/>
      <w:lvlJc w:val="left"/>
      <w:pPr>
        <w:ind w:left="7527" w:hanging="360"/>
      </w:pPr>
      <w:rPr>
        <w:rFonts w:cs="Times New Roman"/>
      </w:rPr>
    </w:lvl>
    <w:lvl w:ilvl="8" w:tplc="0419001B" w:tentative="1">
      <w:start w:val="1"/>
      <w:numFmt w:val="lowerRoman"/>
      <w:lvlText w:val="%9."/>
      <w:lvlJc w:val="right"/>
      <w:pPr>
        <w:ind w:left="8247" w:hanging="180"/>
      </w:pPr>
      <w:rPr>
        <w:rFonts w:cs="Times New Roman"/>
      </w:rPr>
    </w:lvl>
  </w:abstractNum>
  <w:abstractNum w:abstractNumId="22">
    <w:nsid w:val="55596C7D"/>
    <w:multiLevelType w:val="hybridMultilevel"/>
    <w:tmpl w:val="467452BA"/>
    <w:lvl w:ilvl="0" w:tplc="4D2E2B3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563212D5"/>
    <w:multiLevelType w:val="hybridMultilevel"/>
    <w:tmpl w:val="26E22636"/>
    <w:lvl w:ilvl="0" w:tplc="9FCE2BAE">
      <w:start w:val="1"/>
      <w:numFmt w:val="decimal"/>
      <w:lvlText w:val="%1)"/>
      <w:lvlJc w:val="left"/>
      <w:pPr>
        <w:ind w:left="1069" w:hanging="360"/>
      </w:pPr>
      <w:rPr>
        <w:rFonts w:cs="Times New Roman" w:hint="default"/>
        <w:u w:val="none"/>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57F92210"/>
    <w:multiLevelType w:val="multilevel"/>
    <w:tmpl w:val="084CA41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541CCF"/>
    <w:multiLevelType w:val="hybridMultilevel"/>
    <w:tmpl w:val="084CA41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5E762E12"/>
    <w:multiLevelType w:val="hybridMultilevel"/>
    <w:tmpl w:val="C7A2366E"/>
    <w:lvl w:ilvl="0" w:tplc="2092E1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60433906"/>
    <w:multiLevelType w:val="hybridMultilevel"/>
    <w:tmpl w:val="04F6C9E8"/>
    <w:lvl w:ilvl="0" w:tplc="C88E690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14C7819"/>
    <w:multiLevelType w:val="hybridMultilevel"/>
    <w:tmpl w:val="549A1CD6"/>
    <w:lvl w:ilvl="0" w:tplc="204097A0">
      <w:start w:val="2"/>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0">
    <w:nsid w:val="632543BA"/>
    <w:multiLevelType w:val="multilevel"/>
    <w:tmpl w:val="D1066E0E"/>
    <w:lvl w:ilvl="0">
      <w:start w:val="1"/>
      <w:numFmt w:val="decimal"/>
      <w:lvlText w:val="%1."/>
      <w:lvlJc w:val="left"/>
      <w:pPr>
        <w:ind w:left="1470" w:hanging="1470"/>
      </w:pPr>
      <w:rPr>
        <w:rFonts w:cs="Times New Roman" w:hint="default"/>
      </w:rPr>
    </w:lvl>
    <w:lvl w:ilvl="1">
      <w:start w:val="1"/>
      <w:numFmt w:val="decimal"/>
      <w:lvlText w:val="%1.%2."/>
      <w:lvlJc w:val="left"/>
      <w:pPr>
        <w:ind w:left="2190" w:hanging="1470"/>
      </w:pPr>
      <w:rPr>
        <w:rFonts w:cs="Times New Roman" w:hint="default"/>
      </w:rPr>
    </w:lvl>
    <w:lvl w:ilvl="2">
      <w:start w:val="1"/>
      <w:numFmt w:val="decimal"/>
      <w:lvlText w:val="%1.%2.%3."/>
      <w:lvlJc w:val="left"/>
      <w:pPr>
        <w:ind w:left="2910" w:hanging="1470"/>
      </w:pPr>
      <w:rPr>
        <w:rFonts w:cs="Times New Roman" w:hint="default"/>
      </w:rPr>
    </w:lvl>
    <w:lvl w:ilvl="3">
      <w:start w:val="1"/>
      <w:numFmt w:val="decimal"/>
      <w:lvlText w:val="%1.%2.%3.%4."/>
      <w:lvlJc w:val="left"/>
      <w:pPr>
        <w:ind w:left="3630" w:hanging="1470"/>
      </w:pPr>
      <w:rPr>
        <w:rFonts w:cs="Times New Roman" w:hint="default"/>
      </w:rPr>
    </w:lvl>
    <w:lvl w:ilvl="4">
      <w:start w:val="1"/>
      <w:numFmt w:val="decimal"/>
      <w:lvlText w:val="%1.%2.%3.%4.%5."/>
      <w:lvlJc w:val="left"/>
      <w:pPr>
        <w:ind w:left="4350" w:hanging="1470"/>
      </w:pPr>
      <w:rPr>
        <w:rFonts w:cs="Times New Roman" w:hint="default"/>
      </w:rPr>
    </w:lvl>
    <w:lvl w:ilvl="5">
      <w:start w:val="1"/>
      <w:numFmt w:val="decimal"/>
      <w:lvlText w:val="%1.%2.%3.%4.%5.%6."/>
      <w:lvlJc w:val="left"/>
      <w:pPr>
        <w:ind w:left="5070" w:hanging="147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1">
    <w:nsid w:val="641E2EDD"/>
    <w:multiLevelType w:val="multilevel"/>
    <w:tmpl w:val="45F8B9FE"/>
    <w:lvl w:ilvl="0">
      <w:start w:val="4"/>
      <w:numFmt w:val="decimal"/>
      <w:lvlText w:val="%1"/>
      <w:lvlJc w:val="left"/>
      <w:pPr>
        <w:ind w:left="375" w:hanging="375"/>
      </w:pPr>
      <w:rPr>
        <w:rFonts w:cs="Times New Roman" w:hint="default"/>
      </w:rPr>
    </w:lvl>
    <w:lvl w:ilvl="1">
      <w:start w:val="3"/>
      <w:numFmt w:val="decimal"/>
      <w:lvlText w:val="%1.%2"/>
      <w:lvlJc w:val="left"/>
      <w:pPr>
        <w:ind w:left="1650" w:hanging="375"/>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905" w:hanging="108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090" w:hanging="144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360" w:hanging="2160"/>
      </w:pPr>
      <w:rPr>
        <w:rFonts w:cs="Times New Roman" w:hint="default"/>
      </w:rPr>
    </w:lvl>
  </w:abstractNum>
  <w:abstractNum w:abstractNumId="32">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400E46"/>
    <w:multiLevelType w:val="hybridMultilevel"/>
    <w:tmpl w:val="7BD408A4"/>
    <w:lvl w:ilvl="0" w:tplc="B5D667CC">
      <w:start w:val="1"/>
      <w:numFmt w:val="decimal"/>
      <w:lvlText w:val="%1."/>
      <w:lvlJc w:val="left"/>
      <w:pPr>
        <w:ind w:left="513" w:hanging="360"/>
      </w:pPr>
      <w:rPr>
        <w:rFonts w:cs="Times New Roman" w:hint="default"/>
      </w:rPr>
    </w:lvl>
    <w:lvl w:ilvl="1" w:tplc="04190019" w:tentative="1">
      <w:start w:val="1"/>
      <w:numFmt w:val="lowerLetter"/>
      <w:lvlText w:val="%2."/>
      <w:lvlJc w:val="left"/>
      <w:pPr>
        <w:ind w:left="1233" w:hanging="360"/>
      </w:pPr>
      <w:rPr>
        <w:rFonts w:cs="Times New Roman"/>
      </w:rPr>
    </w:lvl>
    <w:lvl w:ilvl="2" w:tplc="0419001B" w:tentative="1">
      <w:start w:val="1"/>
      <w:numFmt w:val="lowerRoman"/>
      <w:lvlText w:val="%3."/>
      <w:lvlJc w:val="right"/>
      <w:pPr>
        <w:ind w:left="1953" w:hanging="180"/>
      </w:pPr>
      <w:rPr>
        <w:rFonts w:cs="Times New Roman"/>
      </w:rPr>
    </w:lvl>
    <w:lvl w:ilvl="3" w:tplc="0419000F" w:tentative="1">
      <w:start w:val="1"/>
      <w:numFmt w:val="decimal"/>
      <w:lvlText w:val="%4."/>
      <w:lvlJc w:val="left"/>
      <w:pPr>
        <w:ind w:left="2673" w:hanging="360"/>
      </w:pPr>
      <w:rPr>
        <w:rFonts w:cs="Times New Roman"/>
      </w:rPr>
    </w:lvl>
    <w:lvl w:ilvl="4" w:tplc="04190019" w:tentative="1">
      <w:start w:val="1"/>
      <w:numFmt w:val="lowerLetter"/>
      <w:lvlText w:val="%5."/>
      <w:lvlJc w:val="left"/>
      <w:pPr>
        <w:ind w:left="3393" w:hanging="360"/>
      </w:pPr>
      <w:rPr>
        <w:rFonts w:cs="Times New Roman"/>
      </w:rPr>
    </w:lvl>
    <w:lvl w:ilvl="5" w:tplc="0419001B" w:tentative="1">
      <w:start w:val="1"/>
      <w:numFmt w:val="lowerRoman"/>
      <w:lvlText w:val="%6."/>
      <w:lvlJc w:val="right"/>
      <w:pPr>
        <w:ind w:left="4113" w:hanging="180"/>
      </w:pPr>
      <w:rPr>
        <w:rFonts w:cs="Times New Roman"/>
      </w:rPr>
    </w:lvl>
    <w:lvl w:ilvl="6" w:tplc="0419000F" w:tentative="1">
      <w:start w:val="1"/>
      <w:numFmt w:val="decimal"/>
      <w:lvlText w:val="%7."/>
      <w:lvlJc w:val="left"/>
      <w:pPr>
        <w:ind w:left="4833" w:hanging="360"/>
      </w:pPr>
      <w:rPr>
        <w:rFonts w:cs="Times New Roman"/>
      </w:rPr>
    </w:lvl>
    <w:lvl w:ilvl="7" w:tplc="04190019" w:tentative="1">
      <w:start w:val="1"/>
      <w:numFmt w:val="lowerLetter"/>
      <w:lvlText w:val="%8."/>
      <w:lvlJc w:val="left"/>
      <w:pPr>
        <w:ind w:left="5553" w:hanging="360"/>
      </w:pPr>
      <w:rPr>
        <w:rFonts w:cs="Times New Roman"/>
      </w:rPr>
    </w:lvl>
    <w:lvl w:ilvl="8" w:tplc="0419001B" w:tentative="1">
      <w:start w:val="1"/>
      <w:numFmt w:val="lowerRoman"/>
      <w:lvlText w:val="%9."/>
      <w:lvlJc w:val="right"/>
      <w:pPr>
        <w:ind w:left="6273" w:hanging="180"/>
      </w:pPr>
      <w:rPr>
        <w:rFonts w:cs="Times New Roman"/>
      </w:rPr>
    </w:lvl>
  </w:abstractNum>
  <w:abstractNum w:abstractNumId="34">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0E46BF"/>
    <w:multiLevelType w:val="hybridMultilevel"/>
    <w:tmpl w:val="B6FEB772"/>
    <w:lvl w:ilvl="0" w:tplc="DF5C6074">
      <w:start w:val="1"/>
      <w:numFmt w:val="decimal"/>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6F4F6E37"/>
    <w:multiLevelType w:val="multilevel"/>
    <w:tmpl w:val="1CFC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A73318"/>
    <w:multiLevelType w:val="hybridMultilevel"/>
    <w:tmpl w:val="B5D2C7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nsid w:val="7A1661E1"/>
    <w:multiLevelType w:val="hybridMultilevel"/>
    <w:tmpl w:val="7A2AFA7E"/>
    <w:lvl w:ilvl="0" w:tplc="455656AC">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A7A63B4"/>
    <w:multiLevelType w:val="multilevel"/>
    <w:tmpl w:val="B6FEB772"/>
    <w:lvl w:ilvl="0">
      <w:start w:val="1"/>
      <w:numFmt w:val="decimal"/>
      <w:lvlText w:val="%1)"/>
      <w:lvlJc w:val="left"/>
      <w:pPr>
        <w:tabs>
          <w:tab w:val="num" w:pos="680"/>
        </w:tabs>
        <w:ind w:firstLine="6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num w:numId="1">
    <w:abstractNumId w:val="3"/>
  </w:num>
  <w:num w:numId="2">
    <w:abstractNumId w:val="37"/>
  </w:num>
  <w:num w:numId="3">
    <w:abstractNumId w:val="2"/>
  </w:num>
  <w:num w:numId="4">
    <w:abstractNumId w:val="13"/>
  </w:num>
  <w:num w:numId="5">
    <w:abstractNumId w:val="26"/>
  </w:num>
  <w:num w:numId="6">
    <w:abstractNumId w:val="6"/>
  </w:num>
  <w:num w:numId="7">
    <w:abstractNumId w:val="7"/>
  </w:num>
  <w:num w:numId="8">
    <w:abstractNumId w:val="40"/>
  </w:num>
  <w:num w:numId="9">
    <w:abstractNumId w:val="16"/>
  </w:num>
  <w:num w:numId="10">
    <w:abstractNumId w:val="24"/>
  </w:num>
  <w:num w:numId="11">
    <w:abstractNumId w:val="35"/>
  </w:num>
  <w:num w:numId="12">
    <w:abstractNumId w:val="39"/>
  </w:num>
  <w:num w:numId="13">
    <w:abstractNumId w:val="14"/>
  </w:num>
  <w:num w:numId="14">
    <w:abstractNumId w:val="29"/>
  </w:num>
  <w:num w:numId="15">
    <w:abstractNumId w:val="32"/>
  </w:num>
  <w:num w:numId="16">
    <w:abstractNumId w:val="0"/>
  </w:num>
  <w:num w:numId="17">
    <w:abstractNumId w:val="25"/>
  </w:num>
  <w:num w:numId="18">
    <w:abstractNumId w:val="34"/>
  </w:num>
  <w:num w:numId="19">
    <w:abstractNumId w:val="3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11"/>
  </w:num>
  <w:num w:numId="24">
    <w:abstractNumId w:val="12"/>
  </w:num>
  <w:num w:numId="25">
    <w:abstractNumId w:val="21"/>
  </w:num>
  <w:num w:numId="26">
    <w:abstractNumId w:val="27"/>
  </w:num>
  <w:num w:numId="27">
    <w:abstractNumId w:val="17"/>
  </w:num>
  <w:num w:numId="28">
    <w:abstractNumId w:val="15"/>
  </w:num>
  <w:num w:numId="29">
    <w:abstractNumId w:val="1"/>
  </w:num>
  <w:num w:numId="30">
    <w:abstractNumId w:val="5"/>
  </w:num>
  <w:num w:numId="31">
    <w:abstractNumId w:val="23"/>
  </w:num>
  <w:num w:numId="32">
    <w:abstractNumId w:val="20"/>
  </w:num>
  <w:num w:numId="33">
    <w:abstractNumId w:val="33"/>
  </w:num>
  <w:num w:numId="34">
    <w:abstractNumId w:val="18"/>
  </w:num>
  <w:num w:numId="35">
    <w:abstractNumId w:val="28"/>
  </w:num>
  <w:num w:numId="36">
    <w:abstractNumId w:val="36"/>
  </w:num>
  <w:num w:numId="37">
    <w:abstractNumId w:val="10"/>
  </w:num>
  <w:num w:numId="38">
    <w:abstractNumId w:val="38"/>
  </w:num>
  <w:num w:numId="39">
    <w:abstractNumId w:val="8"/>
  </w:num>
  <w:num w:numId="40">
    <w:abstractNumId w:val="22"/>
  </w:num>
  <w:num w:numId="4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2E84"/>
    <w:rsid w:val="000067C7"/>
    <w:rsid w:val="00006FE0"/>
    <w:rsid w:val="00020BC5"/>
    <w:rsid w:val="000261C6"/>
    <w:rsid w:val="00026461"/>
    <w:rsid w:val="00026E26"/>
    <w:rsid w:val="00031169"/>
    <w:rsid w:val="0003706A"/>
    <w:rsid w:val="00037265"/>
    <w:rsid w:val="00040D80"/>
    <w:rsid w:val="000426D6"/>
    <w:rsid w:val="00042E51"/>
    <w:rsid w:val="000526F1"/>
    <w:rsid w:val="00056155"/>
    <w:rsid w:val="0005729F"/>
    <w:rsid w:val="00067D76"/>
    <w:rsid w:val="0007006D"/>
    <w:rsid w:val="00070992"/>
    <w:rsid w:val="00074342"/>
    <w:rsid w:val="00074DCC"/>
    <w:rsid w:val="000776B8"/>
    <w:rsid w:val="00086DDE"/>
    <w:rsid w:val="00092DFC"/>
    <w:rsid w:val="00093780"/>
    <w:rsid w:val="000A1DAB"/>
    <w:rsid w:val="000A4350"/>
    <w:rsid w:val="000A4552"/>
    <w:rsid w:val="000A5981"/>
    <w:rsid w:val="000B20D8"/>
    <w:rsid w:val="000B219E"/>
    <w:rsid w:val="000B3705"/>
    <w:rsid w:val="000B4C1F"/>
    <w:rsid w:val="000B6122"/>
    <w:rsid w:val="000C072F"/>
    <w:rsid w:val="000C1914"/>
    <w:rsid w:val="000C53AF"/>
    <w:rsid w:val="000C6B65"/>
    <w:rsid w:val="000E65E9"/>
    <w:rsid w:val="000F1DFD"/>
    <w:rsid w:val="00106714"/>
    <w:rsid w:val="00107930"/>
    <w:rsid w:val="00111A7E"/>
    <w:rsid w:val="001151F5"/>
    <w:rsid w:val="00132512"/>
    <w:rsid w:val="00134591"/>
    <w:rsid w:val="0014353A"/>
    <w:rsid w:val="00143FFF"/>
    <w:rsid w:val="00144866"/>
    <w:rsid w:val="001506DE"/>
    <w:rsid w:val="001544B9"/>
    <w:rsid w:val="00161096"/>
    <w:rsid w:val="00170CEB"/>
    <w:rsid w:val="00180B6C"/>
    <w:rsid w:val="0018624C"/>
    <w:rsid w:val="00187CA5"/>
    <w:rsid w:val="00193647"/>
    <w:rsid w:val="001A0149"/>
    <w:rsid w:val="001B5F7B"/>
    <w:rsid w:val="001C042D"/>
    <w:rsid w:val="001D31F8"/>
    <w:rsid w:val="001E711A"/>
    <w:rsid w:val="002039E5"/>
    <w:rsid w:val="00214979"/>
    <w:rsid w:val="00215AE4"/>
    <w:rsid w:val="00224DEB"/>
    <w:rsid w:val="00226A29"/>
    <w:rsid w:val="0023115B"/>
    <w:rsid w:val="00233606"/>
    <w:rsid w:val="002367FA"/>
    <w:rsid w:val="00236EB0"/>
    <w:rsid w:val="002374B8"/>
    <w:rsid w:val="002425D5"/>
    <w:rsid w:val="00253724"/>
    <w:rsid w:val="002623CD"/>
    <w:rsid w:val="0027145A"/>
    <w:rsid w:val="00272FE0"/>
    <w:rsid w:val="002763D9"/>
    <w:rsid w:val="002814F7"/>
    <w:rsid w:val="002860C3"/>
    <w:rsid w:val="00294E21"/>
    <w:rsid w:val="002A17C7"/>
    <w:rsid w:val="002A7CED"/>
    <w:rsid w:val="002B1A1F"/>
    <w:rsid w:val="002B50F1"/>
    <w:rsid w:val="002C4545"/>
    <w:rsid w:val="002C6CEC"/>
    <w:rsid w:val="002D2813"/>
    <w:rsid w:val="002D5DFF"/>
    <w:rsid w:val="002E05BA"/>
    <w:rsid w:val="002E494F"/>
    <w:rsid w:val="002F1A01"/>
    <w:rsid w:val="002F504C"/>
    <w:rsid w:val="00300A76"/>
    <w:rsid w:val="0030267F"/>
    <w:rsid w:val="003029BF"/>
    <w:rsid w:val="00311EFB"/>
    <w:rsid w:val="00315AFD"/>
    <w:rsid w:val="00317351"/>
    <w:rsid w:val="00321432"/>
    <w:rsid w:val="003250A5"/>
    <w:rsid w:val="00327C6E"/>
    <w:rsid w:val="003300A5"/>
    <w:rsid w:val="003314BE"/>
    <w:rsid w:val="003415ED"/>
    <w:rsid w:val="003455F1"/>
    <w:rsid w:val="003462B3"/>
    <w:rsid w:val="00350679"/>
    <w:rsid w:val="00373C8D"/>
    <w:rsid w:val="00377965"/>
    <w:rsid w:val="00381823"/>
    <w:rsid w:val="003837DD"/>
    <w:rsid w:val="00395160"/>
    <w:rsid w:val="00397FE2"/>
    <w:rsid w:val="003A34CB"/>
    <w:rsid w:val="003A526C"/>
    <w:rsid w:val="003A642E"/>
    <w:rsid w:val="003A7FBA"/>
    <w:rsid w:val="003B47C5"/>
    <w:rsid w:val="003B5FEF"/>
    <w:rsid w:val="003B6072"/>
    <w:rsid w:val="003C3E6A"/>
    <w:rsid w:val="003C5CA0"/>
    <w:rsid w:val="003D00E4"/>
    <w:rsid w:val="003D4DB7"/>
    <w:rsid w:val="003D70C8"/>
    <w:rsid w:val="003D790D"/>
    <w:rsid w:val="003D7DB1"/>
    <w:rsid w:val="003F1001"/>
    <w:rsid w:val="003F464E"/>
    <w:rsid w:val="00401698"/>
    <w:rsid w:val="004106BE"/>
    <w:rsid w:val="00416CE3"/>
    <w:rsid w:val="00421C74"/>
    <w:rsid w:val="00422B0A"/>
    <w:rsid w:val="004250F2"/>
    <w:rsid w:val="0043018B"/>
    <w:rsid w:val="00432AFA"/>
    <w:rsid w:val="00435F63"/>
    <w:rsid w:val="004432C0"/>
    <w:rsid w:val="00444F30"/>
    <w:rsid w:val="00460FB5"/>
    <w:rsid w:val="00482EEE"/>
    <w:rsid w:val="00483582"/>
    <w:rsid w:val="00493A38"/>
    <w:rsid w:val="004A12B5"/>
    <w:rsid w:val="004A291A"/>
    <w:rsid w:val="004B27AB"/>
    <w:rsid w:val="004B2906"/>
    <w:rsid w:val="004B5030"/>
    <w:rsid w:val="004B7664"/>
    <w:rsid w:val="004C38D4"/>
    <w:rsid w:val="004D7A2B"/>
    <w:rsid w:val="004E719F"/>
    <w:rsid w:val="004F09FF"/>
    <w:rsid w:val="004F1C23"/>
    <w:rsid w:val="004F5C7D"/>
    <w:rsid w:val="004F7C93"/>
    <w:rsid w:val="005028D8"/>
    <w:rsid w:val="00512287"/>
    <w:rsid w:val="00521F26"/>
    <w:rsid w:val="00523F29"/>
    <w:rsid w:val="005249C9"/>
    <w:rsid w:val="0054760D"/>
    <w:rsid w:val="00547B94"/>
    <w:rsid w:val="00554C70"/>
    <w:rsid w:val="005552E5"/>
    <w:rsid w:val="005611B5"/>
    <w:rsid w:val="0057009E"/>
    <w:rsid w:val="005719DA"/>
    <w:rsid w:val="005778C7"/>
    <w:rsid w:val="00583798"/>
    <w:rsid w:val="00597315"/>
    <w:rsid w:val="00597391"/>
    <w:rsid w:val="005A1B72"/>
    <w:rsid w:val="005A70D0"/>
    <w:rsid w:val="005B09C3"/>
    <w:rsid w:val="005B7027"/>
    <w:rsid w:val="005B70E2"/>
    <w:rsid w:val="005C36AE"/>
    <w:rsid w:val="005D1897"/>
    <w:rsid w:val="005D2064"/>
    <w:rsid w:val="005D41D3"/>
    <w:rsid w:val="005E0C49"/>
    <w:rsid w:val="005E332D"/>
    <w:rsid w:val="005E5AB1"/>
    <w:rsid w:val="005F1A51"/>
    <w:rsid w:val="005F2E84"/>
    <w:rsid w:val="005F68AD"/>
    <w:rsid w:val="00601B10"/>
    <w:rsid w:val="006114C1"/>
    <w:rsid w:val="00615E1A"/>
    <w:rsid w:val="006220C9"/>
    <w:rsid w:val="0062278A"/>
    <w:rsid w:val="00625CDA"/>
    <w:rsid w:val="00634041"/>
    <w:rsid w:val="0063523E"/>
    <w:rsid w:val="0063733B"/>
    <w:rsid w:val="00644567"/>
    <w:rsid w:val="006453F4"/>
    <w:rsid w:val="00645FAF"/>
    <w:rsid w:val="00653434"/>
    <w:rsid w:val="006577F9"/>
    <w:rsid w:val="006661A7"/>
    <w:rsid w:val="0067321D"/>
    <w:rsid w:val="00675F31"/>
    <w:rsid w:val="00682458"/>
    <w:rsid w:val="0068605F"/>
    <w:rsid w:val="006861C5"/>
    <w:rsid w:val="00692AC7"/>
    <w:rsid w:val="0069614D"/>
    <w:rsid w:val="006A11C3"/>
    <w:rsid w:val="006A577D"/>
    <w:rsid w:val="006A6682"/>
    <w:rsid w:val="006A72A3"/>
    <w:rsid w:val="006A7427"/>
    <w:rsid w:val="006B19B0"/>
    <w:rsid w:val="006B1A79"/>
    <w:rsid w:val="006C2657"/>
    <w:rsid w:val="006C3B1E"/>
    <w:rsid w:val="006C73E9"/>
    <w:rsid w:val="006D242C"/>
    <w:rsid w:val="006D4DDF"/>
    <w:rsid w:val="006D7D77"/>
    <w:rsid w:val="006E11BE"/>
    <w:rsid w:val="006E28B0"/>
    <w:rsid w:val="006E54F0"/>
    <w:rsid w:val="006F6120"/>
    <w:rsid w:val="00704CD1"/>
    <w:rsid w:val="00710FB2"/>
    <w:rsid w:val="00711478"/>
    <w:rsid w:val="007203F0"/>
    <w:rsid w:val="00737063"/>
    <w:rsid w:val="00742B73"/>
    <w:rsid w:val="007474F7"/>
    <w:rsid w:val="0074770C"/>
    <w:rsid w:val="00750DB3"/>
    <w:rsid w:val="00751133"/>
    <w:rsid w:val="0075263B"/>
    <w:rsid w:val="007542AF"/>
    <w:rsid w:val="0075670E"/>
    <w:rsid w:val="007568D3"/>
    <w:rsid w:val="00756A85"/>
    <w:rsid w:val="007652CA"/>
    <w:rsid w:val="00781AAA"/>
    <w:rsid w:val="007828B8"/>
    <w:rsid w:val="007849AD"/>
    <w:rsid w:val="00791EC8"/>
    <w:rsid w:val="00791EFE"/>
    <w:rsid w:val="007964A4"/>
    <w:rsid w:val="007A0949"/>
    <w:rsid w:val="007A0BD1"/>
    <w:rsid w:val="007C356A"/>
    <w:rsid w:val="007C378E"/>
    <w:rsid w:val="007C383F"/>
    <w:rsid w:val="007C4A74"/>
    <w:rsid w:val="007D1DAD"/>
    <w:rsid w:val="007D3669"/>
    <w:rsid w:val="007D560B"/>
    <w:rsid w:val="007E7C41"/>
    <w:rsid w:val="007F0654"/>
    <w:rsid w:val="007F133D"/>
    <w:rsid w:val="007F6729"/>
    <w:rsid w:val="00801327"/>
    <w:rsid w:val="00802203"/>
    <w:rsid w:val="00803003"/>
    <w:rsid w:val="008069B8"/>
    <w:rsid w:val="00806E79"/>
    <w:rsid w:val="00812EC9"/>
    <w:rsid w:val="00813302"/>
    <w:rsid w:val="00814B3F"/>
    <w:rsid w:val="00816FB5"/>
    <w:rsid w:val="0083772A"/>
    <w:rsid w:val="008466F3"/>
    <w:rsid w:val="0084708B"/>
    <w:rsid w:val="008508BB"/>
    <w:rsid w:val="00850E98"/>
    <w:rsid w:val="00875173"/>
    <w:rsid w:val="00876699"/>
    <w:rsid w:val="008768BC"/>
    <w:rsid w:val="00885076"/>
    <w:rsid w:val="008914E2"/>
    <w:rsid w:val="00894829"/>
    <w:rsid w:val="008A1BB3"/>
    <w:rsid w:val="008A2EE9"/>
    <w:rsid w:val="008A4D55"/>
    <w:rsid w:val="008A5D59"/>
    <w:rsid w:val="008A6AF4"/>
    <w:rsid w:val="008B6652"/>
    <w:rsid w:val="008B7718"/>
    <w:rsid w:val="008C01E5"/>
    <w:rsid w:val="008C2E25"/>
    <w:rsid w:val="008C585E"/>
    <w:rsid w:val="008F0EDD"/>
    <w:rsid w:val="008F2402"/>
    <w:rsid w:val="00905C88"/>
    <w:rsid w:val="00912B1A"/>
    <w:rsid w:val="00914B33"/>
    <w:rsid w:val="009167F1"/>
    <w:rsid w:val="009258AE"/>
    <w:rsid w:val="0093080C"/>
    <w:rsid w:val="0093569B"/>
    <w:rsid w:val="0094622D"/>
    <w:rsid w:val="00951A5E"/>
    <w:rsid w:val="0095637C"/>
    <w:rsid w:val="00957E90"/>
    <w:rsid w:val="00963C40"/>
    <w:rsid w:val="00982F14"/>
    <w:rsid w:val="0099019B"/>
    <w:rsid w:val="00992B54"/>
    <w:rsid w:val="00995892"/>
    <w:rsid w:val="009A116E"/>
    <w:rsid w:val="009A219E"/>
    <w:rsid w:val="009A3DA1"/>
    <w:rsid w:val="009A6DD5"/>
    <w:rsid w:val="009B259B"/>
    <w:rsid w:val="009B27A4"/>
    <w:rsid w:val="009B56A3"/>
    <w:rsid w:val="009B77DB"/>
    <w:rsid w:val="009C0FD7"/>
    <w:rsid w:val="009C1DFC"/>
    <w:rsid w:val="009E0258"/>
    <w:rsid w:val="009E72F6"/>
    <w:rsid w:val="009F49D8"/>
    <w:rsid w:val="00A00A83"/>
    <w:rsid w:val="00A15F03"/>
    <w:rsid w:val="00A21AB0"/>
    <w:rsid w:val="00A22F4B"/>
    <w:rsid w:val="00A24023"/>
    <w:rsid w:val="00A24E95"/>
    <w:rsid w:val="00A26164"/>
    <w:rsid w:val="00A3436C"/>
    <w:rsid w:val="00A46A8D"/>
    <w:rsid w:val="00A7070B"/>
    <w:rsid w:val="00A72C0E"/>
    <w:rsid w:val="00A73C8B"/>
    <w:rsid w:val="00A761B2"/>
    <w:rsid w:val="00A76C46"/>
    <w:rsid w:val="00A854B8"/>
    <w:rsid w:val="00A92FBD"/>
    <w:rsid w:val="00AB3280"/>
    <w:rsid w:val="00AC3F50"/>
    <w:rsid w:val="00AC75CC"/>
    <w:rsid w:val="00AD3A0A"/>
    <w:rsid w:val="00AD57A1"/>
    <w:rsid w:val="00AD5A5A"/>
    <w:rsid w:val="00AE0F70"/>
    <w:rsid w:val="00AF4321"/>
    <w:rsid w:val="00B025D5"/>
    <w:rsid w:val="00B05BFC"/>
    <w:rsid w:val="00B11A42"/>
    <w:rsid w:val="00B11F85"/>
    <w:rsid w:val="00B17A09"/>
    <w:rsid w:val="00B22518"/>
    <w:rsid w:val="00B340F8"/>
    <w:rsid w:val="00B373CA"/>
    <w:rsid w:val="00B42228"/>
    <w:rsid w:val="00B46CF8"/>
    <w:rsid w:val="00B51FE6"/>
    <w:rsid w:val="00B57708"/>
    <w:rsid w:val="00B602E8"/>
    <w:rsid w:val="00B60844"/>
    <w:rsid w:val="00B61BFE"/>
    <w:rsid w:val="00B6223F"/>
    <w:rsid w:val="00B62CBC"/>
    <w:rsid w:val="00B65CE6"/>
    <w:rsid w:val="00B665FF"/>
    <w:rsid w:val="00B6785E"/>
    <w:rsid w:val="00B80D21"/>
    <w:rsid w:val="00B80FC2"/>
    <w:rsid w:val="00B83DC3"/>
    <w:rsid w:val="00B92758"/>
    <w:rsid w:val="00BA0716"/>
    <w:rsid w:val="00BA09A9"/>
    <w:rsid w:val="00BA31AC"/>
    <w:rsid w:val="00BA46D0"/>
    <w:rsid w:val="00BB398B"/>
    <w:rsid w:val="00BB5317"/>
    <w:rsid w:val="00BC177E"/>
    <w:rsid w:val="00BC7D7C"/>
    <w:rsid w:val="00BD0020"/>
    <w:rsid w:val="00BD3C65"/>
    <w:rsid w:val="00BD4D6D"/>
    <w:rsid w:val="00BD7B73"/>
    <w:rsid w:val="00BE1E3C"/>
    <w:rsid w:val="00BE2713"/>
    <w:rsid w:val="00BE5C6F"/>
    <w:rsid w:val="00BE6A35"/>
    <w:rsid w:val="00BE7035"/>
    <w:rsid w:val="00BE7EA4"/>
    <w:rsid w:val="00BF660F"/>
    <w:rsid w:val="00C05B31"/>
    <w:rsid w:val="00C076CE"/>
    <w:rsid w:val="00C118DB"/>
    <w:rsid w:val="00C16140"/>
    <w:rsid w:val="00C25DAA"/>
    <w:rsid w:val="00C34A6B"/>
    <w:rsid w:val="00C36B8E"/>
    <w:rsid w:val="00C36FD4"/>
    <w:rsid w:val="00C40551"/>
    <w:rsid w:val="00C45BD6"/>
    <w:rsid w:val="00C533BD"/>
    <w:rsid w:val="00C62B5C"/>
    <w:rsid w:val="00C778B3"/>
    <w:rsid w:val="00C950BE"/>
    <w:rsid w:val="00C97F65"/>
    <w:rsid w:val="00CA0357"/>
    <w:rsid w:val="00CA444A"/>
    <w:rsid w:val="00CA5433"/>
    <w:rsid w:val="00CB56A6"/>
    <w:rsid w:val="00CB6532"/>
    <w:rsid w:val="00CB66C0"/>
    <w:rsid w:val="00CC12CD"/>
    <w:rsid w:val="00CC1CED"/>
    <w:rsid w:val="00CE2612"/>
    <w:rsid w:val="00D01C37"/>
    <w:rsid w:val="00D03C4A"/>
    <w:rsid w:val="00D04F36"/>
    <w:rsid w:val="00D06A5F"/>
    <w:rsid w:val="00D14638"/>
    <w:rsid w:val="00D15C6B"/>
    <w:rsid w:val="00D17701"/>
    <w:rsid w:val="00D17CEE"/>
    <w:rsid w:val="00D25C38"/>
    <w:rsid w:val="00D30A68"/>
    <w:rsid w:val="00D422EA"/>
    <w:rsid w:val="00D51F16"/>
    <w:rsid w:val="00D55B58"/>
    <w:rsid w:val="00D575E2"/>
    <w:rsid w:val="00D60045"/>
    <w:rsid w:val="00D61F97"/>
    <w:rsid w:val="00D675BA"/>
    <w:rsid w:val="00D7306E"/>
    <w:rsid w:val="00D8698E"/>
    <w:rsid w:val="00D87B30"/>
    <w:rsid w:val="00DA6FC5"/>
    <w:rsid w:val="00DB10E4"/>
    <w:rsid w:val="00DB58E1"/>
    <w:rsid w:val="00DB5945"/>
    <w:rsid w:val="00DC0243"/>
    <w:rsid w:val="00DC383D"/>
    <w:rsid w:val="00DC6817"/>
    <w:rsid w:val="00DD3DF7"/>
    <w:rsid w:val="00DD4BC9"/>
    <w:rsid w:val="00DD7778"/>
    <w:rsid w:val="00DE04B5"/>
    <w:rsid w:val="00DE3ED4"/>
    <w:rsid w:val="00DE42D9"/>
    <w:rsid w:val="00DE5489"/>
    <w:rsid w:val="00DF0E3F"/>
    <w:rsid w:val="00E03165"/>
    <w:rsid w:val="00E05909"/>
    <w:rsid w:val="00E105EF"/>
    <w:rsid w:val="00E10CD8"/>
    <w:rsid w:val="00E23E20"/>
    <w:rsid w:val="00E254B8"/>
    <w:rsid w:val="00E25E1A"/>
    <w:rsid w:val="00E4153D"/>
    <w:rsid w:val="00E41DFC"/>
    <w:rsid w:val="00E444C0"/>
    <w:rsid w:val="00E46819"/>
    <w:rsid w:val="00E46BE1"/>
    <w:rsid w:val="00E56230"/>
    <w:rsid w:val="00E60F4B"/>
    <w:rsid w:val="00E653CC"/>
    <w:rsid w:val="00E735A6"/>
    <w:rsid w:val="00E7791D"/>
    <w:rsid w:val="00E84277"/>
    <w:rsid w:val="00E87B14"/>
    <w:rsid w:val="00E9243B"/>
    <w:rsid w:val="00E95170"/>
    <w:rsid w:val="00E95446"/>
    <w:rsid w:val="00E97FD9"/>
    <w:rsid w:val="00EA3763"/>
    <w:rsid w:val="00EA4A11"/>
    <w:rsid w:val="00EB2DA0"/>
    <w:rsid w:val="00EB416E"/>
    <w:rsid w:val="00EB7F0C"/>
    <w:rsid w:val="00EC305E"/>
    <w:rsid w:val="00EC6AE6"/>
    <w:rsid w:val="00ED7E45"/>
    <w:rsid w:val="00EE0ACF"/>
    <w:rsid w:val="00EE2C2A"/>
    <w:rsid w:val="00EE6D67"/>
    <w:rsid w:val="00F12EA4"/>
    <w:rsid w:val="00F16F94"/>
    <w:rsid w:val="00F2044C"/>
    <w:rsid w:val="00F21E54"/>
    <w:rsid w:val="00F26724"/>
    <w:rsid w:val="00F27460"/>
    <w:rsid w:val="00F362E6"/>
    <w:rsid w:val="00F53A5F"/>
    <w:rsid w:val="00F62E49"/>
    <w:rsid w:val="00F654DA"/>
    <w:rsid w:val="00F678C6"/>
    <w:rsid w:val="00F73B3E"/>
    <w:rsid w:val="00F75B4D"/>
    <w:rsid w:val="00F818BF"/>
    <w:rsid w:val="00FA047A"/>
    <w:rsid w:val="00FA58E1"/>
    <w:rsid w:val="00FA6F48"/>
    <w:rsid w:val="00FB472D"/>
    <w:rsid w:val="00FC46D5"/>
    <w:rsid w:val="00FD72A2"/>
    <w:rsid w:val="00FE101E"/>
    <w:rsid w:val="00FE140D"/>
    <w:rsid w:val="00FE337E"/>
    <w:rsid w:val="00FE4DF9"/>
    <w:rsid w:val="00FF0435"/>
    <w:rsid w:val="00FF34F1"/>
    <w:rsid w:val="00FF3C34"/>
    <w:rsid w:val="00FF491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65FF"/>
    <w:rPr>
      <w:sz w:val="24"/>
      <w:szCs w:val="24"/>
    </w:rPr>
  </w:style>
  <w:style w:type="paragraph" w:styleId="Heading1">
    <w:name w:val="heading 1"/>
    <w:basedOn w:val="Normal"/>
    <w:next w:val="Normal"/>
    <w:link w:val="Heading1Char"/>
    <w:uiPriority w:val="99"/>
    <w:qFormat/>
    <w:rsid w:val="00F26724"/>
    <w:pPr>
      <w:keepNext/>
      <w:spacing w:line="360" w:lineRule="auto"/>
      <w:jc w:val="center"/>
      <w:outlineLvl w:val="0"/>
    </w:pPr>
    <w:rPr>
      <w:rFonts w:ascii="Tahoma" w:hAnsi="Tahoma"/>
      <w:b/>
      <w:sz w:val="28"/>
      <w:szCs w:val="20"/>
    </w:rPr>
  </w:style>
  <w:style w:type="paragraph" w:styleId="Heading2">
    <w:name w:val="heading 2"/>
    <w:basedOn w:val="Normal"/>
    <w:next w:val="Normal"/>
    <w:link w:val="Heading2Char"/>
    <w:uiPriority w:val="99"/>
    <w:qFormat/>
    <w:rsid w:val="00F26724"/>
    <w:pPr>
      <w:keepNext/>
      <w:spacing w:before="240" w:after="60"/>
      <w:outlineLvl w:val="1"/>
    </w:pPr>
    <w:rPr>
      <w:rFonts w:ascii="Cambria" w:hAnsi="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26724"/>
    <w:rPr>
      <w:rFonts w:ascii="Tahoma" w:hAnsi="Tahoma"/>
      <w:b/>
      <w:sz w:val="28"/>
    </w:rPr>
  </w:style>
  <w:style w:type="character" w:customStyle="1" w:styleId="Heading2Char">
    <w:name w:val="Heading 2 Char"/>
    <w:basedOn w:val="DefaultParagraphFont"/>
    <w:link w:val="Heading2"/>
    <w:uiPriority w:val="99"/>
    <w:semiHidden/>
    <w:locked/>
    <w:rsid w:val="00F26724"/>
    <w:rPr>
      <w:rFonts w:ascii="Cambria" w:hAnsi="Cambria"/>
      <w:b/>
      <w:i/>
      <w:sz w:val="28"/>
      <w:lang/>
    </w:rPr>
  </w:style>
  <w:style w:type="character" w:customStyle="1" w:styleId="a">
    <w:name w:val="Основной текст_"/>
    <w:link w:val="1"/>
    <w:uiPriority w:val="99"/>
    <w:locked/>
    <w:rsid w:val="0083772A"/>
    <w:rPr>
      <w:spacing w:val="1"/>
      <w:sz w:val="27"/>
      <w:shd w:val="clear" w:color="auto" w:fill="FFFFFF"/>
    </w:rPr>
  </w:style>
  <w:style w:type="character" w:customStyle="1" w:styleId="13pt">
    <w:name w:val="Основной текст + 13 pt"/>
    <w:uiPriority w:val="99"/>
    <w:rsid w:val="0083772A"/>
    <w:rPr>
      <w:rFonts w:ascii="Times New Roman" w:hAnsi="Times New Roman"/>
      <w:color w:val="000000"/>
      <w:spacing w:val="1"/>
      <w:w w:val="100"/>
      <w:position w:val="0"/>
      <w:sz w:val="26"/>
      <w:u w:val="none"/>
      <w:lang w:val="ru-RU"/>
    </w:rPr>
  </w:style>
  <w:style w:type="paragraph" w:customStyle="1" w:styleId="1">
    <w:name w:val="Основной текст1"/>
    <w:basedOn w:val="Normal"/>
    <w:link w:val="a"/>
    <w:uiPriority w:val="99"/>
    <w:rsid w:val="0083772A"/>
    <w:pPr>
      <w:widowControl w:val="0"/>
      <w:shd w:val="clear" w:color="auto" w:fill="FFFFFF"/>
      <w:spacing w:after="720" w:line="240" w:lineRule="atLeast"/>
      <w:jc w:val="both"/>
    </w:pPr>
    <w:rPr>
      <w:spacing w:val="1"/>
      <w:sz w:val="27"/>
      <w:szCs w:val="27"/>
    </w:rPr>
  </w:style>
  <w:style w:type="character" w:customStyle="1" w:styleId="115pt0pt">
    <w:name w:val="Основной текст + 11.5 pt#Интервал 0 pt"/>
    <w:uiPriority w:val="99"/>
    <w:rsid w:val="00B22518"/>
    <w:rPr>
      <w:rFonts w:ascii="Times New Roman" w:hAnsi="Times New Roman"/>
      <w:color w:val="000000"/>
      <w:spacing w:val="4"/>
      <w:w w:val="100"/>
      <w:position w:val="0"/>
      <w:sz w:val="23"/>
      <w:u w:val="none"/>
      <w:lang w:val="ru-RU"/>
    </w:rPr>
  </w:style>
  <w:style w:type="paragraph" w:styleId="BodyTextIndent">
    <w:name w:val="Body Text Indent"/>
    <w:basedOn w:val="Normal"/>
    <w:link w:val="BodyTextIndentChar"/>
    <w:uiPriority w:val="99"/>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BodyTextIndentChar">
    <w:name w:val="Body Text Indent Char"/>
    <w:basedOn w:val="DefaultParagraphFont"/>
    <w:link w:val="BodyTextIndent"/>
    <w:uiPriority w:val="99"/>
    <w:locked/>
    <w:rsid w:val="00C778B3"/>
    <w:rPr>
      <w:b/>
      <w:spacing w:val="30"/>
      <w:sz w:val="24"/>
    </w:rPr>
  </w:style>
  <w:style w:type="table" w:styleId="TableGrid">
    <w:name w:val="Table Grid"/>
    <w:basedOn w:val="TableNormal"/>
    <w:uiPriority w:val="99"/>
    <w:rsid w:val="00554C7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24023"/>
    <w:pPr>
      <w:tabs>
        <w:tab w:val="center" w:pos="4677"/>
        <w:tab w:val="right" w:pos="9355"/>
      </w:tabs>
    </w:pPr>
  </w:style>
  <w:style w:type="character" w:customStyle="1" w:styleId="HeaderChar">
    <w:name w:val="Header Char"/>
    <w:basedOn w:val="DefaultParagraphFont"/>
    <w:link w:val="Header"/>
    <w:uiPriority w:val="99"/>
    <w:locked/>
    <w:rsid w:val="00A24023"/>
    <w:rPr>
      <w:sz w:val="24"/>
    </w:rPr>
  </w:style>
  <w:style w:type="paragraph" w:styleId="Footer">
    <w:name w:val="footer"/>
    <w:basedOn w:val="Normal"/>
    <w:link w:val="FooterChar"/>
    <w:uiPriority w:val="99"/>
    <w:rsid w:val="00A24023"/>
    <w:pPr>
      <w:tabs>
        <w:tab w:val="center" w:pos="4677"/>
        <w:tab w:val="right" w:pos="9355"/>
      </w:tabs>
    </w:pPr>
  </w:style>
  <w:style w:type="character" w:customStyle="1" w:styleId="FooterChar">
    <w:name w:val="Footer Char"/>
    <w:basedOn w:val="DefaultParagraphFont"/>
    <w:link w:val="Footer"/>
    <w:uiPriority w:val="99"/>
    <w:locked/>
    <w:rsid w:val="00A24023"/>
    <w:rPr>
      <w:sz w:val="24"/>
    </w:rPr>
  </w:style>
  <w:style w:type="paragraph" w:styleId="BalloonText">
    <w:name w:val="Balloon Text"/>
    <w:basedOn w:val="Normal"/>
    <w:link w:val="BalloonTextChar"/>
    <w:uiPriority w:val="99"/>
    <w:semiHidden/>
    <w:rsid w:val="00350679"/>
    <w:rPr>
      <w:rFonts w:ascii="Tahoma" w:hAnsi="Tahoma" w:cs="Tahoma"/>
      <w:sz w:val="16"/>
      <w:szCs w:val="16"/>
    </w:rPr>
  </w:style>
  <w:style w:type="character" w:customStyle="1" w:styleId="BalloonTextChar">
    <w:name w:val="Balloon Text Char"/>
    <w:basedOn w:val="DefaultParagraphFont"/>
    <w:link w:val="BalloonText"/>
    <w:uiPriority w:val="99"/>
    <w:semiHidden/>
    <w:rsid w:val="00855F2C"/>
    <w:rPr>
      <w:sz w:val="0"/>
      <w:szCs w:val="0"/>
    </w:rPr>
  </w:style>
  <w:style w:type="paragraph" w:styleId="Title">
    <w:name w:val="Title"/>
    <w:basedOn w:val="Normal"/>
    <w:link w:val="TitleChar"/>
    <w:uiPriority w:val="99"/>
    <w:qFormat/>
    <w:rsid w:val="00F26724"/>
    <w:pPr>
      <w:jc w:val="center"/>
    </w:pPr>
    <w:rPr>
      <w:sz w:val="28"/>
    </w:rPr>
  </w:style>
  <w:style w:type="character" w:customStyle="1" w:styleId="TitleChar">
    <w:name w:val="Title Char"/>
    <w:basedOn w:val="DefaultParagraphFont"/>
    <w:link w:val="Title"/>
    <w:uiPriority w:val="99"/>
    <w:locked/>
    <w:rsid w:val="00F26724"/>
    <w:rPr>
      <w:sz w:val="24"/>
      <w:lang/>
    </w:rPr>
  </w:style>
  <w:style w:type="paragraph" w:styleId="BodyText">
    <w:name w:val="Body Text"/>
    <w:basedOn w:val="Normal"/>
    <w:link w:val="BodyTextChar"/>
    <w:uiPriority w:val="99"/>
    <w:rsid w:val="00F26724"/>
    <w:pPr>
      <w:jc w:val="both"/>
    </w:pPr>
    <w:rPr>
      <w:sz w:val="28"/>
    </w:rPr>
  </w:style>
  <w:style w:type="character" w:customStyle="1" w:styleId="BodyTextChar">
    <w:name w:val="Body Text Char"/>
    <w:basedOn w:val="DefaultParagraphFont"/>
    <w:link w:val="BodyText"/>
    <w:uiPriority w:val="99"/>
    <w:locked/>
    <w:rsid w:val="00F26724"/>
    <w:rPr>
      <w:sz w:val="24"/>
    </w:rPr>
  </w:style>
  <w:style w:type="paragraph" w:customStyle="1" w:styleId="ConsPlusNonformat">
    <w:name w:val="ConsPlusNonformat"/>
    <w:uiPriority w:val="99"/>
    <w:rsid w:val="00F26724"/>
    <w:pPr>
      <w:widowControl w:val="0"/>
      <w:autoSpaceDE w:val="0"/>
      <w:autoSpaceDN w:val="0"/>
      <w:adjustRightInd w:val="0"/>
    </w:pPr>
    <w:rPr>
      <w:rFonts w:ascii="Courier New" w:hAnsi="Courier New" w:cs="Courier New"/>
      <w:sz w:val="20"/>
      <w:szCs w:val="20"/>
    </w:rPr>
  </w:style>
  <w:style w:type="character" w:styleId="PageNumber">
    <w:name w:val="page number"/>
    <w:basedOn w:val="DefaultParagraphFont"/>
    <w:uiPriority w:val="99"/>
    <w:rsid w:val="00F26724"/>
    <w:rPr>
      <w:rFonts w:cs="Times New Roman"/>
    </w:rPr>
  </w:style>
  <w:style w:type="paragraph" w:customStyle="1" w:styleId="ConsPlusNormal">
    <w:name w:val="ConsPlusNormal"/>
    <w:uiPriority w:val="99"/>
    <w:rsid w:val="00F26724"/>
    <w:pPr>
      <w:autoSpaceDE w:val="0"/>
      <w:autoSpaceDN w:val="0"/>
      <w:adjustRightInd w:val="0"/>
      <w:ind w:firstLine="720"/>
    </w:pPr>
    <w:rPr>
      <w:rFonts w:ascii="Arial" w:hAnsi="Arial" w:cs="Arial"/>
      <w:sz w:val="20"/>
      <w:szCs w:val="20"/>
    </w:rPr>
  </w:style>
  <w:style w:type="paragraph" w:styleId="NormalWeb">
    <w:name w:val="Normal (Web)"/>
    <w:basedOn w:val="Normal"/>
    <w:uiPriority w:val="99"/>
    <w:rsid w:val="00F26724"/>
    <w:pPr>
      <w:spacing w:before="100" w:beforeAutospacing="1" w:after="100" w:afterAutospacing="1"/>
    </w:pPr>
    <w:rPr>
      <w:rFonts w:ascii="Verdana" w:hAnsi="Verdana"/>
      <w:color w:val="333366"/>
      <w:sz w:val="12"/>
      <w:szCs w:val="12"/>
    </w:rPr>
  </w:style>
  <w:style w:type="character" w:styleId="Strong">
    <w:name w:val="Strong"/>
    <w:basedOn w:val="DefaultParagraphFont"/>
    <w:uiPriority w:val="99"/>
    <w:qFormat/>
    <w:rsid w:val="00F26724"/>
    <w:rPr>
      <w:rFonts w:cs="Times New Roman"/>
      <w:b/>
    </w:rPr>
  </w:style>
  <w:style w:type="paragraph" w:customStyle="1" w:styleId="consplusnormal0">
    <w:name w:val="consplusnormal0"/>
    <w:basedOn w:val="Normal"/>
    <w:uiPriority w:val="99"/>
    <w:rsid w:val="00F26724"/>
    <w:pPr>
      <w:spacing w:before="100" w:after="100"/>
      <w:ind w:firstLine="120"/>
    </w:pPr>
    <w:rPr>
      <w:rFonts w:ascii="Verdana" w:hAnsi="Verdana"/>
    </w:rPr>
  </w:style>
  <w:style w:type="paragraph" w:styleId="FootnoteText">
    <w:name w:val="footnote text"/>
    <w:basedOn w:val="Normal"/>
    <w:link w:val="FootnoteTextChar"/>
    <w:uiPriority w:val="99"/>
    <w:rsid w:val="00F26724"/>
    <w:pPr>
      <w:widowControl w:val="0"/>
      <w:autoSpaceDE w:val="0"/>
      <w:autoSpaceDN w:val="0"/>
      <w:adjustRightInd w:val="0"/>
      <w:ind w:firstLine="720"/>
      <w:jc w:val="both"/>
    </w:pPr>
    <w:rPr>
      <w:rFonts w:ascii="Arial" w:hAnsi="Arial"/>
      <w:sz w:val="20"/>
      <w:szCs w:val="20"/>
    </w:rPr>
  </w:style>
  <w:style w:type="character" w:customStyle="1" w:styleId="FootnoteTextChar">
    <w:name w:val="Footnote Text Char"/>
    <w:basedOn w:val="DefaultParagraphFont"/>
    <w:link w:val="FootnoteText"/>
    <w:uiPriority w:val="99"/>
    <w:locked/>
    <w:rsid w:val="00F26724"/>
    <w:rPr>
      <w:rFonts w:ascii="Arial" w:hAnsi="Arial"/>
      <w:lang/>
    </w:rPr>
  </w:style>
  <w:style w:type="character" w:styleId="FootnoteReference">
    <w:name w:val="footnote reference"/>
    <w:basedOn w:val="DefaultParagraphFont"/>
    <w:uiPriority w:val="99"/>
    <w:rsid w:val="00F26724"/>
    <w:rPr>
      <w:rFonts w:cs="Times New Roman"/>
      <w:vertAlign w:val="superscript"/>
    </w:rPr>
  </w:style>
  <w:style w:type="character" w:styleId="CommentReference">
    <w:name w:val="annotation reference"/>
    <w:basedOn w:val="DefaultParagraphFont"/>
    <w:uiPriority w:val="99"/>
    <w:rsid w:val="00F26724"/>
    <w:rPr>
      <w:rFonts w:cs="Times New Roman"/>
      <w:sz w:val="16"/>
    </w:rPr>
  </w:style>
  <w:style w:type="paragraph" w:styleId="CommentText">
    <w:name w:val="annotation text"/>
    <w:basedOn w:val="Normal"/>
    <w:link w:val="CommentTextChar"/>
    <w:uiPriority w:val="99"/>
    <w:rsid w:val="00F26724"/>
    <w:rPr>
      <w:sz w:val="20"/>
      <w:szCs w:val="20"/>
    </w:rPr>
  </w:style>
  <w:style w:type="character" w:customStyle="1" w:styleId="CommentTextChar">
    <w:name w:val="Comment Text Char"/>
    <w:basedOn w:val="DefaultParagraphFont"/>
    <w:link w:val="CommentText"/>
    <w:uiPriority w:val="99"/>
    <w:locked/>
    <w:rsid w:val="00F26724"/>
    <w:rPr>
      <w:rFonts w:cs="Times New Roman"/>
    </w:rPr>
  </w:style>
  <w:style w:type="paragraph" w:styleId="CommentSubject">
    <w:name w:val="annotation subject"/>
    <w:basedOn w:val="CommentText"/>
    <w:next w:val="CommentText"/>
    <w:link w:val="CommentSubjectChar"/>
    <w:uiPriority w:val="99"/>
    <w:rsid w:val="00F26724"/>
    <w:rPr>
      <w:b/>
      <w:bCs/>
    </w:rPr>
  </w:style>
  <w:style w:type="character" w:customStyle="1" w:styleId="CommentSubjectChar">
    <w:name w:val="Comment Subject Char"/>
    <w:basedOn w:val="CommentTextChar"/>
    <w:link w:val="CommentSubject"/>
    <w:uiPriority w:val="99"/>
    <w:locked/>
    <w:rsid w:val="00F26724"/>
    <w:rPr>
      <w:b/>
      <w:lang/>
    </w:rPr>
  </w:style>
  <w:style w:type="character" w:styleId="Hyperlink">
    <w:name w:val="Hyperlink"/>
    <w:basedOn w:val="DefaultParagraphFont"/>
    <w:uiPriority w:val="99"/>
    <w:rsid w:val="00F26724"/>
    <w:rPr>
      <w:rFonts w:cs="Times New Roman"/>
      <w:color w:val="0000FF"/>
      <w:u w:val="single"/>
    </w:rPr>
  </w:style>
  <w:style w:type="paragraph" w:styleId="ListParagraph">
    <w:name w:val="List Paragraph"/>
    <w:basedOn w:val="Normal"/>
    <w:uiPriority w:val="99"/>
    <w:qFormat/>
    <w:rsid w:val="00F26724"/>
    <w:pPr>
      <w:spacing w:after="200" w:line="276" w:lineRule="auto"/>
      <w:ind w:left="720"/>
      <w:contextualSpacing/>
    </w:pPr>
    <w:rPr>
      <w:rFonts w:ascii="Calibri" w:hAnsi="Calibri"/>
      <w:sz w:val="22"/>
      <w:szCs w:val="22"/>
    </w:rPr>
  </w:style>
  <w:style w:type="paragraph" w:customStyle="1" w:styleId="a0">
    <w:name w:val="Знак Знак Знак Знак Знак Знак Знак"/>
    <w:basedOn w:val="Normal"/>
    <w:uiPriority w:val="99"/>
    <w:rsid w:val="00F26724"/>
    <w:pPr>
      <w:spacing w:after="160" w:line="240" w:lineRule="exact"/>
      <w:ind w:firstLine="567"/>
      <w:jc w:val="right"/>
    </w:pPr>
    <w:rPr>
      <w:rFonts w:ascii="Arial" w:hAnsi="Arial"/>
      <w:lang w:val="en-GB" w:eastAsia="en-US"/>
    </w:rPr>
  </w:style>
  <w:style w:type="paragraph" w:customStyle="1" w:styleId="ConsPlusTitle">
    <w:name w:val="ConsPlusTitle"/>
    <w:uiPriority w:val="99"/>
    <w:rsid w:val="00F26724"/>
    <w:pPr>
      <w:widowControl w:val="0"/>
      <w:autoSpaceDE w:val="0"/>
      <w:autoSpaceDN w:val="0"/>
      <w:adjustRightInd w:val="0"/>
    </w:pPr>
    <w:rPr>
      <w:rFonts w:ascii="Arial" w:hAnsi="Arial" w:cs="Arial"/>
      <w:b/>
      <w:bCs/>
      <w:sz w:val="20"/>
      <w:szCs w:val="20"/>
    </w:rPr>
  </w:style>
  <w:style w:type="character" w:customStyle="1" w:styleId="blk">
    <w:name w:val="blk"/>
    <w:uiPriority w:val="99"/>
    <w:rsid w:val="00F26724"/>
  </w:style>
  <w:style w:type="character" w:customStyle="1" w:styleId="apple-converted-space">
    <w:name w:val="apple-converted-space"/>
    <w:uiPriority w:val="99"/>
    <w:rsid w:val="0062278A"/>
  </w:style>
  <w:style w:type="paragraph" w:customStyle="1" w:styleId="ico-paragraph">
    <w:name w:val="ico-paragraph"/>
    <w:basedOn w:val="Normal"/>
    <w:uiPriority w:val="99"/>
    <w:rsid w:val="0062278A"/>
    <w:pPr>
      <w:spacing w:before="100" w:beforeAutospacing="1" w:after="100" w:afterAutospacing="1"/>
    </w:pPr>
  </w:style>
  <w:style w:type="paragraph" w:styleId="NoSpacing">
    <w:name w:val="No Spacing"/>
    <w:uiPriority w:val="99"/>
    <w:qFormat/>
    <w:rsid w:val="00E25E1A"/>
    <w:rPr>
      <w:sz w:val="24"/>
      <w:szCs w:val="24"/>
    </w:rPr>
  </w:style>
  <w:style w:type="paragraph" w:customStyle="1" w:styleId="20">
    <w:name w:val="Обычный (веб)20"/>
    <w:basedOn w:val="Normal"/>
    <w:link w:val="200"/>
    <w:uiPriority w:val="99"/>
    <w:rsid w:val="004F7C93"/>
    <w:pPr>
      <w:jc w:val="both"/>
    </w:pPr>
    <w:rPr>
      <w:color w:val="000000"/>
    </w:rPr>
  </w:style>
  <w:style w:type="character" w:customStyle="1" w:styleId="200">
    <w:name w:val="Обычный (веб)20 Знак"/>
    <w:link w:val="20"/>
    <w:uiPriority w:val="99"/>
    <w:locked/>
    <w:rsid w:val="004F7C93"/>
    <w:rPr>
      <w:color w:val="000000"/>
      <w:sz w:val="24"/>
    </w:rPr>
  </w:style>
  <w:style w:type="character" w:styleId="FollowedHyperlink">
    <w:name w:val="FollowedHyperlink"/>
    <w:basedOn w:val="DefaultParagraphFont"/>
    <w:uiPriority w:val="99"/>
    <w:semiHidden/>
    <w:rsid w:val="002814F7"/>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904371150">
      <w:marLeft w:val="0"/>
      <w:marRight w:val="0"/>
      <w:marTop w:val="0"/>
      <w:marBottom w:val="0"/>
      <w:divBdr>
        <w:top w:val="none" w:sz="0" w:space="0" w:color="auto"/>
        <w:left w:val="none" w:sz="0" w:space="0" w:color="auto"/>
        <w:bottom w:val="none" w:sz="0" w:space="0" w:color="auto"/>
        <w:right w:val="none" w:sz="0" w:space="0" w:color="auto"/>
      </w:divBdr>
      <w:divsChild>
        <w:div w:id="1904371151">
          <w:marLeft w:val="0"/>
          <w:marRight w:val="0"/>
          <w:marTop w:val="0"/>
          <w:marBottom w:val="75"/>
          <w:divBdr>
            <w:top w:val="none" w:sz="0" w:space="0" w:color="auto"/>
            <w:left w:val="none" w:sz="0" w:space="0" w:color="auto"/>
            <w:bottom w:val="none" w:sz="0" w:space="0" w:color="auto"/>
            <w:right w:val="none" w:sz="0" w:space="0" w:color="auto"/>
          </w:divBdr>
        </w:div>
        <w:div w:id="1904371166">
          <w:marLeft w:val="0"/>
          <w:marRight w:val="0"/>
          <w:marTop w:val="60"/>
          <w:marBottom w:val="30"/>
          <w:divBdr>
            <w:top w:val="none" w:sz="0" w:space="0" w:color="auto"/>
            <w:left w:val="none" w:sz="0" w:space="0" w:color="auto"/>
            <w:bottom w:val="none" w:sz="0" w:space="0" w:color="auto"/>
            <w:right w:val="none" w:sz="0" w:space="0" w:color="auto"/>
          </w:divBdr>
        </w:div>
        <w:div w:id="1904371174">
          <w:marLeft w:val="0"/>
          <w:marRight w:val="0"/>
          <w:marTop w:val="60"/>
          <w:marBottom w:val="30"/>
          <w:divBdr>
            <w:top w:val="none" w:sz="0" w:space="0" w:color="auto"/>
            <w:left w:val="none" w:sz="0" w:space="0" w:color="auto"/>
            <w:bottom w:val="none" w:sz="0" w:space="0" w:color="auto"/>
            <w:right w:val="none" w:sz="0" w:space="0" w:color="auto"/>
          </w:divBdr>
        </w:div>
        <w:div w:id="1904371199">
          <w:marLeft w:val="0"/>
          <w:marRight w:val="0"/>
          <w:marTop w:val="60"/>
          <w:marBottom w:val="30"/>
          <w:divBdr>
            <w:top w:val="none" w:sz="0" w:space="0" w:color="auto"/>
            <w:left w:val="none" w:sz="0" w:space="0" w:color="auto"/>
            <w:bottom w:val="none" w:sz="0" w:space="0" w:color="auto"/>
            <w:right w:val="none" w:sz="0" w:space="0" w:color="auto"/>
          </w:divBdr>
        </w:div>
        <w:div w:id="1904371224">
          <w:marLeft w:val="0"/>
          <w:marRight w:val="0"/>
          <w:marTop w:val="0"/>
          <w:marBottom w:val="75"/>
          <w:divBdr>
            <w:top w:val="none" w:sz="0" w:space="0" w:color="auto"/>
            <w:left w:val="none" w:sz="0" w:space="0" w:color="auto"/>
            <w:bottom w:val="none" w:sz="0" w:space="0" w:color="auto"/>
            <w:right w:val="none" w:sz="0" w:space="0" w:color="auto"/>
          </w:divBdr>
        </w:div>
        <w:div w:id="1904371257">
          <w:marLeft w:val="0"/>
          <w:marRight w:val="0"/>
          <w:marTop w:val="60"/>
          <w:marBottom w:val="30"/>
          <w:divBdr>
            <w:top w:val="none" w:sz="0" w:space="0" w:color="auto"/>
            <w:left w:val="none" w:sz="0" w:space="0" w:color="auto"/>
            <w:bottom w:val="none" w:sz="0" w:space="0" w:color="auto"/>
            <w:right w:val="none" w:sz="0" w:space="0" w:color="auto"/>
          </w:divBdr>
        </w:div>
        <w:div w:id="1904371275">
          <w:marLeft w:val="0"/>
          <w:marRight w:val="0"/>
          <w:marTop w:val="60"/>
          <w:marBottom w:val="30"/>
          <w:divBdr>
            <w:top w:val="none" w:sz="0" w:space="0" w:color="auto"/>
            <w:left w:val="none" w:sz="0" w:space="0" w:color="auto"/>
            <w:bottom w:val="none" w:sz="0" w:space="0" w:color="auto"/>
            <w:right w:val="none" w:sz="0" w:space="0" w:color="auto"/>
          </w:divBdr>
        </w:div>
        <w:div w:id="1904371277">
          <w:marLeft w:val="0"/>
          <w:marRight w:val="0"/>
          <w:marTop w:val="0"/>
          <w:marBottom w:val="75"/>
          <w:divBdr>
            <w:top w:val="none" w:sz="0" w:space="0" w:color="auto"/>
            <w:left w:val="none" w:sz="0" w:space="0" w:color="auto"/>
            <w:bottom w:val="none" w:sz="0" w:space="0" w:color="auto"/>
            <w:right w:val="none" w:sz="0" w:space="0" w:color="auto"/>
          </w:divBdr>
        </w:div>
      </w:divsChild>
    </w:div>
    <w:div w:id="1904371152">
      <w:marLeft w:val="0"/>
      <w:marRight w:val="0"/>
      <w:marTop w:val="0"/>
      <w:marBottom w:val="0"/>
      <w:divBdr>
        <w:top w:val="none" w:sz="0" w:space="0" w:color="auto"/>
        <w:left w:val="none" w:sz="0" w:space="0" w:color="auto"/>
        <w:bottom w:val="none" w:sz="0" w:space="0" w:color="auto"/>
        <w:right w:val="none" w:sz="0" w:space="0" w:color="auto"/>
      </w:divBdr>
    </w:div>
    <w:div w:id="1904371153">
      <w:marLeft w:val="0"/>
      <w:marRight w:val="0"/>
      <w:marTop w:val="0"/>
      <w:marBottom w:val="0"/>
      <w:divBdr>
        <w:top w:val="none" w:sz="0" w:space="0" w:color="auto"/>
        <w:left w:val="none" w:sz="0" w:space="0" w:color="auto"/>
        <w:bottom w:val="none" w:sz="0" w:space="0" w:color="auto"/>
        <w:right w:val="none" w:sz="0" w:space="0" w:color="auto"/>
      </w:divBdr>
      <w:divsChild>
        <w:div w:id="1904371167">
          <w:marLeft w:val="0"/>
          <w:marRight w:val="0"/>
          <w:marTop w:val="60"/>
          <w:marBottom w:val="30"/>
          <w:divBdr>
            <w:top w:val="none" w:sz="0" w:space="0" w:color="auto"/>
            <w:left w:val="none" w:sz="0" w:space="0" w:color="auto"/>
            <w:bottom w:val="none" w:sz="0" w:space="0" w:color="auto"/>
            <w:right w:val="none" w:sz="0" w:space="0" w:color="auto"/>
          </w:divBdr>
        </w:div>
        <w:div w:id="1904371237">
          <w:marLeft w:val="0"/>
          <w:marRight w:val="0"/>
          <w:marTop w:val="60"/>
          <w:marBottom w:val="30"/>
          <w:divBdr>
            <w:top w:val="none" w:sz="0" w:space="0" w:color="auto"/>
            <w:left w:val="none" w:sz="0" w:space="0" w:color="auto"/>
            <w:bottom w:val="none" w:sz="0" w:space="0" w:color="auto"/>
            <w:right w:val="none" w:sz="0" w:space="0" w:color="auto"/>
          </w:divBdr>
        </w:div>
        <w:div w:id="1904371272">
          <w:marLeft w:val="0"/>
          <w:marRight w:val="0"/>
          <w:marTop w:val="60"/>
          <w:marBottom w:val="30"/>
          <w:divBdr>
            <w:top w:val="none" w:sz="0" w:space="0" w:color="auto"/>
            <w:left w:val="none" w:sz="0" w:space="0" w:color="auto"/>
            <w:bottom w:val="none" w:sz="0" w:space="0" w:color="auto"/>
            <w:right w:val="none" w:sz="0" w:space="0" w:color="auto"/>
          </w:divBdr>
        </w:div>
        <w:div w:id="1904371280">
          <w:marLeft w:val="0"/>
          <w:marRight w:val="0"/>
          <w:marTop w:val="0"/>
          <w:marBottom w:val="75"/>
          <w:divBdr>
            <w:top w:val="none" w:sz="0" w:space="0" w:color="auto"/>
            <w:left w:val="none" w:sz="0" w:space="0" w:color="auto"/>
            <w:bottom w:val="none" w:sz="0" w:space="0" w:color="auto"/>
            <w:right w:val="none" w:sz="0" w:space="0" w:color="auto"/>
          </w:divBdr>
        </w:div>
      </w:divsChild>
    </w:div>
    <w:div w:id="1904371154">
      <w:marLeft w:val="0"/>
      <w:marRight w:val="0"/>
      <w:marTop w:val="0"/>
      <w:marBottom w:val="0"/>
      <w:divBdr>
        <w:top w:val="none" w:sz="0" w:space="0" w:color="auto"/>
        <w:left w:val="none" w:sz="0" w:space="0" w:color="auto"/>
        <w:bottom w:val="none" w:sz="0" w:space="0" w:color="auto"/>
        <w:right w:val="none" w:sz="0" w:space="0" w:color="auto"/>
      </w:divBdr>
      <w:divsChild>
        <w:div w:id="1904371177">
          <w:marLeft w:val="0"/>
          <w:marRight w:val="0"/>
          <w:marTop w:val="60"/>
          <w:marBottom w:val="30"/>
          <w:divBdr>
            <w:top w:val="none" w:sz="0" w:space="0" w:color="auto"/>
            <w:left w:val="none" w:sz="0" w:space="0" w:color="auto"/>
            <w:bottom w:val="none" w:sz="0" w:space="0" w:color="auto"/>
            <w:right w:val="none" w:sz="0" w:space="0" w:color="auto"/>
          </w:divBdr>
        </w:div>
        <w:div w:id="1904371184">
          <w:marLeft w:val="0"/>
          <w:marRight w:val="0"/>
          <w:marTop w:val="0"/>
          <w:marBottom w:val="75"/>
          <w:divBdr>
            <w:top w:val="none" w:sz="0" w:space="0" w:color="auto"/>
            <w:left w:val="none" w:sz="0" w:space="0" w:color="auto"/>
            <w:bottom w:val="none" w:sz="0" w:space="0" w:color="auto"/>
            <w:right w:val="none" w:sz="0" w:space="0" w:color="auto"/>
          </w:divBdr>
        </w:div>
        <w:div w:id="1904371236">
          <w:marLeft w:val="0"/>
          <w:marRight w:val="0"/>
          <w:marTop w:val="60"/>
          <w:marBottom w:val="30"/>
          <w:divBdr>
            <w:top w:val="none" w:sz="0" w:space="0" w:color="auto"/>
            <w:left w:val="none" w:sz="0" w:space="0" w:color="auto"/>
            <w:bottom w:val="none" w:sz="0" w:space="0" w:color="auto"/>
            <w:right w:val="none" w:sz="0" w:space="0" w:color="auto"/>
          </w:divBdr>
        </w:div>
        <w:div w:id="1904371242">
          <w:marLeft w:val="0"/>
          <w:marRight w:val="0"/>
          <w:marTop w:val="60"/>
          <w:marBottom w:val="30"/>
          <w:divBdr>
            <w:top w:val="none" w:sz="0" w:space="0" w:color="auto"/>
            <w:left w:val="none" w:sz="0" w:space="0" w:color="auto"/>
            <w:bottom w:val="none" w:sz="0" w:space="0" w:color="auto"/>
            <w:right w:val="none" w:sz="0" w:space="0" w:color="auto"/>
          </w:divBdr>
        </w:div>
        <w:div w:id="1904371250">
          <w:marLeft w:val="0"/>
          <w:marRight w:val="0"/>
          <w:marTop w:val="60"/>
          <w:marBottom w:val="30"/>
          <w:divBdr>
            <w:top w:val="none" w:sz="0" w:space="0" w:color="auto"/>
            <w:left w:val="none" w:sz="0" w:space="0" w:color="auto"/>
            <w:bottom w:val="none" w:sz="0" w:space="0" w:color="auto"/>
            <w:right w:val="none" w:sz="0" w:space="0" w:color="auto"/>
          </w:divBdr>
        </w:div>
        <w:div w:id="1904371264">
          <w:marLeft w:val="0"/>
          <w:marRight w:val="0"/>
          <w:marTop w:val="0"/>
          <w:marBottom w:val="75"/>
          <w:divBdr>
            <w:top w:val="none" w:sz="0" w:space="0" w:color="auto"/>
            <w:left w:val="none" w:sz="0" w:space="0" w:color="auto"/>
            <w:bottom w:val="none" w:sz="0" w:space="0" w:color="auto"/>
            <w:right w:val="none" w:sz="0" w:space="0" w:color="auto"/>
          </w:divBdr>
        </w:div>
      </w:divsChild>
    </w:div>
    <w:div w:id="1904371156">
      <w:marLeft w:val="0"/>
      <w:marRight w:val="0"/>
      <w:marTop w:val="0"/>
      <w:marBottom w:val="0"/>
      <w:divBdr>
        <w:top w:val="none" w:sz="0" w:space="0" w:color="auto"/>
        <w:left w:val="none" w:sz="0" w:space="0" w:color="auto"/>
        <w:bottom w:val="none" w:sz="0" w:space="0" w:color="auto"/>
        <w:right w:val="none" w:sz="0" w:space="0" w:color="auto"/>
      </w:divBdr>
      <w:divsChild>
        <w:div w:id="1904371171">
          <w:marLeft w:val="0"/>
          <w:marRight w:val="0"/>
          <w:marTop w:val="60"/>
          <w:marBottom w:val="30"/>
          <w:divBdr>
            <w:top w:val="none" w:sz="0" w:space="0" w:color="auto"/>
            <w:left w:val="none" w:sz="0" w:space="0" w:color="auto"/>
            <w:bottom w:val="none" w:sz="0" w:space="0" w:color="auto"/>
            <w:right w:val="none" w:sz="0" w:space="0" w:color="auto"/>
          </w:divBdr>
        </w:div>
        <w:div w:id="1904371227">
          <w:marLeft w:val="0"/>
          <w:marRight w:val="0"/>
          <w:marTop w:val="0"/>
          <w:marBottom w:val="75"/>
          <w:divBdr>
            <w:top w:val="none" w:sz="0" w:space="0" w:color="auto"/>
            <w:left w:val="none" w:sz="0" w:space="0" w:color="auto"/>
            <w:bottom w:val="none" w:sz="0" w:space="0" w:color="auto"/>
            <w:right w:val="none" w:sz="0" w:space="0" w:color="auto"/>
          </w:divBdr>
        </w:div>
        <w:div w:id="1904371233">
          <w:marLeft w:val="0"/>
          <w:marRight w:val="0"/>
          <w:marTop w:val="60"/>
          <w:marBottom w:val="30"/>
          <w:divBdr>
            <w:top w:val="none" w:sz="0" w:space="0" w:color="auto"/>
            <w:left w:val="none" w:sz="0" w:space="0" w:color="auto"/>
            <w:bottom w:val="none" w:sz="0" w:space="0" w:color="auto"/>
            <w:right w:val="none" w:sz="0" w:space="0" w:color="auto"/>
          </w:divBdr>
        </w:div>
        <w:div w:id="1904371273">
          <w:marLeft w:val="0"/>
          <w:marRight w:val="0"/>
          <w:marTop w:val="60"/>
          <w:marBottom w:val="30"/>
          <w:divBdr>
            <w:top w:val="none" w:sz="0" w:space="0" w:color="auto"/>
            <w:left w:val="none" w:sz="0" w:space="0" w:color="auto"/>
            <w:bottom w:val="none" w:sz="0" w:space="0" w:color="auto"/>
            <w:right w:val="none" w:sz="0" w:space="0" w:color="auto"/>
          </w:divBdr>
        </w:div>
      </w:divsChild>
    </w:div>
    <w:div w:id="1904371158">
      <w:marLeft w:val="0"/>
      <w:marRight w:val="0"/>
      <w:marTop w:val="0"/>
      <w:marBottom w:val="0"/>
      <w:divBdr>
        <w:top w:val="none" w:sz="0" w:space="0" w:color="auto"/>
        <w:left w:val="none" w:sz="0" w:space="0" w:color="auto"/>
        <w:bottom w:val="none" w:sz="0" w:space="0" w:color="auto"/>
        <w:right w:val="none" w:sz="0" w:space="0" w:color="auto"/>
      </w:divBdr>
    </w:div>
    <w:div w:id="1904371165">
      <w:marLeft w:val="0"/>
      <w:marRight w:val="0"/>
      <w:marTop w:val="0"/>
      <w:marBottom w:val="0"/>
      <w:divBdr>
        <w:top w:val="none" w:sz="0" w:space="0" w:color="auto"/>
        <w:left w:val="none" w:sz="0" w:space="0" w:color="auto"/>
        <w:bottom w:val="none" w:sz="0" w:space="0" w:color="auto"/>
        <w:right w:val="none" w:sz="0" w:space="0" w:color="auto"/>
      </w:divBdr>
      <w:divsChild>
        <w:div w:id="1904371160">
          <w:marLeft w:val="0"/>
          <w:marRight w:val="0"/>
          <w:marTop w:val="60"/>
          <w:marBottom w:val="30"/>
          <w:divBdr>
            <w:top w:val="none" w:sz="0" w:space="0" w:color="auto"/>
            <w:left w:val="none" w:sz="0" w:space="0" w:color="auto"/>
            <w:bottom w:val="none" w:sz="0" w:space="0" w:color="auto"/>
            <w:right w:val="none" w:sz="0" w:space="0" w:color="auto"/>
          </w:divBdr>
        </w:div>
        <w:div w:id="1904371162">
          <w:marLeft w:val="0"/>
          <w:marRight w:val="0"/>
          <w:marTop w:val="60"/>
          <w:marBottom w:val="30"/>
          <w:divBdr>
            <w:top w:val="none" w:sz="0" w:space="0" w:color="auto"/>
            <w:left w:val="none" w:sz="0" w:space="0" w:color="auto"/>
            <w:bottom w:val="none" w:sz="0" w:space="0" w:color="auto"/>
            <w:right w:val="none" w:sz="0" w:space="0" w:color="auto"/>
          </w:divBdr>
        </w:div>
        <w:div w:id="1904371164">
          <w:marLeft w:val="0"/>
          <w:marRight w:val="0"/>
          <w:marTop w:val="60"/>
          <w:marBottom w:val="30"/>
          <w:divBdr>
            <w:top w:val="none" w:sz="0" w:space="0" w:color="auto"/>
            <w:left w:val="none" w:sz="0" w:space="0" w:color="auto"/>
            <w:bottom w:val="none" w:sz="0" w:space="0" w:color="auto"/>
            <w:right w:val="none" w:sz="0" w:space="0" w:color="auto"/>
          </w:divBdr>
        </w:div>
        <w:div w:id="1904371207">
          <w:marLeft w:val="0"/>
          <w:marRight w:val="0"/>
          <w:marTop w:val="60"/>
          <w:marBottom w:val="30"/>
          <w:divBdr>
            <w:top w:val="none" w:sz="0" w:space="0" w:color="auto"/>
            <w:left w:val="none" w:sz="0" w:space="0" w:color="auto"/>
            <w:bottom w:val="none" w:sz="0" w:space="0" w:color="auto"/>
            <w:right w:val="none" w:sz="0" w:space="0" w:color="auto"/>
          </w:divBdr>
        </w:div>
        <w:div w:id="1904371229">
          <w:marLeft w:val="0"/>
          <w:marRight w:val="0"/>
          <w:marTop w:val="0"/>
          <w:marBottom w:val="75"/>
          <w:divBdr>
            <w:top w:val="none" w:sz="0" w:space="0" w:color="auto"/>
            <w:left w:val="none" w:sz="0" w:space="0" w:color="auto"/>
            <w:bottom w:val="none" w:sz="0" w:space="0" w:color="auto"/>
            <w:right w:val="none" w:sz="0" w:space="0" w:color="auto"/>
          </w:divBdr>
        </w:div>
        <w:div w:id="1904371258">
          <w:marLeft w:val="0"/>
          <w:marRight w:val="0"/>
          <w:marTop w:val="0"/>
          <w:marBottom w:val="75"/>
          <w:divBdr>
            <w:top w:val="none" w:sz="0" w:space="0" w:color="auto"/>
            <w:left w:val="none" w:sz="0" w:space="0" w:color="auto"/>
            <w:bottom w:val="none" w:sz="0" w:space="0" w:color="auto"/>
            <w:right w:val="none" w:sz="0" w:space="0" w:color="auto"/>
          </w:divBdr>
        </w:div>
      </w:divsChild>
    </w:div>
    <w:div w:id="1904371168">
      <w:marLeft w:val="0"/>
      <w:marRight w:val="0"/>
      <w:marTop w:val="0"/>
      <w:marBottom w:val="0"/>
      <w:divBdr>
        <w:top w:val="none" w:sz="0" w:space="0" w:color="auto"/>
        <w:left w:val="none" w:sz="0" w:space="0" w:color="auto"/>
        <w:bottom w:val="none" w:sz="0" w:space="0" w:color="auto"/>
        <w:right w:val="none" w:sz="0" w:space="0" w:color="auto"/>
      </w:divBdr>
      <w:divsChild>
        <w:div w:id="1904371185">
          <w:marLeft w:val="0"/>
          <w:marRight w:val="0"/>
          <w:marTop w:val="0"/>
          <w:marBottom w:val="75"/>
          <w:divBdr>
            <w:top w:val="none" w:sz="0" w:space="0" w:color="auto"/>
            <w:left w:val="none" w:sz="0" w:space="0" w:color="auto"/>
            <w:bottom w:val="none" w:sz="0" w:space="0" w:color="auto"/>
            <w:right w:val="none" w:sz="0" w:space="0" w:color="auto"/>
          </w:divBdr>
        </w:div>
        <w:div w:id="1904371188">
          <w:marLeft w:val="0"/>
          <w:marRight w:val="0"/>
          <w:marTop w:val="0"/>
          <w:marBottom w:val="75"/>
          <w:divBdr>
            <w:top w:val="none" w:sz="0" w:space="0" w:color="auto"/>
            <w:left w:val="none" w:sz="0" w:space="0" w:color="auto"/>
            <w:bottom w:val="none" w:sz="0" w:space="0" w:color="auto"/>
            <w:right w:val="none" w:sz="0" w:space="0" w:color="auto"/>
          </w:divBdr>
        </w:div>
        <w:div w:id="1904371232">
          <w:marLeft w:val="0"/>
          <w:marRight w:val="0"/>
          <w:marTop w:val="60"/>
          <w:marBottom w:val="30"/>
          <w:divBdr>
            <w:top w:val="none" w:sz="0" w:space="0" w:color="auto"/>
            <w:left w:val="none" w:sz="0" w:space="0" w:color="auto"/>
            <w:bottom w:val="none" w:sz="0" w:space="0" w:color="auto"/>
            <w:right w:val="none" w:sz="0" w:space="0" w:color="auto"/>
          </w:divBdr>
        </w:div>
        <w:div w:id="1904371235">
          <w:marLeft w:val="0"/>
          <w:marRight w:val="0"/>
          <w:marTop w:val="60"/>
          <w:marBottom w:val="30"/>
          <w:divBdr>
            <w:top w:val="none" w:sz="0" w:space="0" w:color="auto"/>
            <w:left w:val="none" w:sz="0" w:space="0" w:color="auto"/>
            <w:bottom w:val="none" w:sz="0" w:space="0" w:color="auto"/>
            <w:right w:val="none" w:sz="0" w:space="0" w:color="auto"/>
          </w:divBdr>
        </w:div>
        <w:div w:id="1904371249">
          <w:marLeft w:val="0"/>
          <w:marRight w:val="0"/>
          <w:marTop w:val="60"/>
          <w:marBottom w:val="30"/>
          <w:divBdr>
            <w:top w:val="none" w:sz="0" w:space="0" w:color="auto"/>
            <w:left w:val="none" w:sz="0" w:space="0" w:color="auto"/>
            <w:bottom w:val="none" w:sz="0" w:space="0" w:color="auto"/>
            <w:right w:val="none" w:sz="0" w:space="0" w:color="auto"/>
          </w:divBdr>
        </w:div>
        <w:div w:id="1904371270">
          <w:marLeft w:val="0"/>
          <w:marRight w:val="0"/>
          <w:marTop w:val="60"/>
          <w:marBottom w:val="30"/>
          <w:divBdr>
            <w:top w:val="none" w:sz="0" w:space="0" w:color="auto"/>
            <w:left w:val="none" w:sz="0" w:space="0" w:color="auto"/>
            <w:bottom w:val="none" w:sz="0" w:space="0" w:color="auto"/>
            <w:right w:val="none" w:sz="0" w:space="0" w:color="auto"/>
          </w:divBdr>
        </w:div>
        <w:div w:id="1904371282">
          <w:marLeft w:val="0"/>
          <w:marRight w:val="0"/>
          <w:marTop w:val="60"/>
          <w:marBottom w:val="30"/>
          <w:divBdr>
            <w:top w:val="none" w:sz="0" w:space="0" w:color="auto"/>
            <w:left w:val="none" w:sz="0" w:space="0" w:color="auto"/>
            <w:bottom w:val="none" w:sz="0" w:space="0" w:color="auto"/>
            <w:right w:val="none" w:sz="0" w:space="0" w:color="auto"/>
          </w:divBdr>
        </w:div>
        <w:div w:id="1904371285">
          <w:marLeft w:val="0"/>
          <w:marRight w:val="0"/>
          <w:marTop w:val="0"/>
          <w:marBottom w:val="75"/>
          <w:divBdr>
            <w:top w:val="none" w:sz="0" w:space="0" w:color="auto"/>
            <w:left w:val="none" w:sz="0" w:space="0" w:color="auto"/>
            <w:bottom w:val="none" w:sz="0" w:space="0" w:color="auto"/>
            <w:right w:val="none" w:sz="0" w:space="0" w:color="auto"/>
          </w:divBdr>
        </w:div>
      </w:divsChild>
    </w:div>
    <w:div w:id="1904371170">
      <w:marLeft w:val="0"/>
      <w:marRight w:val="0"/>
      <w:marTop w:val="0"/>
      <w:marBottom w:val="0"/>
      <w:divBdr>
        <w:top w:val="none" w:sz="0" w:space="0" w:color="auto"/>
        <w:left w:val="none" w:sz="0" w:space="0" w:color="auto"/>
        <w:bottom w:val="none" w:sz="0" w:space="0" w:color="auto"/>
        <w:right w:val="none" w:sz="0" w:space="0" w:color="auto"/>
      </w:divBdr>
    </w:div>
    <w:div w:id="1904371179">
      <w:marLeft w:val="0"/>
      <w:marRight w:val="0"/>
      <w:marTop w:val="0"/>
      <w:marBottom w:val="0"/>
      <w:divBdr>
        <w:top w:val="none" w:sz="0" w:space="0" w:color="auto"/>
        <w:left w:val="none" w:sz="0" w:space="0" w:color="auto"/>
        <w:bottom w:val="none" w:sz="0" w:space="0" w:color="auto"/>
        <w:right w:val="none" w:sz="0" w:space="0" w:color="auto"/>
      </w:divBdr>
    </w:div>
    <w:div w:id="1904371180">
      <w:marLeft w:val="0"/>
      <w:marRight w:val="0"/>
      <w:marTop w:val="0"/>
      <w:marBottom w:val="0"/>
      <w:divBdr>
        <w:top w:val="none" w:sz="0" w:space="0" w:color="auto"/>
        <w:left w:val="none" w:sz="0" w:space="0" w:color="auto"/>
        <w:bottom w:val="none" w:sz="0" w:space="0" w:color="auto"/>
        <w:right w:val="none" w:sz="0" w:space="0" w:color="auto"/>
      </w:divBdr>
    </w:div>
    <w:div w:id="1904371182">
      <w:marLeft w:val="0"/>
      <w:marRight w:val="0"/>
      <w:marTop w:val="0"/>
      <w:marBottom w:val="0"/>
      <w:divBdr>
        <w:top w:val="none" w:sz="0" w:space="0" w:color="auto"/>
        <w:left w:val="none" w:sz="0" w:space="0" w:color="auto"/>
        <w:bottom w:val="none" w:sz="0" w:space="0" w:color="auto"/>
        <w:right w:val="none" w:sz="0" w:space="0" w:color="auto"/>
      </w:divBdr>
      <w:divsChild>
        <w:div w:id="1904371163">
          <w:marLeft w:val="0"/>
          <w:marRight w:val="0"/>
          <w:marTop w:val="60"/>
          <w:marBottom w:val="30"/>
          <w:divBdr>
            <w:top w:val="none" w:sz="0" w:space="0" w:color="auto"/>
            <w:left w:val="none" w:sz="0" w:space="0" w:color="auto"/>
            <w:bottom w:val="none" w:sz="0" w:space="0" w:color="auto"/>
            <w:right w:val="none" w:sz="0" w:space="0" w:color="auto"/>
          </w:divBdr>
        </w:div>
        <w:div w:id="1904371178">
          <w:marLeft w:val="0"/>
          <w:marRight w:val="0"/>
          <w:marTop w:val="0"/>
          <w:marBottom w:val="75"/>
          <w:divBdr>
            <w:top w:val="none" w:sz="0" w:space="0" w:color="auto"/>
            <w:left w:val="none" w:sz="0" w:space="0" w:color="auto"/>
            <w:bottom w:val="none" w:sz="0" w:space="0" w:color="auto"/>
            <w:right w:val="none" w:sz="0" w:space="0" w:color="auto"/>
          </w:divBdr>
        </w:div>
        <w:div w:id="1904371181">
          <w:marLeft w:val="0"/>
          <w:marRight w:val="0"/>
          <w:marTop w:val="0"/>
          <w:marBottom w:val="75"/>
          <w:divBdr>
            <w:top w:val="none" w:sz="0" w:space="0" w:color="auto"/>
            <w:left w:val="none" w:sz="0" w:space="0" w:color="auto"/>
            <w:bottom w:val="none" w:sz="0" w:space="0" w:color="auto"/>
            <w:right w:val="none" w:sz="0" w:space="0" w:color="auto"/>
          </w:divBdr>
        </w:div>
        <w:div w:id="1904371198">
          <w:marLeft w:val="0"/>
          <w:marRight w:val="0"/>
          <w:marTop w:val="60"/>
          <w:marBottom w:val="30"/>
          <w:divBdr>
            <w:top w:val="none" w:sz="0" w:space="0" w:color="auto"/>
            <w:left w:val="none" w:sz="0" w:space="0" w:color="auto"/>
            <w:bottom w:val="none" w:sz="0" w:space="0" w:color="auto"/>
            <w:right w:val="none" w:sz="0" w:space="0" w:color="auto"/>
          </w:divBdr>
        </w:div>
        <w:div w:id="1904371212">
          <w:marLeft w:val="0"/>
          <w:marRight w:val="0"/>
          <w:marTop w:val="60"/>
          <w:marBottom w:val="30"/>
          <w:divBdr>
            <w:top w:val="none" w:sz="0" w:space="0" w:color="auto"/>
            <w:left w:val="none" w:sz="0" w:space="0" w:color="auto"/>
            <w:bottom w:val="none" w:sz="0" w:space="0" w:color="auto"/>
            <w:right w:val="none" w:sz="0" w:space="0" w:color="auto"/>
          </w:divBdr>
        </w:div>
        <w:div w:id="1904371213">
          <w:marLeft w:val="0"/>
          <w:marRight w:val="0"/>
          <w:marTop w:val="0"/>
          <w:marBottom w:val="75"/>
          <w:divBdr>
            <w:top w:val="none" w:sz="0" w:space="0" w:color="auto"/>
            <w:left w:val="none" w:sz="0" w:space="0" w:color="auto"/>
            <w:bottom w:val="none" w:sz="0" w:space="0" w:color="auto"/>
            <w:right w:val="none" w:sz="0" w:space="0" w:color="auto"/>
          </w:divBdr>
        </w:div>
        <w:div w:id="1904371260">
          <w:marLeft w:val="0"/>
          <w:marRight w:val="0"/>
          <w:marTop w:val="0"/>
          <w:marBottom w:val="75"/>
          <w:divBdr>
            <w:top w:val="none" w:sz="0" w:space="0" w:color="auto"/>
            <w:left w:val="none" w:sz="0" w:space="0" w:color="auto"/>
            <w:bottom w:val="none" w:sz="0" w:space="0" w:color="auto"/>
            <w:right w:val="none" w:sz="0" w:space="0" w:color="auto"/>
          </w:divBdr>
        </w:div>
        <w:div w:id="1904371263">
          <w:marLeft w:val="0"/>
          <w:marRight w:val="0"/>
          <w:marTop w:val="60"/>
          <w:marBottom w:val="30"/>
          <w:divBdr>
            <w:top w:val="none" w:sz="0" w:space="0" w:color="auto"/>
            <w:left w:val="none" w:sz="0" w:space="0" w:color="auto"/>
            <w:bottom w:val="none" w:sz="0" w:space="0" w:color="auto"/>
            <w:right w:val="none" w:sz="0" w:space="0" w:color="auto"/>
          </w:divBdr>
        </w:div>
        <w:div w:id="1904371267">
          <w:marLeft w:val="0"/>
          <w:marRight w:val="0"/>
          <w:marTop w:val="60"/>
          <w:marBottom w:val="30"/>
          <w:divBdr>
            <w:top w:val="none" w:sz="0" w:space="0" w:color="auto"/>
            <w:left w:val="none" w:sz="0" w:space="0" w:color="auto"/>
            <w:bottom w:val="none" w:sz="0" w:space="0" w:color="auto"/>
            <w:right w:val="none" w:sz="0" w:space="0" w:color="auto"/>
          </w:divBdr>
        </w:div>
        <w:div w:id="1904371276">
          <w:marLeft w:val="0"/>
          <w:marRight w:val="0"/>
          <w:marTop w:val="0"/>
          <w:marBottom w:val="75"/>
          <w:divBdr>
            <w:top w:val="none" w:sz="0" w:space="0" w:color="auto"/>
            <w:left w:val="none" w:sz="0" w:space="0" w:color="auto"/>
            <w:bottom w:val="none" w:sz="0" w:space="0" w:color="auto"/>
            <w:right w:val="none" w:sz="0" w:space="0" w:color="auto"/>
          </w:divBdr>
        </w:div>
        <w:div w:id="1904371278">
          <w:marLeft w:val="0"/>
          <w:marRight w:val="0"/>
          <w:marTop w:val="60"/>
          <w:marBottom w:val="30"/>
          <w:divBdr>
            <w:top w:val="none" w:sz="0" w:space="0" w:color="auto"/>
            <w:left w:val="none" w:sz="0" w:space="0" w:color="auto"/>
            <w:bottom w:val="none" w:sz="0" w:space="0" w:color="auto"/>
            <w:right w:val="none" w:sz="0" w:space="0" w:color="auto"/>
          </w:divBdr>
        </w:div>
      </w:divsChild>
    </w:div>
    <w:div w:id="1904371186">
      <w:marLeft w:val="0"/>
      <w:marRight w:val="0"/>
      <w:marTop w:val="0"/>
      <w:marBottom w:val="0"/>
      <w:divBdr>
        <w:top w:val="none" w:sz="0" w:space="0" w:color="auto"/>
        <w:left w:val="none" w:sz="0" w:space="0" w:color="auto"/>
        <w:bottom w:val="none" w:sz="0" w:space="0" w:color="auto"/>
        <w:right w:val="none" w:sz="0" w:space="0" w:color="auto"/>
      </w:divBdr>
    </w:div>
    <w:div w:id="1904371187">
      <w:marLeft w:val="0"/>
      <w:marRight w:val="0"/>
      <w:marTop w:val="0"/>
      <w:marBottom w:val="0"/>
      <w:divBdr>
        <w:top w:val="none" w:sz="0" w:space="0" w:color="auto"/>
        <w:left w:val="none" w:sz="0" w:space="0" w:color="auto"/>
        <w:bottom w:val="none" w:sz="0" w:space="0" w:color="auto"/>
        <w:right w:val="none" w:sz="0" w:space="0" w:color="auto"/>
      </w:divBdr>
      <w:divsChild>
        <w:div w:id="1904371172">
          <w:marLeft w:val="0"/>
          <w:marRight w:val="0"/>
          <w:marTop w:val="0"/>
          <w:marBottom w:val="75"/>
          <w:divBdr>
            <w:top w:val="none" w:sz="0" w:space="0" w:color="auto"/>
            <w:left w:val="none" w:sz="0" w:space="0" w:color="auto"/>
            <w:bottom w:val="none" w:sz="0" w:space="0" w:color="auto"/>
            <w:right w:val="none" w:sz="0" w:space="0" w:color="auto"/>
          </w:divBdr>
        </w:div>
        <w:div w:id="1904371197">
          <w:marLeft w:val="0"/>
          <w:marRight w:val="0"/>
          <w:marTop w:val="60"/>
          <w:marBottom w:val="30"/>
          <w:divBdr>
            <w:top w:val="none" w:sz="0" w:space="0" w:color="auto"/>
            <w:left w:val="none" w:sz="0" w:space="0" w:color="auto"/>
            <w:bottom w:val="none" w:sz="0" w:space="0" w:color="auto"/>
            <w:right w:val="none" w:sz="0" w:space="0" w:color="auto"/>
          </w:divBdr>
        </w:div>
        <w:div w:id="1904371200">
          <w:marLeft w:val="0"/>
          <w:marRight w:val="0"/>
          <w:marTop w:val="60"/>
          <w:marBottom w:val="30"/>
          <w:divBdr>
            <w:top w:val="none" w:sz="0" w:space="0" w:color="auto"/>
            <w:left w:val="none" w:sz="0" w:space="0" w:color="auto"/>
            <w:bottom w:val="none" w:sz="0" w:space="0" w:color="auto"/>
            <w:right w:val="none" w:sz="0" w:space="0" w:color="auto"/>
          </w:divBdr>
        </w:div>
        <w:div w:id="1904371283">
          <w:marLeft w:val="0"/>
          <w:marRight w:val="0"/>
          <w:marTop w:val="60"/>
          <w:marBottom w:val="30"/>
          <w:divBdr>
            <w:top w:val="none" w:sz="0" w:space="0" w:color="auto"/>
            <w:left w:val="none" w:sz="0" w:space="0" w:color="auto"/>
            <w:bottom w:val="none" w:sz="0" w:space="0" w:color="auto"/>
            <w:right w:val="none" w:sz="0" w:space="0" w:color="auto"/>
          </w:divBdr>
        </w:div>
      </w:divsChild>
    </w:div>
    <w:div w:id="1904371190">
      <w:marLeft w:val="0"/>
      <w:marRight w:val="0"/>
      <w:marTop w:val="0"/>
      <w:marBottom w:val="0"/>
      <w:divBdr>
        <w:top w:val="none" w:sz="0" w:space="0" w:color="auto"/>
        <w:left w:val="none" w:sz="0" w:space="0" w:color="auto"/>
        <w:bottom w:val="none" w:sz="0" w:space="0" w:color="auto"/>
        <w:right w:val="none" w:sz="0" w:space="0" w:color="auto"/>
      </w:divBdr>
    </w:div>
    <w:div w:id="1904371191">
      <w:marLeft w:val="0"/>
      <w:marRight w:val="0"/>
      <w:marTop w:val="0"/>
      <w:marBottom w:val="0"/>
      <w:divBdr>
        <w:top w:val="none" w:sz="0" w:space="0" w:color="auto"/>
        <w:left w:val="none" w:sz="0" w:space="0" w:color="auto"/>
        <w:bottom w:val="none" w:sz="0" w:space="0" w:color="auto"/>
        <w:right w:val="none" w:sz="0" w:space="0" w:color="auto"/>
      </w:divBdr>
      <w:divsChild>
        <w:div w:id="1904371176">
          <w:marLeft w:val="0"/>
          <w:marRight w:val="0"/>
          <w:marTop w:val="60"/>
          <w:marBottom w:val="30"/>
          <w:divBdr>
            <w:top w:val="none" w:sz="0" w:space="0" w:color="auto"/>
            <w:left w:val="none" w:sz="0" w:space="0" w:color="auto"/>
            <w:bottom w:val="none" w:sz="0" w:space="0" w:color="auto"/>
            <w:right w:val="none" w:sz="0" w:space="0" w:color="auto"/>
          </w:divBdr>
        </w:div>
        <w:div w:id="1904371183">
          <w:marLeft w:val="0"/>
          <w:marRight w:val="0"/>
          <w:marTop w:val="0"/>
          <w:marBottom w:val="75"/>
          <w:divBdr>
            <w:top w:val="none" w:sz="0" w:space="0" w:color="auto"/>
            <w:left w:val="none" w:sz="0" w:space="0" w:color="auto"/>
            <w:bottom w:val="none" w:sz="0" w:space="0" w:color="auto"/>
            <w:right w:val="none" w:sz="0" w:space="0" w:color="auto"/>
          </w:divBdr>
        </w:div>
        <w:div w:id="1904371202">
          <w:marLeft w:val="0"/>
          <w:marRight w:val="0"/>
          <w:marTop w:val="0"/>
          <w:marBottom w:val="75"/>
          <w:divBdr>
            <w:top w:val="none" w:sz="0" w:space="0" w:color="auto"/>
            <w:left w:val="none" w:sz="0" w:space="0" w:color="auto"/>
            <w:bottom w:val="none" w:sz="0" w:space="0" w:color="auto"/>
            <w:right w:val="none" w:sz="0" w:space="0" w:color="auto"/>
          </w:divBdr>
        </w:div>
        <w:div w:id="1904371204">
          <w:marLeft w:val="0"/>
          <w:marRight w:val="0"/>
          <w:marTop w:val="60"/>
          <w:marBottom w:val="30"/>
          <w:divBdr>
            <w:top w:val="none" w:sz="0" w:space="0" w:color="auto"/>
            <w:left w:val="none" w:sz="0" w:space="0" w:color="auto"/>
            <w:bottom w:val="none" w:sz="0" w:space="0" w:color="auto"/>
            <w:right w:val="none" w:sz="0" w:space="0" w:color="auto"/>
          </w:divBdr>
        </w:div>
        <w:div w:id="1904371246">
          <w:marLeft w:val="0"/>
          <w:marRight w:val="0"/>
          <w:marTop w:val="60"/>
          <w:marBottom w:val="30"/>
          <w:divBdr>
            <w:top w:val="none" w:sz="0" w:space="0" w:color="auto"/>
            <w:left w:val="none" w:sz="0" w:space="0" w:color="auto"/>
            <w:bottom w:val="none" w:sz="0" w:space="0" w:color="auto"/>
            <w:right w:val="none" w:sz="0" w:space="0" w:color="auto"/>
          </w:divBdr>
        </w:div>
        <w:div w:id="1904371269">
          <w:marLeft w:val="0"/>
          <w:marRight w:val="0"/>
          <w:marTop w:val="60"/>
          <w:marBottom w:val="30"/>
          <w:divBdr>
            <w:top w:val="none" w:sz="0" w:space="0" w:color="auto"/>
            <w:left w:val="none" w:sz="0" w:space="0" w:color="auto"/>
            <w:bottom w:val="none" w:sz="0" w:space="0" w:color="auto"/>
            <w:right w:val="none" w:sz="0" w:space="0" w:color="auto"/>
          </w:divBdr>
        </w:div>
      </w:divsChild>
    </w:div>
    <w:div w:id="1904371193">
      <w:marLeft w:val="0"/>
      <w:marRight w:val="0"/>
      <w:marTop w:val="0"/>
      <w:marBottom w:val="0"/>
      <w:divBdr>
        <w:top w:val="none" w:sz="0" w:space="0" w:color="auto"/>
        <w:left w:val="none" w:sz="0" w:space="0" w:color="auto"/>
        <w:bottom w:val="none" w:sz="0" w:space="0" w:color="auto"/>
        <w:right w:val="none" w:sz="0" w:space="0" w:color="auto"/>
      </w:divBdr>
      <w:divsChild>
        <w:div w:id="1904371149">
          <w:marLeft w:val="0"/>
          <w:marRight w:val="0"/>
          <w:marTop w:val="60"/>
          <w:marBottom w:val="30"/>
          <w:divBdr>
            <w:top w:val="none" w:sz="0" w:space="0" w:color="auto"/>
            <w:left w:val="none" w:sz="0" w:space="0" w:color="auto"/>
            <w:bottom w:val="none" w:sz="0" w:space="0" w:color="auto"/>
            <w:right w:val="none" w:sz="0" w:space="0" w:color="auto"/>
          </w:divBdr>
        </w:div>
        <w:div w:id="1904371159">
          <w:marLeft w:val="0"/>
          <w:marRight w:val="0"/>
          <w:marTop w:val="60"/>
          <w:marBottom w:val="30"/>
          <w:divBdr>
            <w:top w:val="none" w:sz="0" w:space="0" w:color="auto"/>
            <w:left w:val="none" w:sz="0" w:space="0" w:color="auto"/>
            <w:bottom w:val="none" w:sz="0" w:space="0" w:color="auto"/>
            <w:right w:val="none" w:sz="0" w:space="0" w:color="auto"/>
          </w:divBdr>
        </w:div>
        <w:div w:id="1904371189">
          <w:marLeft w:val="0"/>
          <w:marRight w:val="0"/>
          <w:marTop w:val="60"/>
          <w:marBottom w:val="30"/>
          <w:divBdr>
            <w:top w:val="none" w:sz="0" w:space="0" w:color="auto"/>
            <w:left w:val="none" w:sz="0" w:space="0" w:color="auto"/>
            <w:bottom w:val="none" w:sz="0" w:space="0" w:color="auto"/>
            <w:right w:val="none" w:sz="0" w:space="0" w:color="auto"/>
          </w:divBdr>
        </w:div>
        <w:div w:id="1904371215">
          <w:marLeft w:val="0"/>
          <w:marRight w:val="0"/>
          <w:marTop w:val="60"/>
          <w:marBottom w:val="30"/>
          <w:divBdr>
            <w:top w:val="none" w:sz="0" w:space="0" w:color="auto"/>
            <w:left w:val="none" w:sz="0" w:space="0" w:color="auto"/>
            <w:bottom w:val="none" w:sz="0" w:space="0" w:color="auto"/>
            <w:right w:val="none" w:sz="0" w:space="0" w:color="auto"/>
          </w:divBdr>
        </w:div>
        <w:div w:id="1904371223">
          <w:marLeft w:val="0"/>
          <w:marRight w:val="0"/>
          <w:marTop w:val="0"/>
          <w:marBottom w:val="75"/>
          <w:divBdr>
            <w:top w:val="none" w:sz="0" w:space="0" w:color="auto"/>
            <w:left w:val="none" w:sz="0" w:space="0" w:color="auto"/>
            <w:bottom w:val="none" w:sz="0" w:space="0" w:color="auto"/>
            <w:right w:val="none" w:sz="0" w:space="0" w:color="auto"/>
          </w:divBdr>
        </w:div>
        <w:div w:id="1904371234">
          <w:marLeft w:val="0"/>
          <w:marRight w:val="0"/>
          <w:marTop w:val="60"/>
          <w:marBottom w:val="30"/>
          <w:divBdr>
            <w:top w:val="none" w:sz="0" w:space="0" w:color="auto"/>
            <w:left w:val="none" w:sz="0" w:space="0" w:color="auto"/>
            <w:bottom w:val="none" w:sz="0" w:space="0" w:color="auto"/>
            <w:right w:val="none" w:sz="0" w:space="0" w:color="auto"/>
          </w:divBdr>
        </w:div>
        <w:div w:id="1904371252">
          <w:marLeft w:val="0"/>
          <w:marRight w:val="0"/>
          <w:marTop w:val="0"/>
          <w:marBottom w:val="75"/>
          <w:divBdr>
            <w:top w:val="none" w:sz="0" w:space="0" w:color="auto"/>
            <w:left w:val="none" w:sz="0" w:space="0" w:color="auto"/>
            <w:bottom w:val="none" w:sz="0" w:space="0" w:color="auto"/>
            <w:right w:val="none" w:sz="0" w:space="0" w:color="auto"/>
          </w:divBdr>
        </w:div>
        <w:div w:id="1904371253">
          <w:marLeft w:val="0"/>
          <w:marRight w:val="0"/>
          <w:marTop w:val="0"/>
          <w:marBottom w:val="75"/>
          <w:divBdr>
            <w:top w:val="none" w:sz="0" w:space="0" w:color="auto"/>
            <w:left w:val="none" w:sz="0" w:space="0" w:color="auto"/>
            <w:bottom w:val="none" w:sz="0" w:space="0" w:color="auto"/>
            <w:right w:val="none" w:sz="0" w:space="0" w:color="auto"/>
          </w:divBdr>
        </w:div>
      </w:divsChild>
    </w:div>
    <w:div w:id="1904371196">
      <w:marLeft w:val="0"/>
      <w:marRight w:val="0"/>
      <w:marTop w:val="0"/>
      <w:marBottom w:val="0"/>
      <w:divBdr>
        <w:top w:val="none" w:sz="0" w:space="0" w:color="auto"/>
        <w:left w:val="none" w:sz="0" w:space="0" w:color="auto"/>
        <w:bottom w:val="none" w:sz="0" w:space="0" w:color="auto"/>
        <w:right w:val="none" w:sz="0" w:space="0" w:color="auto"/>
      </w:divBdr>
    </w:div>
    <w:div w:id="1904371203">
      <w:marLeft w:val="0"/>
      <w:marRight w:val="0"/>
      <w:marTop w:val="0"/>
      <w:marBottom w:val="0"/>
      <w:divBdr>
        <w:top w:val="none" w:sz="0" w:space="0" w:color="auto"/>
        <w:left w:val="none" w:sz="0" w:space="0" w:color="auto"/>
        <w:bottom w:val="none" w:sz="0" w:space="0" w:color="auto"/>
        <w:right w:val="none" w:sz="0" w:space="0" w:color="auto"/>
      </w:divBdr>
      <w:divsChild>
        <w:div w:id="1904371155">
          <w:marLeft w:val="0"/>
          <w:marRight w:val="0"/>
          <w:marTop w:val="0"/>
          <w:marBottom w:val="75"/>
          <w:divBdr>
            <w:top w:val="none" w:sz="0" w:space="0" w:color="auto"/>
            <w:left w:val="none" w:sz="0" w:space="0" w:color="auto"/>
            <w:bottom w:val="none" w:sz="0" w:space="0" w:color="auto"/>
            <w:right w:val="none" w:sz="0" w:space="0" w:color="auto"/>
          </w:divBdr>
        </w:div>
        <w:div w:id="1904371192">
          <w:marLeft w:val="0"/>
          <w:marRight w:val="0"/>
          <w:marTop w:val="60"/>
          <w:marBottom w:val="30"/>
          <w:divBdr>
            <w:top w:val="none" w:sz="0" w:space="0" w:color="auto"/>
            <w:left w:val="none" w:sz="0" w:space="0" w:color="auto"/>
            <w:bottom w:val="none" w:sz="0" w:space="0" w:color="auto"/>
            <w:right w:val="none" w:sz="0" w:space="0" w:color="auto"/>
          </w:divBdr>
        </w:div>
        <w:div w:id="1904371195">
          <w:marLeft w:val="0"/>
          <w:marRight w:val="0"/>
          <w:marTop w:val="60"/>
          <w:marBottom w:val="30"/>
          <w:divBdr>
            <w:top w:val="none" w:sz="0" w:space="0" w:color="auto"/>
            <w:left w:val="none" w:sz="0" w:space="0" w:color="auto"/>
            <w:bottom w:val="none" w:sz="0" w:space="0" w:color="auto"/>
            <w:right w:val="none" w:sz="0" w:space="0" w:color="auto"/>
          </w:divBdr>
        </w:div>
        <w:div w:id="1904371211">
          <w:marLeft w:val="0"/>
          <w:marRight w:val="0"/>
          <w:marTop w:val="0"/>
          <w:marBottom w:val="75"/>
          <w:divBdr>
            <w:top w:val="none" w:sz="0" w:space="0" w:color="auto"/>
            <w:left w:val="none" w:sz="0" w:space="0" w:color="auto"/>
            <w:bottom w:val="none" w:sz="0" w:space="0" w:color="auto"/>
            <w:right w:val="none" w:sz="0" w:space="0" w:color="auto"/>
          </w:divBdr>
        </w:div>
        <w:div w:id="1904371217">
          <w:marLeft w:val="0"/>
          <w:marRight w:val="0"/>
          <w:marTop w:val="60"/>
          <w:marBottom w:val="30"/>
          <w:divBdr>
            <w:top w:val="none" w:sz="0" w:space="0" w:color="auto"/>
            <w:left w:val="none" w:sz="0" w:space="0" w:color="auto"/>
            <w:bottom w:val="none" w:sz="0" w:space="0" w:color="auto"/>
            <w:right w:val="none" w:sz="0" w:space="0" w:color="auto"/>
          </w:divBdr>
        </w:div>
        <w:div w:id="1904371221">
          <w:marLeft w:val="0"/>
          <w:marRight w:val="0"/>
          <w:marTop w:val="60"/>
          <w:marBottom w:val="30"/>
          <w:divBdr>
            <w:top w:val="none" w:sz="0" w:space="0" w:color="auto"/>
            <w:left w:val="none" w:sz="0" w:space="0" w:color="auto"/>
            <w:bottom w:val="none" w:sz="0" w:space="0" w:color="auto"/>
            <w:right w:val="none" w:sz="0" w:space="0" w:color="auto"/>
          </w:divBdr>
        </w:div>
      </w:divsChild>
    </w:div>
    <w:div w:id="1904371205">
      <w:marLeft w:val="0"/>
      <w:marRight w:val="0"/>
      <w:marTop w:val="0"/>
      <w:marBottom w:val="0"/>
      <w:divBdr>
        <w:top w:val="none" w:sz="0" w:space="0" w:color="auto"/>
        <w:left w:val="none" w:sz="0" w:space="0" w:color="auto"/>
        <w:bottom w:val="none" w:sz="0" w:space="0" w:color="auto"/>
        <w:right w:val="none" w:sz="0" w:space="0" w:color="auto"/>
      </w:divBdr>
    </w:div>
    <w:div w:id="1904371214">
      <w:marLeft w:val="0"/>
      <w:marRight w:val="0"/>
      <w:marTop w:val="0"/>
      <w:marBottom w:val="0"/>
      <w:divBdr>
        <w:top w:val="none" w:sz="0" w:space="0" w:color="auto"/>
        <w:left w:val="none" w:sz="0" w:space="0" w:color="auto"/>
        <w:bottom w:val="none" w:sz="0" w:space="0" w:color="auto"/>
        <w:right w:val="none" w:sz="0" w:space="0" w:color="auto"/>
      </w:divBdr>
      <w:divsChild>
        <w:div w:id="1904371157">
          <w:marLeft w:val="0"/>
          <w:marRight w:val="0"/>
          <w:marTop w:val="60"/>
          <w:marBottom w:val="30"/>
          <w:divBdr>
            <w:top w:val="none" w:sz="0" w:space="0" w:color="auto"/>
            <w:left w:val="none" w:sz="0" w:space="0" w:color="auto"/>
            <w:bottom w:val="none" w:sz="0" w:space="0" w:color="auto"/>
            <w:right w:val="none" w:sz="0" w:space="0" w:color="auto"/>
          </w:divBdr>
        </w:div>
        <w:div w:id="1904371169">
          <w:marLeft w:val="0"/>
          <w:marRight w:val="0"/>
          <w:marTop w:val="60"/>
          <w:marBottom w:val="30"/>
          <w:divBdr>
            <w:top w:val="none" w:sz="0" w:space="0" w:color="auto"/>
            <w:left w:val="none" w:sz="0" w:space="0" w:color="auto"/>
            <w:bottom w:val="none" w:sz="0" w:space="0" w:color="auto"/>
            <w:right w:val="none" w:sz="0" w:space="0" w:color="auto"/>
          </w:divBdr>
        </w:div>
        <w:div w:id="1904371175">
          <w:marLeft w:val="0"/>
          <w:marRight w:val="0"/>
          <w:marTop w:val="0"/>
          <w:marBottom w:val="75"/>
          <w:divBdr>
            <w:top w:val="none" w:sz="0" w:space="0" w:color="auto"/>
            <w:left w:val="none" w:sz="0" w:space="0" w:color="auto"/>
            <w:bottom w:val="none" w:sz="0" w:space="0" w:color="auto"/>
            <w:right w:val="none" w:sz="0" w:space="0" w:color="auto"/>
          </w:divBdr>
        </w:div>
        <w:div w:id="1904371201">
          <w:marLeft w:val="0"/>
          <w:marRight w:val="0"/>
          <w:marTop w:val="60"/>
          <w:marBottom w:val="30"/>
          <w:divBdr>
            <w:top w:val="none" w:sz="0" w:space="0" w:color="auto"/>
            <w:left w:val="none" w:sz="0" w:space="0" w:color="auto"/>
            <w:bottom w:val="none" w:sz="0" w:space="0" w:color="auto"/>
            <w:right w:val="none" w:sz="0" w:space="0" w:color="auto"/>
          </w:divBdr>
        </w:div>
        <w:div w:id="1904371210">
          <w:marLeft w:val="0"/>
          <w:marRight w:val="0"/>
          <w:marTop w:val="60"/>
          <w:marBottom w:val="30"/>
          <w:divBdr>
            <w:top w:val="none" w:sz="0" w:space="0" w:color="auto"/>
            <w:left w:val="none" w:sz="0" w:space="0" w:color="auto"/>
            <w:bottom w:val="none" w:sz="0" w:space="0" w:color="auto"/>
            <w:right w:val="none" w:sz="0" w:space="0" w:color="auto"/>
          </w:divBdr>
        </w:div>
        <w:div w:id="1904371222">
          <w:marLeft w:val="0"/>
          <w:marRight w:val="0"/>
          <w:marTop w:val="60"/>
          <w:marBottom w:val="30"/>
          <w:divBdr>
            <w:top w:val="none" w:sz="0" w:space="0" w:color="auto"/>
            <w:left w:val="none" w:sz="0" w:space="0" w:color="auto"/>
            <w:bottom w:val="none" w:sz="0" w:space="0" w:color="auto"/>
            <w:right w:val="none" w:sz="0" w:space="0" w:color="auto"/>
          </w:divBdr>
        </w:div>
        <w:div w:id="1904371240">
          <w:marLeft w:val="0"/>
          <w:marRight w:val="0"/>
          <w:marTop w:val="0"/>
          <w:marBottom w:val="75"/>
          <w:divBdr>
            <w:top w:val="none" w:sz="0" w:space="0" w:color="auto"/>
            <w:left w:val="none" w:sz="0" w:space="0" w:color="auto"/>
            <w:bottom w:val="none" w:sz="0" w:space="0" w:color="auto"/>
            <w:right w:val="none" w:sz="0" w:space="0" w:color="auto"/>
          </w:divBdr>
        </w:div>
        <w:div w:id="1904371265">
          <w:marLeft w:val="0"/>
          <w:marRight w:val="0"/>
          <w:marTop w:val="0"/>
          <w:marBottom w:val="75"/>
          <w:divBdr>
            <w:top w:val="none" w:sz="0" w:space="0" w:color="auto"/>
            <w:left w:val="none" w:sz="0" w:space="0" w:color="auto"/>
            <w:bottom w:val="none" w:sz="0" w:space="0" w:color="auto"/>
            <w:right w:val="none" w:sz="0" w:space="0" w:color="auto"/>
          </w:divBdr>
        </w:div>
      </w:divsChild>
    </w:div>
    <w:div w:id="1904371219">
      <w:marLeft w:val="0"/>
      <w:marRight w:val="0"/>
      <w:marTop w:val="0"/>
      <w:marBottom w:val="0"/>
      <w:divBdr>
        <w:top w:val="none" w:sz="0" w:space="0" w:color="auto"/>
        <w:left w:val="none" w:sz="0" w:space="0" w:color="auto"/>
        <w:bottom w:val="none" w:sz="0" w:space="0" w:color="auto"/>
        <w:right w:val="none" w:sz="0" w:space="0" w:color="auto"/>
      </w:divBdr>
      <w:divsChild>
        <w:div w:id="1904371208">
          <w:marLeft w:val="0"/>
          <w:marRight w:val="0"/>
          <w:marTop w:val="60"/>
          <w:marBottom w:val="30"/>
          <w:divBdr>
            <w:top w:val="none" w:sz="0" w:space="0" w:color="auto"/>
            <w:left w:val="none" w:sz="0" w:space="0" w:color="auto"/>
            <w:bottom w:val="none" w:sz="0" w:space="0" w:color="auto"/>
            <w:right w:val="none" w:sz="0" w:space="0" w:color="auto"/>
          </w:divBdr>
        </w:div>
        <w:div w:id="1904371216">
          <w:marLeft w:val="0"/>
          <w:marRight w:val="0"/>
          <w:marTop w:val="60"/>
          <w:marBottom w:val="30"/>
          <w:divBdr>
            <w:top w:val="none" w:sz="0" w:space="0" w:color="auto"/>
            <w:left w:val="none" w:sz="0" w:space="0" w:color="auto"/>
            <w:bottom w:val="none" w:sz="0" w:space="0" w:color="auto"/>
            <w:right w:val="none" w:sz="0" w:space="0" w:color="auto"/>
          </w:divBdr>
        </w:div>
        <w:div w:id="1904371218">
          <w:marLeft w:val="0"/>
          <w:marRight w:val="0"/>
          <w:marTop w:val="60"/>
          <w:marBottom w:val="30"/>
          <w:divBdr>
            <w:top w:val="none" w:sz="0" w:space="0" w:color="auto"/>
            <w:left w:val="none" w:sz="0" w:space="0" w:color="auto"/>
            <w:bottom w:val="none" w:sz="0" w:space="0" w:color="auto"/>
            <w:right w:val="none" w:sz="0" w:space="0" w:color="auto"/>
          </w:divBdr>
        </w:div>
        <w:div w:id="1904371245">
          <w:marLeft w:val="0"/>
          <w:marRight w:val="0"/>
          <w:marTop w:val="0"/>
          <w:marBottom w:val="75"/>
          <w:divBdr>
            <w:top w:val="none" w:sz="0" w:space="0" w:color="auto"/>
            <w:left w:val="none" w:sz="0" w:space="0" w:color="auto"/>
            <w:bottom w:val="none" w:sz="0" w:space="0" w:color="auto"/>
            <w:right w:val="none" w:sz="0" w:space="0" w:color="auto"/>
          </w:divBdr>
        </w:div>
        <w:div w:id="1904371255">
          <w:marLeft w:val="0"/>
          <w:marRight w:val="0"/>
          <w:marTop w:val="60"/>
          <w:marBottom w:val="30"/>
          <w:divBdr>
            <w:top w:val="none" w:sz="0" w:space="0" w:color="auto"/>
            <w:left w:val="none" w:sz="0" w:space="0" w:color="auto"/>
            <w:bottom w:val="none" w:sz="0" w:space="0" w:color="auto"/>
            <w:right w:val="none" w:sz="0" w:space="0" w:color="auto"/>
          </w:divBdr>
        </w:div>
        <w:div w:id="1904371262">
          <w:marLeft w:val="0"/>
          <w:marRight w:val="0"/>
          <w:marTop w:val="0"/>
          <w:marBottom w:val="75"/>
          <w:divBdr>
            <w:top w:val="none" w:sz="0" w:space="0" w:color="auto"/>
            <w:left w:val="none" w:sz="0" w:space="0" w:color="auto"/>
            <w:bottom w:val="none" w:sz="0" w:space="0" w:color="auto"/>
            <w:right w:val="none" w:sz="0" w:space="0" w:color="auto"/>
          </w:divBdr>
        </w:div>
      </w:divsChild>
    </w:div>
    <w:div w:id="1904371220">
      <w:marLeft w:val="0"/>
      <w:marRight w:val="0"/>
      <w:marTop w:val="0"/>
      <w:marBottom w:val="0"/>
      <w:divBdr>
        <w:top w:val="none" w:sz="0" w:space="0" w:color="auto"/>
        <w:left w:val="none" w:sz="0" w:space="0" w:color="auto"/>
        <w:bottom w:val="none" w:sz="0" w:space="0" w:color="auto"/>
        <w:right w:val="none" w:sz="0" w:space="0" w:color="auto"/>
      </w:divBdr>
      <w:divsChild>
        <w:div w:id="1904371194">
          <w:marLeft w:val="0"/>
          <w:marRight w:val="0"/>
          <w:marTop w:val="0"/>
          <w:marBottom w:val="0"/>
          <w:divBdr>
            <w:top w:val="none" w:sz="0" w:space="0" w:color="auto"/>
            <w:left w:val="none" w:sz="0" w:space="0" w:color="auto"/>
            <w:bottom w:val="none" w:sz="0" w:space="0" w:color="auto"/>
            <w:right w:val="none" w:sz="0" w:space="0" w:color="auto"/>
          </w:divBdr>
        </w:div>
      </w:divsChild>
    </w:div>
    <w:div w:id="1904371225">
      <w:marLeft w:val="0"/>
      <w:marRight w:val="0"/>
      <w:marTop w:val="0"/>
      <w:marBottom w:val="0"/>
      <w:divBdr>
        <w:top w:val="none" w:sz="0" w:space="0" w:color="auto"/>
        <w:left w:val="none" w:sz="0" w:space="0" w:color="auto"/>
        <w:bottom w:val="none" w:sz="0" w:space="0" w:color="auto"/>
        <w:right w:val="none" w:sz="0" w:space="0" w:color="auto"/>
      </w:divBdr>
    </w:div>
    <w:div w:id="1904371230">
      <w:marLeft w:val="0"/>
      <w:marRight w:val="0"/>
      <w:marTop w:val="0"/>
      <w:marBottom w:val="0"/>
      <w:divBdr>
        <w:top w:val="none" w:sz="0" w:space="0" w:color="auto"/>
        <w:left w:val="none" w:sz="0" w:space="0" w:color="auto"/>
        <w:bottom w:val="none" w:sz="0" w:space="0" w:color="auto"/>
        <w:right w:val="none" w:sz="0" w:space="0" w:color="auto"/>
      </w:divBdr>
      <w:divsChild>
        <w:div w:id="1904371161">
          <w:marLeft w:val="0"/>
          <w:marRight w:val="0"/>
          <w:marTop w:val="60"/>
          <w:marBottom w:val="30"/>
          <w:divBdr>
            <w:top w:val="none" w:sz="0" w:space="0" w:color="auto"/>
            <w:left w:val="none" w:sz="0" w:space="0" w:color="auto"/>
            <w:bottom w:val="none" w:sz="0" w:space="0" w:color="auto"/>
            <w:right w:val="none" w:sz="0" w:space="0" w:color="auto"/>
          </w:divBdr>
        </w:div>
        <w:div w:id="1904371206">
          <w:marLeft w:val="0"/>
          <w:marRight w:val="0"/>
          <w:marTop w:val="60"/>
          <w:marBottom w:val="30"/>
          <w:divBdr>
            <w:top w:val="none" w:sz="0" w:space="0" w:color="auto"/>
            <w:left w:val="none" w:sz="0" w:space="0" w:color="auto"/>
            <w:bottom w:val="none" w:sz="0" w:space="0" w:color="auto"/>
            <w:right w:val="none" w:sz="0" w:space="0" w:color="auto"/>
          </w:divBdr>
        </w:div>
        <w:div w:id="1904371254">
          <w:marLeft w:val="0"/>
          <w:marRight w:val="0"/>
          <w:marTop w:val="0"/>
          <w:marBottom w:val="75"/>
          <w:divBdr>
            <w:top w:val="none" w:sz="0" w:space="0" w:color="auto"/>
            <w:left w:val="none" w:sz="0" w:space="0" w:color="auto"/>
            <w:bottom w:val="none" w:sz="0" w:space="0" w:color="auto"/>
            <w:right w:val="none" w:sz="0" w:space="0" w:color="auto"/>
          </w:divBdr>
        </w:div>
        <w:div w:id="1904371274">
          <w:marLeft w:val="0"/>
          <w:marRight w:val="0"/>
          <w:marTop w:val="60"/>
          <w:marBottom w:val="30"/>
          <w:divBdr>
            <w:top w:val="none" w:sz="0" w:space="0" w:color="auto"/>
            <w:left w:val="none" w:sz="0" w:space="0" w:color="auto"/>
            <w:bottom w:val="none" w:sz="0" w:space="0" w:color="auto"/>
            <w:right w:val="none" w:sz="0" w:space="0" w:color="auto"/>
          </w:divBdr>
        </w:div>
        <w:div w:id="1904371279">
          <w:marLeft w:val="0"/>
          <w:marRight w:val="0"/>
          <w:marTop w:val="0"/>
          <w:marBottom w:val="75"/>
          <w:divBdr>
            <w:top w:val="none" w:sz="0" w:space="0" w:color="auto"/>
            <w:left w:val="none" w:sz="0" w:space="0" w:color="auto"/>
            <w:bottom w:val="none" w:sz="0" w:space="0" w:color="auto"/>
            <w:right w:val="none" w:sz="0" w:space="0" w:color="auto"/>
          </w:divBdr>
        </w:div>
        <w:div w:id="1904371286">
          <w:marLeft w:val="0"/>
          <w:marRight w:val="0"/>
          <w:marTop w:val="60"/>
          <w:marBottom w:val="30"/>
          <w:divBdr>
            <w:top w:val="none" w:sz="0" w:space="0" w:color="auto"/>
            <w:left w:val="none" w:sz="0" w:space="0" w:color="auto"/>
            <w:bottom w:val="none" w:sz="0" w:space="0" w:color="auto"/>
            <w:right w:val="none" w:sz="0" w:space="0" w:color="auto"/>
          </w:divBdr>
        </w:div>
      </w:divsChild>
    </w:div>
    <w:div w:id="1904371238">
      <w:marLeft w:val="0"/>
      <w:marRight w:val="0"/>
      <w:marTop w:val="0"/>
      <w:marBottom w:val="0"/>
      <w:divBdr>
        <w:top w:val="none" w:sz="0" w:space="0" w:color="auto"/>
        <w:left w:val="none" w:sz="0" w:space="0" w:color="auto"/>
        <w:bottom w:val="none" w:sz="0" w:space="0" w:color="auto"/>
        <w:right w:val="none" w:sz="0" w:space="0" w:color="auto"/>
      </w:divBdr>
    </w:div>
    <w:div w:id="1904371239">
      <w:marLeft w:val="0"/>
      <w:marRight w:val="0"/>
      <w:marTop w:val="0"/>
      <w:marBottom w:val="0"/>
      <w:divBdr>
        <w:top w:val="none" w:sz="0" w:space="0" w:color="auto"/>
        <w:left w:val="none" w:sz="0" w:space="0" w:color="auto"/>
        <w:bottom w:val="none" w:sz="0" w:space="0" w:color="auto"/>
        <w:right w:val="none" w:sz="0" w:space="0" w:color="auto"/>
      </w:divBdr>
    </w:div>
    <w:div w:id="1904371244">
      <w:marLeft w:val="0"/>
      <w:marRight w:val="0"/>
      <w:marTop w:val="0"/>
      <w:marBottom w:val="0"/>
      <w:divBdr>
        <w:top w:val="none" w:sz="0" w:space="0" w:color="auto"/>
        <w:left w:val="none" w:sz="0" w:space="0" w:color="auto"/>
        <w:bottom w:val="none" w:sz="0" w:space="0" w:color="auto"/>
        <w:right w:val="none" w:sz="0" w:space="0" w:color="auto"/>
      </w:divBdr>
    </w:div>
    <w:div w:id="1904371247">
      <w:marLeft w:val="0"/>
      <w:marRight w:val="0"/>
      <w:marTop w:val="0"/>
      <w:marBottom w:val="0"/>
      <w:divBdr>
        <w:top w:val="none" w:sz="0" w:space="0" w:color="auto"/>
        <w:left w:val="none" w:sz="0" w:space="0" w:color="auto"/>
        <w:bottom w:val="none" w:sz="0" w:space="0" w:color="auto"/>
        <w:right w:val="none" w:sz="0" w:space="0" w:color="auto"/>
      </w:divBdr>
    </w:div>
    <w:div w:id="1904371248">
      <w:marLeft w:val="0"/>
      <w:marRight w:val="0"/>
      <w:marTop w:val="0"/>
      <w:marBottom w:val="0"/>
      <w:divBdr>
        <w:top w:val="none" w:sz="0" w:space="0" w:color="auto"/>
        <w:left w:val="none" w:sz="0" w:space="0" w:color="auto"/>
        <w:bottom w:val="none" w:sz="0" w:space="0" w:color="auto"/>
        <w:right w:val="none" w:sz="0" w:space="0" w:color="auto"/>
      </w:divBdr>
    </w:div>
    <w:div w:id="1904371251">
      <w:marLeft w:val="0"/>
      <w:marRight w:val="0"/>
      <w:marTop w:val="0"/>
      <w:marBottom w:val="0"/>
      <w:divBdr>
        <w:top w:val="none" w:sz="0" w:space="0" w:color="auto"/>
        <w:left w:val="none" w:sz="0" w:space="0" w:color="auto"/>
        <w:bottom w:val="none" w:sz="0" w:space="0" w:color="auto"/>
        <w:right w:val="none" w:sz="0" w:space="0" w:color="auto"/>
      </w:divBdr>
      <w:divsChild>
        <w:div w:id="1904371209">
          <w:marLeft w:val="0"/>
          <w:marRight w:val="0"/>
          <w:marTop w:val="0"/>
          <w:marBottom w:val="75"/>
          <w:divBdr>
            <w:top w:val="none" w:sz="0" w:space="0" w:color="auto"/>
            <w:left w:val="none" w:sz="0" w:space="0" w:color="auto"/>
            <w:bottom w:val="none" w:sz="0" w:space="0" w:color="auto"/>
            <w:right w:val="none" w:sz="0" w:space="0" w:color="auto"/>
          </w:divBdr>
        </w:div>
        <w:div w:id="1904371231">
          <w:marLeft w:val="0"/>
          <w:marRight w:val="0"/>
          <w:marTop w:val="60"/>
          <w:marBottom w:val="30"/>
          <w:divBdr>
            <w:top w:val="none" w:sz="0" w:space="0" w:color="auto"/>
            <w:left w:val="none" w:sz="0" w:space="0" w:color="auto"/>
            <w:bottom w:val="none" w:sz="0" w:space="0" w:color="auto"/>
            <w:right w:val="none" w:sz="0" w:space="0" w:color="auto"/>
          </w:divBdr>
        </w:div>
        <w:div w:id="1904371243">
          <w:marLeft w:val="0"/>
          <w:marRight w:val="0"/>
          <w:marTop w:val="0"/>
          <w:marBottom w:val="75"/>
          <w:divBdr>
            <w:top w:val="none" w:sz="0" w:space="0" w:color="auto"/>
            <w:left w:val="none" w:sz="0" w:space="0" w:color="auto"/>
            <w:bottom w:val="none" w:sz="0" w:space="0" w:color="auto"/>
            <w:right w:val="none" w:sz="0" w:space="0" w:color="auto"/>
          </w:divBdr>
        </w:div>
        <w:div w:id="1904371256">
          <w:marLeft w:val="0"/>
          <w:marRight w:val="0"/>
          <w:marTop w:val="60"/>
          <w:marBottom w:val="30"/>
          <w:divBdr>
            <w:top w:val="none" w:sz="0" w:space="0" w:color="auto"/>
            <w:left w:val="none" w:sz="0" w:space="0" w:color="auto"/>
            <w:bottom w:val="none" w:sz="0" w:space="0" w:color="auto"/>
            <w:right w:val="none" w:sz="0" w:space="0" w:color="auto"/>
          </w:divBdr>
        </w:div>
        <w:div w:id="1904371259">
          <w:marLeft w:val="0"/>
          <w:marRight w:val="0"/>
          <w:marTop w:val="60"/>
          <w:marBottom w:val="30"/>
          <w:divBdr>
            <w:top w:val="none" w:sz="0" w:space="0" w:color="auto"/>
            <w:left w:val="none" w:sz="0" w:space="0" w:color="auto"/>
            <w:bottom w:val="none" w:sz="0" w:space="0" w:color="auto"/>
            <w:right w:val="none" w:sz="0" w:space="0" w:color="auto"/>
          </w:divBdr>
        </w:div>
        <w:div w:id="1904371266">
          <w:marLeft w:val="0"/>
          <w:marRight w:val="0"/>
          <w:marTop w:val="60"/>
          <w:marBottom w:val="30"/>
          <w:divBdr>
            <w:top w:val="none" w:sz="0" w:space="0" w:color="auto"/>
            <w:left w:val="none" w:sz="0" w:space="0" w:color="auto"/>
            <w:bottom w:val="none" w:sz="0" w:space="0" w:color="auto"/>
            <w:right w:val="none" w:sz="0" w:space="0" w:color="auto"/>
          </w:divBdr>
        </w:div>
      </w:divsChild>
    </w:div>
    <w:div w:id="1904371261">
      <w:marLeft w:val="0"/>
      <w:marRight w:val="0"/>
      <w:marTop w:val="0"/>
      <w:marBottom w:val="0"/>
      <w:divBdr>
        <w:top w:val="none" w:sz="0" w:space="0" w:color="auto"/>
        <w:left w:val="none" w:sz="0" w:space="0" w:color="auto"/>
        <w:bottom w:val="none" w:sz="0" w:space="0" w:color="auto"/>
        <w:right w:val="none" w:sz="0" w:space="0" w:color="auto"/>
      </w:divBdr>
    </w:div>
    <w:div w:id="1904371268">
      <w:marLeft w:val="0"/>
      <w:marRight w:val="0"/>
      <w:marTop w:val="0"/>
      <w:marBottom w:val="0"/>
      <w:divBdr>
        <w:top w:val="none" w:sz="0" w:space="0" w:color="auto"/>
        <w:left w:val="none" w:sz="0" w:space="0" w:color="auto"/>
        <w:bottom w:val="none" w:sz="0" w:space="0" w:color="auto"/>
        <w:right w:val="none" w:sz="0" w:space="0" w:color="auto"/>
      </w:divBdr>
      <w:divsChild>
        <w:div w:id="1904371173">
          <w:marLeft w:val="0"/>
          <w:marRight w:val="0"/>
          <w:marTop w:val="60"/>
          <w:marBottom w:val="30"/>
          <w:divBdr>
            <w:top w:val="none" w:sz="0" w:space="0" w:color="auto"/>
            <w:left w:val="none" w:sz="0" w:space="0" w:color="auto"/>
            <w:bottom w:val="none" w:sz="0" w:space="0" w:color="auto"/>
            <w:right w:val="none" w:sz="0" w:space="0" w:color="auto"/>
          </w:divBdr>
        </w:div>
        <w:div w:id="1904371226">
          <w:marLeft w:val="0"/>
          <w:marRight w:val="0"/>
          <w:marTop w:val="60"/>
          <w:marBottom w:val="30"/>
          <w:divBdr>
            <w:top w:val="none" w:sz="0" w:space="0" w:color="auto"/>
            <w:left w:val="none" w:sz="0" w:space="0" w:color="auto"/>
            <w:bottom w:val="none" w:sz="0" w:space="0" w:color="auto"/>
            <w:right w:val="none" w:sz="0" w:space="0" w:color="auto"/>
          </w:divBdr>
        </w:div>
        <w:div w:id="1904371228">
          <w:marLeft w:val="0"/>
          <w:marRight w:val="0"/>
          <w:marTop w:val="60"/>
          <w:marBottom w:val="30"/>
          <w:divBdr>
            <w:top w:val="none" w:sz="0" w:space="0" w:color="auto"/>
            <w:left w:val="none" w:sz="0" w:space="0" w:color="auto"/>
            <w:bottom w:val="none" w:sz="0" w:space="0" w:color="auto"/>
            <w:right w:val="none" w:sz="0" w:space="0" w:color="auto"/>
          </w:divBdr>
        </w:div>
        <w:div w:id="1904371241">
          <w:marLeft w:val="0"/>
          <w:marRight w:val="0"/>
          <w:marTop w:val="0"/>
          <w:marBottom w:val="75"/>
          <w:divBdr>
            <w:top w:val="none" w:sz="0" w:space="0" w:color="auto"/>
            <w:left w:val="none" w:sz="0" w:space="0" w:color="auto"/>
            <w:bottom w:val="none" w:sz="0" w:space="0" w:color="auto"/>
            <w:right w:val="none" w:sz="0" w:space="0" w:color="auto"/>
          </w:divBdr>
        </w:div>
      </w:divsChild>
    </w:div>
    <w:div w:id="1904371271">
      <w:marLeft w:val="0"/>
      <w:marRight w:val="0"/>
      <w:marTop w:val="0"/>
      <w:marBottom w:val="0"/>
      <w:divBdr>
        <w:top w:val="none" w:sz="0" w:space="0" w:color="auto"/>
        <w:left w:val="none" w:sz="0" w:space="0" w:color="auto"/>
        <w:bottom w:val="none" w:sz="0" w:space="0" w:color="auto"/>
        <w:right w:val="none" w:sz="0" w:space="0" w:color="auto"/>
      </w:divBdr>
    </w:div>
    <w:div w:id="1904371281">
      <w:marLeft w:val="0"/>
      <w:marRight w:val="0"/>
      <w:marTop w:val="0"/>
      <w:marBottom w:val="0"/>
      <w:divBdr>
        <w:top w:val="none" w:sz="0" w:space="0" w:color="auto"/>
        <w:left w:val="none" w:sz="0" w:space="0" w:color="auto"/>
        <w:bottom w:val="none" w:sz="0" w:space="0" w:color="auto"/>
        <w:right w:val="none" w:sz="0" w:space="0" w:color="auto"/>
      </w:divBdr>
    </w:div>
    <w:div w:id="1904371284">
      <w:marLeft w:val="0"/>
      <w:marRight w:val="0"/>
      <w:marTop w:val="0"/>
      <w:marBottom w:val="0"/>
      <w:divBdr>
        <w:top w:val="none" w:sz="0" w:space="0" w:color="auto"/>
        <w:left w:val="none" w:sz="0" w:space="0" w:color="auto"/>
        <w:bottom w:val="none" w:sz="0" w:space="0" w:color="auto"/>
        <w:right w:val="none" w:sz="0" w:space="0" w:color="auto"/>
      </w:divBdr>
    </w:div>
    <w:div w:id="19043712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oktmfc@mail.ru" TargetMode="External"/><Relationship Id="rId18" Type="http://schemas.openxmlformats.org/officeDocument/2006/relationships/hyperlink" Target="http://okt.mfc61.ru" TargetMode="External"/><Relationship Id="rId26" Type="http://schemas.openxmlformats.org/officeDocument/2006/relationships/hyperlink" Target="mailto:oktmfc@mail.ru" TargetMode="External"/><Relationship Id="rId39" Type="http://schemas.openxmlformats.org/officeDocument/2006/relationships/hyperlink" Target="http://okt.mfc61.ru" TargetMode="External"/><Relationship Id="rId3" Type="http://schemas.openxmlformats.org/officeDocument/2006/relationships/settings" Target="settings.xml"/><Relationship Id="rId21" Type="http://schemas.openxmlformats.org/officeDocument/2006/relationships/hyperlink" Target="http://okt.mfc61.ru" TargetMode="External"/><Relationship Id="rId34" Type="http://schemas.openxmlformats.org/officeDocument/2006/relationships/hyperlink" Target="mailto:oktmfc@mail.ru" TargetMode="External"/><Relationship Id="rId42" Type="http://schemas.openxmlformats.org/officeDocument/2006/relationships/hyperlink" Target="mailto:oktmfc@mail.ru" TargetMode="External"/><Relationship Id="rId47"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garantF1://12084522.21" TargetMode="External"/><Relationship Id="rId17" Type="http://schemas.openxmlformats.org/officeDocument/2006/relationships/hyperlink" Target="mailto:oktmfc@mail.ru" TargetMode="External"/><Relationship Id="rId25" Type="http://schemas.openxmlformats.org/officeDocument/2006/relationships/hyperlink" Target="http://okt.mfc61.ru" TargetMode="External"/><Relationship Id="rId33" Type="http://schemas.openxmlformats.org/officeDocument/2006/relationships/hyperlink" Target="http://okt.mfc61.ru" TargetMode="External"/><Relationship Id="rId38" Type="http://schemas.openxmlformats.org/officeDocument/2006/relationships/hyperlink" Target="mailto:oktmfc@mail.ru" TargetMode="External"/><Relationship Id="rId46" Type="http://schemas.openxmlformats.org/officeDocument/2006/relationships/hyperlink" Target="http://okt.mfc61.ru" TargetMode="External"/><Relationship Id="rId2" Type="http://schemas.openxmlformats.org/officeDocument/2006/relationships/styles" Target="styles.xml"/><Relationship Id="rId16" Type="http://schemas.openxmlformats.org/officeDocument/2006/relationships/hyperlink" Target="http://okt.mfc61.ru" TargetMode="External"/><Relationship Id="rId20" Type="http://schemas.openxmlformats.org/officeDocument/2006/relationships/hyperlink" Target="mailto:oktmfc@mail.ru" TargetMode="External"/><Relationship Id="rId29" Type="http://schemas.openxmlformats.org/officeDocument/2006/relationships/hyperlink" Target="http://okt.mfc61.ru" TargetMode="External"/><Relationship Id="rId41" Type="http://schemas.openxmlformats.org/officeDocument/2006/relationships/hyperlink" Target="http://okt.mfc61.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mailto:oktmfc@mail.ru" TargetMode="External"/><Relationship Id="rId32" Type="http://schemas.openxmlformats.org/officeDocument/2006/relationships/hyperlink" Target="mailto:oktmfc@mail.ru" TargetMode="External"/><Relationship Id="rId37" Type="http://schemas.openxmlformats.org/officeDocument/2006/relationships/hyperlink" Target="http://okt.mfc61.ru" TargetMode="External"/><Relationship Id="rId40" Type="http://schemas.openxmlformats.org/officeDocument/2006/relationships/hyperlink" Target="mailto:oktmfc@mail.ru" TargetMode="External"/><Relationship Id="rId45" Type="http://schemas.openxmlformats.org/officeDocument/2006/relationships/hyperlink" Target="mailto:oktmfc@mail.ru" TargetMode="External"/><Relationship Id="rId5" Type="http://schemas.openxmlformats.org/officeDocument/2006/relationships/footnotes" Target="footnotes.xml"/><Relationship Id="rId15" Type="http://schemas.openxmlformats.org/officeDocument/2006/relationships/hyperlink" Target="mailto:oktmfc@mail.ru" TargetMode="External"/><Relationship Id="rId23" Type="http://schemas.openxmlformats.org/officeDocument/2006/relationships/hyperlink" Target="http://okt.mfc61.ru" TargetMode="External"/><Relationship Id="rId28" Type="http://schemas.openxmlformats.org/officeDocument/2006/relationships/hyperlink" Target="mailto:oktmfc@mail.ru" TargetMode="External"/><Relationship Id="rId36" Type="http://schemas.openxmlformats.org/officeDocument/2006/relationships/hyperlink" Target="mailto:oktmfc@mail.ru" TargetMode="External"/><Relationship Id="rId49" Type="http://schemas.openxmlformats.org/officeDocument/2006/relationships/theme" Target="theme/theme1.xml"/><Relationship Id="rId10" Type="http://schemas.openxmlformats.org/officeDocument/2006/relationships/hyperlink" Target="http://okt.mfc61.ru" TargetMode="External"/><Relationship Id="rId19" Type="http://schemas.openxmlformats.org/officeDocument/2006/relationships/hyperlink" Target="http://mfc61.ru/52" TargetMode="External"/><Relationship Id="rId31" Type="http://schemas.openxmlformats.org/officeDocument/2006/relationships/hyperlink" Target="http://okt.mfc61.ru" TargetMode="External"/><Relationship Id="rId44" Type="http://schemas.openxmlformats.org/officeDocument/2006/relationships/hyperlink" Target="http://mfc61.ru/462" TargetMode="External"/><Relationship Id="rId4" Type="http://schemas.openxmlformats.org/officeDocument/2006/relationships/webSettings" Target="webSettings.xml"/><Relationship Id="rId9" Type="http://schemas.openxmlformats.org/officeDocument/2006/relationships/hyperlink" Target="http://www.kommunarskoe.ru" TargetMode="External"/><Relationship Id="rId14" Type="http://schemas.openxmlformats.org/officeDocument/2006/relationships/hyperlink" Target="http://okt.mfc61.ru" TargetMode="External"/><Relationship Id="rId22" Type="http://schemas.openxmlformats.org/officeDocument/2006/relationships/hyperlink" Target="mailto:oktmfc@mail.ru" TargetMode="External"/><Relationship Id="rId27" Type="http://schemas.openxmlformats.org/officeDocument/2006/relationships/hyperlink" Target="http://okt.mfc61.ru" TargetMode="External"/><Relationship Id="rId30" Type="http://schemas.openxmlformats.org/officeDocument/2006/relationships/hyperlink" Target="mailto:oktmfc@mail.ru" TargetMode="External"/><Relationship Id="rId35" Type="http://schemas.openxmlformats.org/officeDocument/2006/relationships/hyperlink" Target="http://okt.mfc61.ru" TargetMode="External"/><Relationship Id="rId43" Type="http://schemas.openxmlformats.org/officeDocument/2006/relationships/hyperlink" Target="http://okt.mfc61.ru" TargetMode="External"/><Relationship Id="rId48" Type="http://schemas.openxmlformats.org/officeDocument/2006/relationships/fontTable" Target="fontTable.xml"/><Relationship Id="rId8" Type="http://schemas.openxmlformats.org/officeDocument/2006/relationships/hyperlink" Target="http://www.kommunarsko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TotalTime>
  <Pages>23</Pages>
  <Words>11482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Admin</cp:lastModifiedBy>
  <cp:revision>9</cp:revision>
  <cp:lastPrinted>2017-11-29T12:37:00Z</cp:lastPrinted>
  <dcterms:created xsi:type="dcterms:W3CDTF">2017-08-28T06:35:00Z</dcterms:created>
  <dcterms:modified xsi:type="dcterms:W3CDTF">2017-11-29T12:47:00Z</dcterms:modified>
</cp:coreProperties>
</file>